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Strong"/>
          <w:rFonts w:eastAsiaTheme="minorEastAsia" w:cs="Times New Roman"/>
          <w:color w:val="auto"/>
          <w:spacing w:val="0"/>
          <w:szCs w:val="20"/>
          <w:lang w:eastAsia="ko-KR"/>
        </w:rPr>
        <w:id w:val="612558351"/>
        <w:docPartObj>
          <w:docPartGallery w:val="Cover Pages"/>
          <w:docPartUnique/>
        </w:docPartObj>
      </w:sdtPr>
      <w:sdtEndPr>
        <w:rPr>
          <w:rStyle w:val="Strong"/>
        </w:rPr>
      </w:sdtEndPr>
      <w:sdtContent>
        <w:p w14:paraId="634CA97C" w14:textId="0B735F78" w:rsidR="00551EC0" w:rsidRPr="00F6515C" w:rsidRDefault="00551EC0" w:rsidP="001112DF">
          <w:pPr>
            <w:pStyle w:val="Details"/>
            <w:framePr w:wrap="around"/>
          </w:pPr>
          <w:r>
            <w:t xml:space="preserve"> </w:t>
          </w:r>
          <w:r w:rsidR="00FE155F">
            <w:t>September 2018</w:t>
          </w:r>
        </w:p>
        <w:p w14:paraId="0F0EE3B3" w14:textId="77777777" w:rsidR="00551EC0" w:rsidRDefault="00551EC0" w:rsidP="001112DF"/>
        <w:p w14:paraId="494201D9" w14:textId="3F90E893" w:rsidR="00551EC0" w:rsidRPr="0022798E" w:rsidRDefault="00F636C2" w:rsidP="00FE155F">
          <w:pPr>
            <w:pStyle w:val="Title"/>
            <w:framePr w:wrap="around"/>
            <w:spacing w:after="120"/>
          </w:pPr>
          <w:sdt>
            <w:sdtPr>
              <w:alias w:val="Title"/>
              <w:tag w:val=""/>
              <w:id w:val="187876444"/>
              <w:placeholder>
                <w:docPart w:val="B184B18B6B9A4F72A8EE7BF4BCEFD5CD"/>
              </w:placeholder>
              <w:dataBinding w:prefixMappings="xmlns:ns0='http://purl.org/dc/elements/1.1/' xmlns:ns1='http://schemas.openxmlformats.org/package/2006/metadata/core-properties' " w:xpath="/ns1:coreProperties[1]/ns0:title[1]" w:storeItemID="{6C3C8BC8-F283-45AE-878A-BAB7291924A1}"/>
              <w:text/>
            </w:sdtPr>
            <w:sdtEndPr/>
            <w:sdtContent>
              <w:r w:rsidR="00FE155F">
                <w:t>CDR exposure draft legislation – OAIC submission to The Treasury</w:t>
              </w:r>
            </w:sdtContent>
          </w:sdt>
        </w:p>
        <w:p w14:paraId="044DC80A" w14:textId="4C363591" w:rsidR="00551EC0" w:rsidRPr="0022798E" w:rsidRDefault="00F636C2" w:rsidP="001112DF">
          <w:pPr>
            <w:pStyle w:val="Subtitle"/>
            <w:framePr w:wrap="around"/>
          </w:pPr>
          <w:sdt>
            <w:sdtPr>
              <w:rPr>
                <w:i/>
              </w:rPr>
              <w:alias w:val="Subject"/>
              <w:tag w:val=""/>
              <w:id w:val="1429932914"/>
              <w:placeholder>
                <w:docPart w:val="721D0BCE1EED4827A05BBAD6FAC8993D"/>
              </w:placeholder>
              <w:dataBinding w:prefixMappings="xmlns:ns0='http://purl.org/dc/elements/1.1/' xmlns:ns1='http://schemas.openxmlformats.org/package/2006/metadata/core-properties' " w:xpath="/ns1:coreProperties[1]/ns0:subject[1]" w:storeItemID="{6C3C8BC8-F283-45AE-878A-BAB7291924A1}"/>
              <w:text/>
            </w:sdtPr>
            <w:sdtEndPr/>
            <w:sdtContent>
              <w:r w:rsidR="00FE155F" w:rsidRPr="00FE155F">
                <w:rPr>
                  <w:i/>
                </w:rPr>
                <w:t>Treasury Laws Amendment (Consumer Data Right) Bill 2018</w:t>
              </w:r>
            </w:sdtContent>
          </w:sdt>
        </w:p>
        <w:p w14:paraId="36FFD1D1" w14:textId="77777777" w:rsidR="00551EC0" w:rsidRDefault="00551EC0"/>
        <w:p w14:paraId="0F2122E2" w14:textId="77777777" w:rsidR="00551EC0" w:rsidRDefault="00551EC0"/>
        <w:p w14:paraId="0543F76B" w14:textId="77777777" w:rsidR="00551EC0" w:rsidRDefault="00551EC0">
          <w:pPr>
            <w:sectPr w:rsidR="00551EC0" w:rsidSect="001112DF">
              <w:headerReference w:type="default" r:id="rId9"/>
              <w:footerReference w:type="default" r:id="rId10"/>
              <w:headerReference w:type="first" r:id="rId11"/>
              <w:endnotePr>
                <w:numFmt w:val="decimal"/>
              </w:endnotePr>
              <w:pgSz w:w="11906" w:h="16838"/>
              <w:pgMar w:top="1418" w:right="1418" w:bottom="992" w:left="1418" w:header="556" w:footer="397" w:gutter="0"/>
              <w:cols w:space="708"/>
              <w:titlePg/>
              <w:docGrid w:linePitch="360"/>
            </w:sectPr>
          </w:pPr>
        </w:p>
        <w:p w14:paraId="1B778A02" w14:textId="77777777" w:rsidR="00551EC0" w:rsidRDefault="00551EC0"/>
        <w:p w14:paraId="53F622CD" w14:textId="77777777" w:rsidR="00551EC0" w:rsidRDefault="00551EC0"/>
        <w:p w14:paraId="24A1F588" w14:textId="77777777" w:rsidR="00551EC0" w:rsidRDefault="00551EC0"/>
        <w:p w14:paraId="74551AD3" w14:textId="77777777" w:rsidR="00551EC0" w:rsidRDefault="00551EC0">
          <w:pPr>
            <w:spacing w:after="0"/>
            <w:ind w:left="284" w:hanging="284"/>
            <w:rPr>
              <w:rStyle w:val="Strong"/>
              <w:rFonts w:eastAsiaTheme="minorHAnsi" w:cstheme="minorBidi"/>
              <w:color w:val="002A3A" w:themeColor="text2"/>
              <w:spacing w:val="2"/>
              <w:szCs w:val="22"/>
              <w:lang w:eastAsia="en-US"/>
            </w:rPr>
          </w:pPr>
          <w:r>
            <w:rPr>
              <w:rStyle w:val="Strong"/>
              <w:rFonts w:eastAsiaTheme="minorHAnsi" w:cstheme="minorBidi"/>
              <w:color w:val="002A3A" w:themeColor="text2"/>
              <w:spacing w:val="2"/>
              <w:szCs w:val="22"/>
            </w:rPr>
            <w:br w:type="page"/>
          </w:r>
        </w:p>
      </w:sdtContent>
    </w:sdt>
    <w:sdt>
      <w:sdtPr>
        <w:rPr>
          <w:rFonts w:asciiTheme="minorHAnsi" w:eastAsiaTheme="minorEastAsia" w:hAnsiTheme="minorHAnsi"/>
          <w:color w:val="auto"/>
          <w:spacing w:val="0"/>
          <w:sz w:val="22"/>
          <w:szCs w:val="20"/>
          <w:lang w:eastAsia="ko-KR"/>
        </w:rPr>
        <w:id w:val="1386760958"/>
        <w:docPartObj>
          <w:docPartGallery w:val="Table of Contents"/>
          <w:docPartUnique/>
        </w:docPartObj>
      </w:sdtPr>
      <w:sdtEndPr>
        <w:rPr>
          <w:b/>
          <w:bCs/>
          <w:noProof/>
        </w:rPr>
      </w:sdtEndPr>
      <w:sdtContent>
        <w:p w14:paraId="7FF3083C" w14:textId="0D5469C3" w:rsidR="00924EF5" w:rsidRDefault="00FE155F" w:rsidP="00FE155F">
          <w:pPr>
            <w:pStyle w:val="TOCHeading"/>
            <w:tabs>
              <w:tab w:val="right" w:pos="9070"/>
            </w:tabs>
            <w:spacing w:before="600" w:after="480" w:line="240" w:lineRule="auto"/>
            <w:rPr>
              <w:rFonts w:asciiTheme="minorHAnsi" w:eastAsiaTheme="minorEastAsia" w:hAnsiTheme="minorHAnsi"/>
              <w:color w:val="auto"/>
              <w:spacing w:val="0"/>
              <w:sz w:val="22"/>
              <w:szCs w:val="20"/>
              <w:lang w:eastAsia="ko-KR"/>
            </w:rPr>
          </w:pPr>
          <w:r>
            <w:rPr>
              <w:rFonts w:asciiTheme="minorHAnsi" w:eastAsiaTheme="minorEastAsia" w:hAnsiTheme="minorHAnsi"/>
              <w:color w:val="auto"/>
              <w:spacing w:val="0"/>
              <w:sz w:val="22"/>
              <w:szCs w:val="20"/>
              <w:lang w:eastAsia="ko-KR"/>
            </w:rPr>
            <w:tab/>
          </w:r>
        </w:p>
        <w:p w14:paraId="298FE21B" w14:textId="77777777" w:rsidR="00C53E04" w:rsidRPr="0042153B" w:rsidRDefault="00C53E04" w:rsidP="00924EF5">
          <w:pPr>
            <w:pStyle w:val="TOCHeading"/>
            <w:spacing w:before="600" w:after="480" w:line="240" w:lineRule="auto"/>
            <w:rPr>
              <w:rFonts w:asciiTheme="minorHAnsi" w:eastAsiaTheme="minorEastAsia" w:hAnsiTheme="minorHAnsi"/>
              <w:color w:val="002A3A" w:themeColor="text2"/>
              <w:spacing w:val="0"/>
              <w:sz w:val="22"/>
              <w:szCs w:val="20"/>
              <w:lang w:eastAsia="ko-KR"/>
            </w:rPr>
          </w:pPr>
          <w:r w:rsidRPr="0042153B">
            <w:rPr>
              <w:color w:val="002A3A" w:themeColor="text2"/>
            </w:rPr>
            <w:t>Contents</w:t>
          </w:r>
        </w:p>
        <w:p w14:paraId="11D1F080" w14:textId="51465C62" w:rsidR="00F73039" w:rsidRDefault="00C933E5">
          <w:pPr>
            <w:pStyle w:val="TOC2"/>
            <w:rPr>
              <w:rFonts w:asciiTheme="minorHAnsi" w:hAnsiTheme="minorHAnsi" w:cstheme="minorBidi"/>
              <w:noProof/>
              <w:sz w:val="22"/>
              <w:szCs w:val="22"/>
              <w:lang w:eastAsia="en-AU"/>
            </w:rPr>
          </w:pPr>
          <w:r>
            <w:fldChar w:fldCharType="begin"/>
          </w:r>
          <w:r>
            <w:instrText xml:space="preserve"> TOC \o "1-3" \h \z \u </w:instrText>
          </w:r>
          <w:r>
            <w:fldChar w:fldCharType="separate"/>
          </w:r>
          <w:hyperlink w:anchor="_Toc524943850" w:history="1">
            <w:r w:rsidR="00F73039" w:rsidRPr="00F51975">
              <w:rPr>
                <w:rStyle w:val="Hyperlink"/>
                <w:noProof/>
              </w:rPr>
              <w:t>Introduction</w:t>
            </w:r>
            <w:r w:rsidR="00F73039">
              <w:rPr>
                <w:noProof/>
                <w:webHidden/>
              </w:rPr>
              <w:tab/>
            </w:r>
            <w:r w:rsidR="00F73039">
              <w:rPr>
                <w:noProof/>
                <w:webHidden/>
              </w:rPr>
              <w:fldChar w:fldCharType="begin"/>
            </w:r>
            <w:r w:rsidR="00F73039">
              <w:rPr>
                <w:noProof/>
                <w:webHidden/>
              </w:rPr>
              <w:instrText xml:space="preserve"> PAGEREF _Toc524943850 \h </w:instrText>
            </w:r>
            <w:r w:rsidR="00F73039">
              <w:rPr>
                <w:noProof/>
                <w:webHidden/>
              </w:rPr>
            </w:r>
            <w:r w:rsidR="00F73039">
              <w:rPr>
                <w:noProof/>
                <w:webHidden/>
              </w:rPr>
              <w:fldChar w:fldCharType="separate"/>
            </w:r>
            <w:r w:rsidR="00F73039">
              <w:rPr>
                <w:noProof/>
                <w:webHidden/>
              </w:rPr>
              <w:t>3</w:t>
            </w:r>
            <w:r w:rsidR="00F73039">
              <w:rPr>
                <w:noProof/>
                <w:webHidden/>
              </w:rPr>
              <w:fldChar w:fldCharType="end"/>
            </w:r>
          </w:hyperlink>
        </w:p>
        <w:p w14:paraId="3E042109" w14:textId="1A3D3C74" w:rsidR="00F73039" w:rsidRDefault="00F636C2">
          <w:pPr>
            <w:pStyle w:val="TOC3"/>
            <w:rPr>
              <w:rFonts w:cstheme="minorBidi"/>
              <w:noProof/>
              <w:sz w:val="22"/>
              <w:szCs w:val="22"/>
              <w:lang w:eastAsia="en-AU"/>
            </w:rPr>
          </w:pPr>
          <w:hyperlink w:anchor="_Toc524943851" w:history="1">
            <w:r w:rsidR="00F73039" w:rsidRPr="00F51975">
              <w:rPr>
                <w:rStyle w:val="Hyperlink"/>
                <w:noProof/>
                <w:lang w:eastAsia="en-US"/>
              </w:rPr>
              <w:t>About the Office of the Australian Information Commissioner</w:t>
            </w:r>
            <w:r w:rsidR="00F73039">
              <w:rPr>
                <w:noProof/>
                <w:webHidden/>
              </w:rPr>
              <w:tab/>
            </w:r>
            <w:r w:rsidR="00F73039">
              <w:rPr>
                <w:noProof/>
                <w:webHidden/>
              </w:rPr>
              <w:fldChar w:fldCharType="begin"/>
            </w:r>
            <w:r w:rsidR="00F73039">
              <w:rPr>
                <w:noProof/>
                <w:webHidden/>
              </w:rPr>
              <w:instrText xml:space="preserve"> PAGEREF _Toc524943851 \h </w:instrText>
            </w:r>
            <w:r w:rsidR="00F73039">
              <w:rPr>
                <w:noProof/>
                <w:webHidden/>
              </w:rPr>
            </w:r>
            <w:r w:rsidR="00F73039">
              <w:rPr>
                <w:noProof/>
                <w:webHidden/>
              </w:rPr>
              <w:fldChar w:fldCharType="separate"/>
            </w:r>
            <w:r w:rsidR="00F73039">
              <w:rPr>
                <w:noProof/>
                <w:webHidden/>
              </w:rPr>
              <w:t>4</w:t>
            </w:r>
            <w:r w:rsidR="00F73039">
              <w:rPr>
                <w:noProof/>
                <w:webHidden/>
              </w:rPr>
              <w:fldChar w:fldCharType="end"/>
            </w:r>
          </w:hyperlink>
        </w:p>
        <w:p w14:paraId="3F743B7F" w14:textId="1557924D" w:rsidR="00F73039" w:rsidRDefault="00F636C2">
          <w:pPr>
            <w:pStyle w:val="TOC2"/>
            <w:rPr>
              <w:rFonts w:asciiTheme="minorHAnsi" w:hAnsiTheme="minorHAnsi" w:cstheme="minorBidi"/>
              <w:noProof/>
              <w:sz w:val="22"/>
              <w:szCs w:val="22"/>
              <w:lang w:eastAsia="en-AU"/>
            </w:rPr>
          </w:pPr>
          <w:hyperlink w:anchor="_Toc524943852" w:history="1">
            <w:r w:rsidR="00F73039" w:rsidRPr="00F51975">
              <w:rPr>
                <w:rStyle w:val="Hyperlink"/>
                <w:noProof/>
              </w:rPr>
              <w:t>CDR and the interaction with the credit reporting provisions in Pt IIIA of the Privacy Act</w:t>
            </w:r>
            <w:r w:rsidR="00F73039">
              <w:rPr>
                <w:noProof/>
                <w:webHidden/>
              </w:rPr>
              <w:tab/>
            </w:r>
            <w:r w:rsidR="00F73039">
              <w:rPr>
                <w:noProof/>
                <w:webHidden/>
              </w:rPr>
              <w:fldChar w:fldCharType="begin"/>
            </w:r>
            <w:r w:rsidR="00F73039">
              <w:rPr>
                <w:noProof/>
                <w:webHidden/>
              </w:rPr>
              <w:instrText xml:space="preserve"> PAGEREF _Toc524943852 \h </w:instrText>
            </w:r>
            <w:r w:rsidR="00F73039">
              <w:rPr>
                <w:noProof/>
                <w:webHidden/>
              </w:rPr>
            </w:r>
            <w:r w:rsidR="00F73039">
              <w:rPr>
                <w:noProof/>
                <w:webHidden/>
              </w:rPr>
              <w:fldChar w:fldCharType="separate"/>
            </w:r>
            <w:r w:rsidR="00F73039">
              <w:rPr>
                <w:noProof/>
                <w:webHidden/>
              </w:rPr>
              <w:t>4</w:t>
            </w:r>
            <w:r w:rsidR="00F73039">
              <w:rPr>
                <w:noProof/>
                <w:webHidden/>
              </w:rPr>
              <w:fldChar w:fldCharType="end"/>
            </w:r>
          </w:hyperlink>
        </w:p>
        <w:p w14:paraId="691B602F" w14:textId="4EBFFA05" w:rsidR="00F73039" w:rsidRDefault="00F636C2">
          <w:pPr>
            <w:pStyle w:val="TOC2"/>
            <w:rPr>
              <w:rFonts w:asciiTheme="minorHAnsi" w:hAnsiTheme="minorHAnsi" w:cstheme="minorBidi"/>
              <w:noProof/>
              <w:sz w:val="22"/>
              <w:szCs w:val="22"/>
              <w:lang w:eastAsia="en-AU"/>
            </w:rPr>
          </w:pPr>
          <w:hyperlink w:anchor="_Toc524943853" w:history="1">
            <w:r w:rsidR="00F73039" w:rsidRPr="00F51975">
              <w:rPr>
                <w:rStyle w:val="Hyperlink"/>
                <w:noProof/>
              </w:rPr>
              <w:t>Providing further clarity around the key principles for the framework</w:t>
            </w:r>
            <w:r w:rsidR="00F73039">
              <w:rPr>
                <w:noProof/>
                <w:webHidden/>
              </w:rPr>
              <w:tab/>
            </w:r>
            <w:r w:rsidR="00F73039">
              <w:rPr>
                <w:noProof/>
                <w:webHidden/>
              </w:rPr>
              <w:fldChar w:fldCharType="begin"/>
            </w:r>
            <w:r w:rsidR="00F73039">
              <w:rPr>
                <w:noProof/>
                <w:webHidden/>
              </w:rPr>
              <w:instrText xml:space="preserve"> PAGEREF _Toc524943853 \h </w:instrText>
            </w:r>
            <w:r w:rsidR="00F73039">
              <w:rPr>
                <w:noProof/>
                <w:webHidden/>
              </w:rPr>
            </w:r>
            <w:r w:rsidR="00F73039">
              <w:rPr>
                <w:noProof/>
                <w:webHidden/>
              </w:rPr>
              <w:fldChar w:fldCharType="separate"/>
            </w:r>
            <w:r w:rsidR="00F73039">
              <w:rPr>
                <w:noProof/>
                <w:webHidden/>
              </w:rPr>
              <w:t>5</w:t>
            </w:r>
            <w:r w:rsidR="00F73039">
              <w:rPr>
                <w:noProof/>
                <w:webHidden/>
              </w:rPr>
              <w:fldChar w:fldCharType="end"/>
            </w:r>
          </w:hyperlink>
        </w:p>
        <w:p w14:paraId="5A45DE3D" w14:textId="006DB768" w:rsidR="00F73039" w:rsidRDefault="00F636C2">
          <w:pPr>
            <w:pStyle w:val="TOC3"/>
            <w:rPr>
              <w:rFonts w:cstheme="minorBidi"/>
              <w:noProof/>
              <w:sz w:val="22"/>
              <w:szCs w:val="22"/>
              <w:lang w:eastAsia="en-AU"/>
            </w:rPr>
          </w:pPr>
          <w:hyperlink w:anchor="_Toc524943854" w:history="1">
            <w:r w:rsidR="00F73039" w:rsidRPr="00F51975">
              <w:rPr>
                <w:rStyle w:val="Hyperlink"/>
                <w:noProof/>
              </w:rPr>
              <w:t>The boundaries of the CDR regulatory scheme</w:t>
            </w:r>
            <w:r w:rsidR="00F73039">
              <w:rPr>
                <w:noProof/>
                <w:webHidden/>
              </w:rPr>
              <w:tab/>
            </w:r>
            <w:r w:rsidR="00F73039">
              <w:rPr>
                <w:noProof/>
                <w:webHidden/>
              </w:rPr>
              <w:fldChar w:fldCharType="begin"/>
            </w:r>
            <w:r w:rsidR="00F73039">
              <w:rPr>
                <w:noProof/>
                <w:webHidden/>
              </w:rPr>
              <w:instrText xml:space="preserve"> PAGEREF _Toc524943854 \h </w:instrText>
            </w:r>
            <w:r w:rsidR="00F73039">
              <w:rPr>
                <w:noProof/>
                <w:webHidden/>
              </w:rPr>
            </w:r>
            <w:r w:rsidR="00F73039">
              <w:rPr>
                <w:noProof/>
                <w:webHidden/>
              </w:rPr>
              <w:fldChar w:fldCharType="separate"/>
            </w:r>
            <w:r w:rsidR="00F73039">
              <w:rPr>
                <w:noProof/>
                <w:webHidden/>
              </w:rPr>
              <w:t>5</w:t>
            </w:r>
            <w:r w:rsidR="00F73039">
              <w:rPr>
                <w:noProof/>
                <w:webHidden/>
              </w:rPr>
              <w:fldChar w:fldCharType="end"/>
            </w:r>
          </w:hyperlink>
        </w:p>
        <w:p w14:paraId="456BAAF8" w14:textId="4239A8F4" w:rsidR="00F73039" w:rsidRDefault="00F636C2">
          <w:pPr>
            <w:pStyle w:val="TOC3"/>
            <w:rPr>
              <w:rFonts w:cstheme="minorBidi"/>
              <w:noProof/>
              <w:sz w:val="22"/>
              <w:szCs w:val="22"/>
              <w:lang w:eastAsia="en-AU"/>
            </w:rPr>
          </w:pPr>
          <w:hyperlink w:anchor="_Toc524943855" w:history="1">
            <w:r w:rsidR="00F73039" w:rsidRPr="00F51975">
              <w:rPr>
                <w:rStyle w:val="Hyperlink"/>
                <w:noProof/>
              </w:rPr>
              <w:t>Balance between legislation and rules</w:t>
            </w:r>
            <w:r w:rsidR="00F73039">
              <w:rPr>
                <w:noProof/>
                <w:webHidden/>
              </w:rPr>
              <w:tab/>
            </w:r>
            <w:r w:rsidR="00F73039">
              <w:rPr>
                <w:noProof/>
                <w:webHidden/>
              </w:rPr>
              <w:fldChar w:fldCharType="begin"/>
            </w:r>
            <w:r w:rsidR="00F73039">
              <w:rPr>
                <w:noProof/>
                <w:webHidden/>
              </w:rPr>
              <w:instrText xml:space="preserve"> PAGEREF _Toc524943855 \h </w:instrText>
            </w:r>
            <w:r w:rsidR="00F73039">
              <w:rPr>
                <w:noProof/>
                <w:webHidden/>
              </w:rPr>
            </w:r>
            <w:r w:rsidR="00F73039">
              <w:rPr>
                <w:noProof/>
                <w:webHidden/>
              </w:rPr>
              <w:fldChar w:fldCharType="separate"/>
            </w:r>
            <w:r w:rsidR="00F73039">
              <w:rPr>
                <w:noProof/>
                <w:webHidden/>
              </w:rPr>
              <w:t>6</w:t>
            </w:r>
            <w:r w:rsidR="00F73039">
              <w:rPr>
                <w:noProof/>
                <w:webHidden/>
              </w:rPr>
              <w:fldChar w:fldCharType="end"/>
            </w:r>
          </w:hyperlink>
        </w:p>
        <w:p w14:paraId="4E8AB9A5" w14:textId="1BB1D7EF" w:rsidR="00F73039" w:rsidRDefault="00F636C2">
          <w:pPr>
            <w:pStyle w:val="TOC2"/>
            <w:rPr>
              <w:rFonts w:asciiTheme="minorHAnsi" w:hAnsiTheme="minorHAnsi" w:cstheme="minorBidi"/>
              <w:noProof/>
              <w:sz w:val="22"/>
              <w:szCs w:val="22"/>
              <w:lang w:eastAsia="en-AU"/>
            </w:rPr>
          </w:pPr>
          <w:hyperlink w:anchor="_Toc524943856" w:history="1">
            <w:r w:rsidR="00F73039" w:rsidRPr="00F51975">
              <w:rPr>
                <w:rStyle w:val="Hyperlink"/>
                <w:noProof/>
              </w:rPr>
              <w:t>Non-accredited recipients</w:t>
            </w:r>
            <w:r w:rsidR="00F73039">
              <w:rPr>
                <w:noProof/>
                <w:webHidden/>
              </w:rPr>
              <w:tab/>
            </w:r>
            <w:r w:rsidR="00F73039">
              <w:rPr>
                <w:noProof/>
                <w:webHidden/>
              </w:rPr>
              <w:fldChar w:fldCharType="begin"/>
            </w:r>
            <w:r w:rsidR="00F73039">
              <w:rPr>
                <w:noProof/>
                <w:webHidden/>
              </w:rPr>
              <w:instrText xml:space="preserve"> PAGEREF _Toc524943856 \h </w:instrText>
            </w:r>
            <w:r w:rsidR="00F73039">
              <w:rPr>
                <w:noProof/>
                <w:webHidden/>
              </w:rPr>
            </w:r>
            <w:r w:rsidR="00F73039">
              <w:rPr>
                <w:noProof/>
                <w:webHidden/>
              </w:rPr>
              <w:fldChar w:fldCharType="separate"/>
            </w:r>
            <w:r w:rsidR="00F73039">
              <w:rPr>
                <w:noProof/>
                <w:webHidden/>
              </w:rPr>
              <w:t>8</w:t>
            </w:r>
            <w:r w:rsidR="00F73039">
              <w:rPr>
                <w:noProof/>
                <w:webHidden/>
              </w:rPr>
              <w:fldChar w:fldCharType="end"/>
            </w:r>
          </w:hyperlink>
        </w:p>
        <w:p w14:paraId="3B00C8B5" w14:textId="365AA214" w:rsidR="00F73039" w:rsidRDefault="00F636C2">
          <w:pPr>
            <w:pStyle w:val="TOC2"/>
            <w:rPr>
              <w:rFonts w:asciiTheme="minorHAnsi" w:hAnsiTheme="minorHAnsi" w:cstheme="minorBidi"/>
              <w:noProof/>
              <w:sz w:val="22"/>
              <w:szCs w:val="22"/>
              <w:lang w:eastAsia="en-AU"/>
            </w:rPr>
          </w:pPr>
          <w:hyperlink w:anchor="_Toc524943857" w:history="1">
            <w:r w:rsidR="00F73039" w:rsidRPr="00F51975">
              <w:rPr>
                <w:rStyle w:val="Hyperlink"/>
                <w:noProof/>
              </w:rPr>
              <w:t>Regulation of de-identified information</w:t>
            </w:r>
            <w:r w:rsidR="00F73039">
              <w:rPr>
                <w:noProof/>
                <w:webHidden/>
              </w:rPr>
              <w:tab/>
            </w:r>
            <w:r w:rsidR="00F73039">
              <w:rPr>
                <w:noProof/>
                <w:webHidden/>
              </w:rPr>
              <w:fldChar w:fldCharType="begin"/>
            </w:r>
            <w:r w:rsidR="00F73039">
              <w:rPr>
                <w:noProof/>
                <w:webHidden/>
              </w:rPr>
              <w:instrText xml:space="preserve"> PAGEREF _Toc524943857 \h </w:instrText>
            </w:r>
            <w:r w:rsidR="00F73039">
              <w:rPr>
                <w:noProof/>
                <w:webHidden/>
              </w:rPr>
            </w:r>
            <w:r w:rsidR="00F73039">
              <w:rPr>
                <w:noProof/>
                <w:webHidden/>
              </w:rPr>
              <w:fldChar w:fldCharType="separate"/>
            </w:r>
            <w:r w:rsidR="00F73039">
              <w:rPr>
                <w:noProof/>
                <w:webHidden/>
              </w:rPr>
              <w:t>8</w:t>
            </w:r>
            <w:r w:rsidR="00F73039">
              <w:rPr>
                <w:noProof/>
                <w:webHidden/>
              </w:rPr>
              <w:fldChar w:fldCharType="end"/>
            </w:r>
          </w:hyperlink>
        </w:p>
        <w:p w14:paraId="28209276" w14:textId="5C10DEE1" w:rsidR="00F73039" w:rsidRDefault="00F636C2">
          <w:pPr>
            <w:pStyle w:val="TOC2"/>
            <w:rPr>
              <w:rFonts w:asciiTheme="minorHAnsi" w:hAnsiTheme="minorHAnsi" w:cstheme="minorBidi"/>
              <w:noProof/>
              <w:sz w:val="22"/>
              <w:szCs w:val="22"/>
              <w:lang w:eastAsia="en-AU"/>
            </w:rPr>
          </w:pPr>
          <w:hyperlink w:anchor="_Toc524943858" w:history="1">
            <w:r w:rsidR="00F73039" w:rsidRPr="00F51975">
              <w:rPr>
                <w:rStyle w:val="Hyperlink"/>
                <w:noProof/>
              </w:rPr>
              <w:t>Scope of the OAIC’s regulatory role</w:t>
            </w:r>
            <w:r w:rsidR="00F73039">
              <w:rPr>
                <w:noProof/>
                <w:webHidden/>
              </w:rPr>
              <w:tab/>
            </w:r>
            <w:r w:rsidR="00F73039">
              <w:rPr>
                <w:noProof/>
                <w:webHidden/>
              </w:rPr>
              <w:fldChar w:fldCharType="begin"/>
            </w:r>
            <w:r w:rsidR="00F73039">
              <w:rPr>
                <w:noProof/>
                <w:webHidden/>
              </w:rPr>
              <w:instrText xml:space="preserve"> PAGEREF _Toc524943858 \h </w:instrText>
            </w:r>
            <w:r w:rsidR="00F73039">
              <w:rPr>
                <w:noProof/>
                <w:webHidden/>
              </w:rPr>
            </w:r>
            <w:r w:rsidR="00F73039">
              <w:rPr>
                <w:noProof/>
                <w:webHidden/>
              </w:rPr>
              <w:fldChar w:fldCharType="separate"/>
            </w:r>
            <w:r w:rsidR="00F73039">
              <w:rPr>
                <w:noProof/>
                <w:webHidden/>
              </w:rPr>
              <w:t>9</w:t>
            </w:r>
            <w:r w:rsidR="00F73039">
              <w:rPr>
                <w:noProof/>
                <w:webHidden/>
              </w:rPr>
              <w:fldChar w:fldCharType="end"/>
            </w:r>
          </w:hyperlink>
        </w:p>
        <w:p w14:paraId="049F7005" w14:textId="63A2BD62" w:rsidR="00F73039" w:rsidRDefault="00F636C2">
          <w:pPr>
            <w:pStyle w:val="TOC3"/>
            <w:rPr>
              <w:rFonts w:cstheme="minorBidi"/>
              <w:noProof/>
              <w:sz w:val="22"/>
              <w:szCs w:val="22"/>
              <w:lang w:eastAsia="en-AU"/>
            </w:rPr>
          </w:pPr>
          <w:hyperlink w:anchor="_Toc524943859" w:history="1">
            <w:r w:rsidR="00F73039" w:rsidRPr="00F51975">
              <w:rPr>
                <w:rStyle w:val="Hyperlink"/>
                <w:noProof/>
                <w:lang w:eastAsia="en-US"/>
              </w:rPr>
              <w:t>Complaint handling for different types of consumers</w:t>
            </w:r>
            <w:r w:rsidR="00F73039">
              <w:rPr>
                <w:noProof/>
                <w:webHidden/>
              </w:rPr>
              <w:tab/>
            </w:r>
            <w:r w:rsidR="00F73039">
              <w:rPr>
                <w:noProof/>
                <w:webHidden/>
              </w:rPr>
              <w:fldChar w:fldCharType="begin"/>
            </w:r>
            <w:r w:rsidR="00F73039">
              <w:rPr>
                <w:noProof/>
                <w:webHidden/>
              </w:rPr>
              <w:instrText xml:space="preserve"> PAGEREF _Toc524943859 \h </w:instrText>
            </w:r>
            <w:r w:rsidR="00F73039">
              <w:rPr>
                <w:noProof/>
                <w:webHidden/>
              </w:rPr>
            </w:r>
            <w:r w:rsidR="00F73039">
              <w:rPr>
                <w:noProof/>
                <w:webHidden/>
              </w:rPr>
              <w:fldChar w:fldCharType="separate"/>
            </w:r>
            <w:r w:rsidR="00F73039">
              <w:rPr>
                <w:noProof/>
                <w:webHidden/>
              </w:rPr>
              <w:t>9</w:t>
            </w:r>
            <w:r w:rsidR="00F73039">
              <w:rPr>
                <w:noProof/>
                <w:webHidden/>
              </w:rPr>
              <w:fldChar w:fldCharType="end"/>
            </w:r>
          </w:hyperlink>
        </w:p>
        <w:p w14:paraId="7399174D" w14:textId="2278C020" w:rsidR="00F73039" w:rsidRDefault="00F636C2">
          <w:pPr>
            <w:pStyle w:val="TOC3"/>
            <w:rPr>
              <w:rFonts w:cstheme="minorBidi"/>
              <w:noProof/>
              <w:sz w:val="22"/>
              <w:szCs w:val="22"/>
              <w:lang w:eastAsia="en-AU"/>
            </w:rPr>
          </w:pPr>
          <w:hyperlink w:anchor="_Toc524943860" w:history="1">
            <w:r w:rsidR="00F73039" w:rsidRPr="00F51975">
              <w:rPr>
                <w:rStyle w:val="Hyperlink"/>
                <w:noProof/>
                <w:lang w:eastAsia="en-US"/>
              </w:rPr>
              <w:t>OAIC’s regulatory powers should extend to certain Rules</w:t>
            </w:r>
            <w:r w:rsidR="00F73039">
              <w:rPr>
                <w:noProof/>
                <w:webHidden/>
              </w:rPr>
              <w:tab/>
            </w:r>
            <w:r w:rsidR="00F73039">
              <w:rPr>
                <w:noProof/>
                <w:webHidden/>
              </w:rPr>
              <w:fldChar w:fldCharType="begin"/>
            </w:r>
            <w:r w:rsidR="00F73039">
              <w:rPr>
                <w:noProof/>
                <w:webHidden/>
              </w:rPr>
              <w:instrText xml:space="preserve"> PAGEREF _Toc524943860 \h </w:instrText>
            </w:r>
            <w:r w:rsidR="00F73039">
              <w:rPr>
                <w:noProof/>
                <w:webHidden/>
              </w:rPr>
            </w:r>
            <w:r w:rsidR="00F73039">
              <w:rPr>
                <w:noProof/>
                <w:webHidden/>
              </w:rPr>
              <w:fldChar w:fldCharType="separate"/>
            </w:r>
            <w:r w:rsidR="00F73039">
              <w:rPr>
                <w:noProof/>
                <w:webHidden/>
              </w:rPr>
              <w:t>9</w:t>
            </w:r>
            <w:r w:rsidR="00F73039">
              <w:rPr>
                <w:noProof/>
                <w:webHidden/>
              </w:rPr>
              <w:fldChar w:fldCharType="end"/>
            </w:r>
          </w:hyperlink>
        </w:p>
        <w:p w14:paraId="531FDA9C" w14:textId="22EBAFDC" w:rsidR="00F73039" w:rsidRDefault="00F636C2">
          <w:pPr>
            <w:pStyle w:val="TOC3"/>
            <w:rPr>
              <w:rFonts w:cstheme="minorBidi"/>
              <w:noProof/>
              <w:sz w:val="22"/>
              <w:szCs w:val="22"/>
              <w:lang w:eastAsia="en-AU"/>
            </w:rPr>
          </w:pPr>
          <w:hyperlink w:anchor="_Toc524943861" w:history="1">
            <w:r w:rsidR="00F73039" w:rsidRPr="00F51975">
              <w:rPr>
                <w:rStyle w:val="Hyperlink"/>
                <w:noProof/>
                <w:lang w:eastAsia="en-US"/>
              </w:rPr>
              <w:t>OAIC’s ability to investigate privacy safeguard 1 breaches</w:t>
            </w:r>
            <w:r w:rsidR="00F73039">
              <w:rPr>
                <w:noProof/>
                <w:webHidden/>
              </w:rPr>
              <w:tab/>
            </w:r>
            <w:r w:rsidR="00F73039">
              <w:rPr>
                <w:noProof/>
                <w:webHidden/>
              </w:rPr>
              <w:fldChar w:fldCharType="begin"/>
            </w:r>
            <w:r w:rsidR="00F73039">
              <w:rPr>
                <w:noProof/>
                <w:webHidden/>
              </w:rPr>
              <w:instrText xml:space="preserve"> PAGEREF _Toc524943861 \h </w:instrText>
            </w:r>
            <w:r w:rsidR="00F73039">
              <w:rPr>
                <w:noProof/>
                <w:webHidden/>
              </w:rPr>
            </w:r>
            <w:r w:rsidR="00F73039">
              <w:rPr>
                <w:noProof/>
                <w:webHidden/>
              </w:rPr>
              <w:fldChar w:fldCharType="separate"/>
            </w:r>
            <w:r w:rsidR="00F73039">
              <w:rPr>
                <w:noProof/>
                <w:webHidden/>
              </w:rPr>
              <w:t>10</w:t>
            </w:r>
            <w:r w:rsidR="00F73039">
              <w:rPr>
                <w:noProof/>
                <w:webHidden/>
              </w:rPr>
              <w:fldChar w:fldCharType="end"/>
            </w:r>
          </w:hyperlink>
        </w:p>
        <w:p w14:paraId="08127368" w14:textId="4DE057E9" w:rsidR="00F73039" w:rsidRDefault="00F636C2">
          <w:pPr>
            <w:pStyle w:val="TOC2"/>
            <w:rPr>
              <w:rFonts w:asciiTheme="minorHAnsi" w:hAnsiTheme="minorHAnsi" w:cstheme="minorBidi"/>
              <w:noProof/>
              <w:sz w:val="22"/>
              <w:szCs w:val="22"/>
              <w:lang w:eastAsia="en-AU"/>
            </w:rPr>
          </w:pPr>
          <w:hyperlink w:anchor="_Toc524943862" w:history="1">
            <w:r w:rsidR="00F73039" w:rsidRPr="00F51975">
              <w:rPr>
                <w:rStyle w:val="Hyperlink"/>
                <w:noProof/>
              </w:rPr>
              <w:t>Other comments</w:t>
            </w:r>
            <w:r w:rsidR="00F73039">
              <w:rPr>
                <w:noProof/>
                <w:webHidden/>
              </w:rPr>
              <w:tab/>
            </w:r>
            <w:r w:rsidR="00F73039">
              <w:rPr>
                <w:noProof/>
                <w:webHidden/>
              </w:rPr>
              <w:fldChar w:fldCharType="begin"/>
            </w:r>
            <w:r w:rsidR="00F73039">
              <w:rPr>
                <w:noProof/>
                <w:webHidden/>
              </w:rPr>
              <w:instrText xml:space="preserve"> PAGEREF _Toc524943862 \h </w:instrText>
            </w:r>
            <w:r w:rsidR="00F73039">
              <w:rPr>
                <w:noProof/>
                <w:webHidden/>
              </w:rPr>
            </w:r>
            <w:r w:rsidR="00F73039">
              <w:rPr>
                <w:noProof/>
                <w:webHidden/>
              </w:rPr>
              <w:fldChar w:fldCharType="separate"/>
            </w:r>
            <w:r w:rsidR="00F73039">
              <w:rPr>
                <w:noProof/>
                <w:webHidden/>
              </w:rPr>
              <w:t>10</w:t>
            </w:r>
            <w:r w:rsidR="00F73039">
              <w:rPr>
                <w:noProof/>
                <w:webHidden/>
              </w:rPr>
              <w:fldChar w:fldCharType="end"/>
            </w:r>
          </w:hyperlink>
        </w:p>
        <w:p w14:paraId="5EF9A5B6" w14:textId="459F782B" w:rsidR="00C53E04" w:rsidRDefault="00C933E5">
          <w:r>
            <w:rPr>
              <w:rFonts w:asciiTheme="majorHAnsi" w:hAnsiTheme="majorHAnsi"/>
              <w:sz w:val="26"/>
            </w:rPr>
            <w:fldChar w:fldCharType="end"/>
          </w:r>
        </w:p>
      </w:sdtContent>
    </w:sdt>
    <w:p w14:paraId="2A57233E" w14:textId="77777777" w:rsidR="006A6016" w:rsidRPr="00BA5180" w:rsidRDefault="006A6016" w:rsidP="00BA5180">
      <w:pPr>
        <w:rPr>
          <w:rFonts w:ascii="Source Sans Pro" w:eastAsia="Source Sans Pro" w:hAnsi="Source Sans Pro"/>
          <w:spacing w:val="1"/>
          <w:szCs w:val="22"/>
          <w:lang w:eastAsia="en-US"/>
        </w:rPr>
      </w:pPr>
      <w:r w:rsidRPr="006A6016">
        <w:rPr>
          <w:rFonts w:ascii="Source Sans Pro" w:eastAsia="Source Sans Pro" w:hAnsi="Source Sans Pro"/>
          <w:spacing w:val="1"/>
          <w:szCs w:val="22"/>
          <w:lang w:eastAsia="en-US"/>
        </w:rPr>
        <w:br w:type="page"/>
      </w:r>
    </w:p>
    <w:p w14:paraId="6BEFB91E" w14:textId="77777777" w:rsidR="006A6016" w:rsidRPr="006A6016" w:rsidRDefault="00407189" w:rsidP="00D80492">
      <w:pPr>
        <w:pStyle w:val="Heading2"/>
        <w:spacing w:after="240" w:line="480" w:lineRule="exact"/>
      </w:pPr>
      <w:bookmarkStart w:id="0" w:name="_Toc524943850"/>
      <w:r>
        <w:lastRenderedPageBreak/>
        <w:t>Introduction</w:t>
      </w:r>
      <w:bookmarkEnd w:id="0"/>
    </w:p>
    <w:p w14:paraId="669DAB8F" w14:textId="3EF9421E" w:rsidR="00407189" w:rsidRDefault="00B146C6" w:rsidP="006A6016">
      <w:pPr>
        <w:rPr>
          <w:rFonts w:ascii="Source Sans Pro" w:eastAsia="Source Sans Pro" w:hAnsi="Source Sans Pro"/>
          <w:spacing w:val="1"/>
          <w:szCs w:val="22"/>
          <w:lang w:eastAsia="en-US"/>
        </w:rPr>
      </w:pPr>
      <w:bookmarkStart w:id="1" w:name="_GoBack"/>
      <w:bookmarkEnd w:id="1"/>
      <w:r>
        <w:rPr>
          <w:rFonts w:ascii="Source Sans Pro" w:eastAsia="Source Sans Pro" w:hAnsi="Source Sans Pro"/>
          <w:spacing w:val="1"/>
          <w:szCs w:val="22"/>
          <w:lang w:eastAsia="en-US"/>
        </w:rPr>
        <w:t xml:space="preserve">The Office of the Australian Information Commissioner (OAIC) </w:t>
      </w:r>
      <w:r w:rsidR="008F2CCB">
        <w:rPr>
          <w:rFonts w:ascii="Source Sans Pro" w:eastAsia="Source Sans Pro" w:hAnsi="Source Sans Pro"/>
          <w:spacing w:val="1"/>
          <w:szCs w:val="22"/>
          <w:lang w:eastAsia="en-US"/>
        </w:rPr>
        <w:t>welcomes</w:t>
      </w:r>
      <w:r w:rsidR="00DA0A5D">
        <w:rPr>
          <w:rFonts w:ascii="Source Sans Pro" w:eastAsia="Source Sans Pro" w:hAnsi="Source Sans Pro"/>
          <w:spacing w:val="1"/>
          <w:szCs w:val="22"/>
          <w:lang w:eastAsia="en-US"/>
        </w:rPr>
        <w:t xml:space="preserve"> the opportunity to comment on</w:t>
      </w:r>
      <w:r w:rsidR="00407189">
        <w:rPr>
          <w:rFonts w:ascii="Source Sans Pro" w:eastAsia="Source Sans Pro" w:hAnsi="Source Sans Pro"/>
          <w:spacing w:val="1"/>
          <w:szCs w:val="22"/>
          <w:lang w:eastAsia="en-US"/>
        </w:rPr>
        <w:t xml:space="preserve"> the exposure draft of the </w:t>
      </w:r>
      <w:r w:rsidR="00407189" w:rsidRPr="00B02322">
        <w:rPr>
          <w:rFonts w:ascii="Source Sans Pro" w:eastAsia="Source Sans Pro" w:hAnsi="Source Sans Pro"/>
          <w:i/>
          <w:spacing w:val="1"/>
          <w:szCs w:val="22"/>
          <w:lang w:eastAsia="en-US"/>
        </w:rPr>
        <w:t>Treasury Laws Amendment (Consumer Data Right) Bill 2018</w:t>
      </w:r>
      <w:r w:rsidR="00407189">
        <w:rPr>
          <w:rFonts w:ascii="Source Sans Pro" w:eastAsia="Source Sans Pro" w:hAnsi="Source Sans Pro"/>
          <w:spacing w:val="1"/>
          <w:szCs w:val="22"/>
          <w:lang w:eastAsia="en-US"/>
        </w:rPr>
        <w:t xml:space="preserve"> </w:t>
      </w:r>
      <w:r w:rsidR="00B02322">
        <w:rPr>
          <w:rFonts w:ascii="Source Sans Pro" w:eastAsia="Source Sans Pro" w:hAnsi="Source Sans Pro"/>
          <w:spacing w:val="1"/>
          <w:szCs w:val="22"/>
          <w:lang w:eastAsia="en-US"/>
        </w:rPr>
        <w:t xml:space="preserve">(the Bill) and the exposure draft of the Explanatory Memorandum </w:t>
      </w:r>
      <w:r w:rsidR="00853DF8">
        <w:rPr>
          <w:rFonts w:ascii="Source Sans Pro" w:eastAsia="Source Sans Pro" w:hAnsi="Source Sans Pro"/>
          <w:spacing w:val="1"/>
          <w:szCs w:val="22"/>
          <w:lang w:eastAsia="en-US"/>
        </w:rPr>
        <w:t xml:space="preserve">to the Bill </w:t>
      </w:r>
      <w:r w:rsidR="00B02322">
        <w:rPr>
          <w:rFonts w:ascii="Source Sans Pro" w:eastAsia="Source Sans Pro" w:hAnsi="Source Sans Pro"/>
          <w:spacing w:val="1"/>
          <w:szCs w:val="22"/>
          <w:lang w:eastAsia="en-US"/>
        </w:rPr>
        <w:t>(EM</w:t>
      </w:r>
      <w:r w:rsidR="00DA0A5D">
        <w:rPr>
          <w:rFonts w:ascii="Source Sans Pro" w:eastAsia="Source Sans Pro" w:hAnsi="Source Sans Pro"/>
          <w:spacing w:val="1"/>
          <w:szCs w:val="22"/>
          <w:lang w:eastAsia="en-US"/>
        </w:rPr>
        <w:t>)</w:t>
      </w:r>
      <w:r w:rsidR="00407189">
        <w:rPr>
          <w:rFonts w:ascii="Source Sans Pro" w:eastAsia="Source Sans Pro" w:hAnsi="Source Sans Pro"/>
          <w:spacing w:val="1"/>
          <w:szCs w:val="22"/>
          <w:lang w:eastAsia="en-US"/>
        </w:rPr>
        <w:t>.</w:t>
      </w:r>
      <w:r w:rsidR="002D18D3">
        <w:rPr>
          <w:rStyle w:val="FootnoteReference"/>
          <w:rFonts w:ascii="Source Sans Pro" w:eastAsia="Source Sans Pro" w:hAnsi="Source Sans Pro"/>
          <w:spacing w:val="1"/>
          <w:szCs w:val="22"/>
          <w:lang w:eastAsia="en-US"/>
        </w:rPr>
        <w:footnoteReference w:id="1"/>
      </w:r>
    </w:p>
    <w:p w14:paraId="49CB69EF" w14:textId="53B7C086" w:rsidR="00407189" w:rsidRDefault="00407189" w:rsidP="006A6016">
      <w:pPr>
        <w:rPr>
          <w:rFonts w:ascii="Source Sans Pro" w:eastAsia="Source Sans Pro" w:hAnsi="Source Sans Pro"/>
          <w:spacing w:val="1"/>
          <w:szCs w:val="22"/>
          <w:lang w:eastAsia="en-US"/>
        </w:rPr>
      </w:pPr>
      <w:r>
        <w:rPr>
          <w:rFonts w:ascii="Source Sans Pro" w:eastAsia="Source Sans Pro" w:hAnsi="Source Sans Pro"/>
          <w:spacing w:val="1"/>
          <w:szCs w:val="22"/>
          <w:lang w:eastAsia="en-US"/>
        </w:rPr>
        <w:t xml:space="preserve">By way of an overall comment, </w:t>
      </w:r>
      <w:r w:rsidR="008F2CCB">
        <w:rPr>
          <w:rFonts w:ascii="Source Sans Pro" w:eastAsia="Source Sans Pro" w:hAnsi="Source Sans Pro"/>
          <w:spacing w:val="1"/>
          <w:szCs w:val="22"/>
          <w:lang w:eastAsia="en-US"/>
        </w:rPr>
        <w:t>the OAIC</w:t>
      </w:r>
      <w:r w:rsidR="00B146C6">
        <w:rPr>
          <w:rFonts w:ascii="Source Sans Pro" w:eastAsia="Source Sans Pro" w:hAnsi="Source Sans Pro"/>
          <w:spacing w:val="1"/>
          <w:szCs w:val="22"/>
          <w:lang w:eastAsia="en-US"/>
        </w:rPr>
        <w:t xml:space="preserve"> </w:t>
      </w:r>
      <w:r>
        <w:rPr>
          <w:rFonts w:ascii="Source Sans Pro" w:eastAsia="Source Sans Pro" w:hAnsi="Source Sans Pro"/>
          <w:spacing w:val="1"/>
          <w:szCs w:val="22"/>
          <w:lang w:eastAsia="en-US"/>
        </w:rPr>
        <w:t>welcome</w:t>
      </w:r>
      <w:r w:rsidR="008F2CCB">
        <w:rPr>
          <w:rFonts w:ascii="Source Sans Pro" w:eastAsia="Source Sans Pro" w:hAnsi="Source Sans Pro"/>
          <w:spacing w:val="1"/>
          <w:szCs w:val="22"/>
          <w:lang w:eastAsia="en-US"/>
        </w:rPr>
        <w:t>s</w:t>
      </w:r>
      <w:r>
        <w:rPr>
          <w:rFonts w:ascii="Source Sans Pro" w:eastAsia="Source Sans Pro" w:hAnsi="Source Sans Pro"/>
          <w:spacing w:val="1"/>
          <w:szCs w:val="22"/>
          <w:lang w:eastAsia="en-US"/>
        </w:rPr>
        <w:t xml:space="preserve"> the introduction of the Consumer Data Right (CDR) and </w:t>
      </w:r>
      <w:r w:rsidR="008F2CCB">
        <w:rPr>
          <w:rFonts w:ascii="Source Sans Pro" w:eastAsia="Source Sans Pro" w:hAnsi="Source Sans Pro"/>
          <w:spacing w:val="1"/>
          <w:szCs w:val="22"/>
          <w:lang w:eastAsia="en-US"/>
        </w:rPr>
        <w:t>is</w:t>
      </w:r>
      <w:r w:rsidR="002D18D3">
        <w:rPr>
          <w:rFonts w:ascii="Source Sans Pro" w:eastAsia="Source Sans Pro" w:hAnsi="Source Sans Pro"/>
          <w:spacing w:val="1"/>
          <w:szCs w:val="22"/>
          <w:lang w:eastAsia="en-US"/>
        </w:rPr>
        <w:t xml:space="preserve"> </w:t>
      </w:r>
      <w:r>
        <w:rPr>
          <w:rFonts w:ascii="Source Sans Pro" w:eastAsia="Source Sans Pro" w:hAnsi="Source Sans Pro"/>
          <w:spacing w:val="1"/>
          <w:szCs w:val="22"/>
          <w:lang w:eastAsia="en-US"/>
        </w:rPr>
        <w:t xml:space="preserve">strongly supportive of initiatives which seek to give individuals greater choice and control over how their data is used. </w:t>
      </w:r>
      <w:r w:rsidR="008F2CCB">
        <w:rPr>
          <w:rFonts w:ascii="Source Sans Pro" w:eastAsia="Source Sans Pro" w:hAnsi="Source Sans Pro"/>
          <w:spacing w:val="1"/>
          <w:szCs w:val="22"/>
          <w:lang w:eastAsia="en-US"/>
        </w:rPr>
        <w:t>The OAIC</w:t>
      </w:r>
      <w:r w:rsidR="00B146C6">
        <w:rPr>
          <w:rFonts w:ascii="Source Sans Pro" w:eastAsia="Source Sans Pro" w:hAnsi="Source Sans Pro"/>
          <w:spacing w:val="1"/>
          <w:szCs w:val="22"/>
          <w:lang w:eastAsia="en-US"/>
        </w:rPr>
        <w:t xml:space="preserve"> </w:t>
      </w:r>
      <w:r>
        <w:rPr>
          <w:rFonts w:ascii="Source Sans Pro" w:eastAsia="Source Sans Pro" w:hAnsi="Source Sans Pro"/>
          <w:spacing w:val="1"/>
          <w:szCs w:val="22"/>
          <w:lang w:eastAsia="en-US"/>
        </w:rPr>
        <w:t>also acknowledge</w:t>
      </w:r>
      <w:r w:rsidR="008F2CCB">
        <w:rPr>
          <w:rFonts w:ascii="Source Sans Pro" w:eastAsia="Source Sans Pro" w:hAnsi="Source Sans Pro"/>
          <w:spacing w:val="1"/>
          <w:szCs w:val="22"/>
          <w:lang w:eastAsia="en-US"/>
        </w:rPr>
        <w:t>s</w:t>
      </w:r>
      <w:r>
        <w:rPr>
          <w:rFonts w:ascii="Source Sans Pro" w:eastAsia="Source Sans Pro" w:hAnsi="Source Sans Pro"/>
          <w:spacing w:val="1"/>
          <w:szCs w:val="22"/>
          <w:lang w:eastAsia="en-US"/>
        </w:rPr>
        <w:t xml:space="preserve"> the other important policy objectives behind the introduction of CDR, which include ensuring that individuals can use their data to enable the provision of new or </w:t>
      </w:r>
      <w:r w:rsidR="00FB6734">
        <w:rPr>
          <w:rFonts w:ascii="Source Sans Pro" w:eastAsia="Source Sans Pro" w:hAnsi="Source Sans Pro"/>
          <w:spacing w:val="1"/>
          <w:szCs w:val="22"/>
          <w:lang w:eastAsia="en-US"/>
        </w:rPr>
        <w:t xml:space="preserve">improved </w:t>
      </w:r>
      <w:r>
        <w:rPr>
          <w:rFonts w:ascii="Source Sans Pro" w:eastAsia="Source Sans Pro" w:hAnsi="Source Sans Pro"/>
          <w:spacing w:val="1"/>
          <w:szCs w:val="22"/>
          <w:lang w:eastAsia="en-US"/>
        </w:rPr>
        <w:t>services, to increase competition, and to drive innovation.</w:t>
      </w:r>
    </w:p>
    <w:p w14:paraId="2BAEC2E3" w14:textId="3930EDEB" w:rsidR="00407189" w:rsidRDefault="00407189" w:rsidP="006A6016">
      <w:pPr>
        <w:rPr>
          <w:rFonts w:ascii="Source Sans Pro" w:eastAsia="Source Sans Pro" w:hAnsi="Source Sans Pro"/>
          <w:spacing w:val="1"/>
          <w:szCs w:val="22"/>
          <w:lang w:eastAsia="en-US"/>
        </w:rPr>
      </w:pPr>
      <w:r>
        <w:rPr>
          <w:rFonts w:ascii="Source Sans Pro" w:eastAsia="Source Sans Pro" w:hAnsi="Source Sans Pro"/>
          <w:spacing w:val="1"/>
          <w:szCs w:val="22"/>
          <w:lang w:eastAsia="en-US"/>
        </w:rPr>
        <w:t xml:space="preserve">The intention as reflected in the exposure draft is for both the </w:t>
      </w:r>
      <w:r w:rsidR="00EA7453">
        <w:rPr>
          <w:rFonts w:ascii="Source Sans Pro" w:eastAsia="Source Sans Pro" w:hAnsi="Source Sans Pro"/>
          <w:spacing w:val="1"/>
          <w:szCs w:val="22"/>
          <w:lang w:eastAsia="en-US"/>
        </w:rPr>
        <w:t xml:space="preserve">Australian Competition </w:t>
      </w:r>
      <w:r w:rsidR="00A35368">
        <w:rPr>
          <w:rFonts w:ascii="Source Sans Pro" w:eastAsia="Source Sans Pro" w:hAnsi="Source Sans Pro"/>
          <w:spacing w:val="1"/>
          <w:szCs w:val="22"/>
          <w:lang w:eastAsia="en-US"/>
        </w:rPr>
        <w:t>&amp;</w:t>
      </w:r>
      <w:r w:rsidR="00EA7453">
        <w:rPr>
          <w:rFonts w:ascii="Source Sans Pro" w:eastAsia="Source Sans Pro" w:hAnsi="Source Sans Pro"/>
          <w:spacing w:val="1"/>
          <w:szCs w:val="22"/>
          <w:lang w:eastAsia="en-US"/>
        </w:rPr>
        <w:t xml:space="preserve"> Consumer Commission (ACCC) and the OAIC to have roles in regulating the CDR scheme. The OAIC and the ACCC have </w:t>
      </w:r>
      <w:r w:rsidR="0012429E">
        <w:rPr>
          <w:rFonts w:ascii="Source Sans Pro" w:eastAsia="Source Sans Pro" w:hAnsi="Source Sans Pro"/>
          <w:spacing w:val="1"/>
          <w:szCs w:val="22"/>
          <w:lang w:eastAsia="en-US"/>
        </w:rPr>
        <w:t xml:space="preserve">already begun </w:t>
      </w:r>
      <w:r w:rsidR="00EA7453">
        <w:rPr>
          <w:rFonts w:ascii="Source Sans Pro" w:eastAsia="Source Sans Pro" w:hAnsi="Source Sans Pro"/>
          <w:spacing w:val="1"/>
          <w:szCs w:val="22"/>
          <w:lang w:eastAsia="en-US"/>
        </w:rPr>
        <w:t xml:space="preserve">working together </w:t>
      </w:r>
      <w:r w:rsidR="0012429E">
        <w:rPr>
          <w:rFonts w:ascii="Source Sans Pro" w:eastAsia="Source Sans Pro" w:hAnsi="Source Sans Pro"/>
          <w:spacing w:val="1"/>
          <w:szCs w:val="22"/>
          <w:lang w:eastAsia="en-US"/>
        </w:rPr>
        <w:t xml:space="preserve">on preliminary implementation matters, </w:t>
      </w:r>
      <w:r w:rsidR="00EA7453">
        <w:rPr>
          <w:rFonts w:ascii="Source Sans Pro" w:eastAsia="Source Sans Pro" w:hAnsi="Source Sans Pro"/>
          <w:spacing w:val="1"/>
          <w:szCs w:val="22"/>
          <w:lang w:eastAsia="en-US"/>
        </w:rPr>
        <w:t xml:space="preserve">and the OAIC looks forward to continuing to work with the ACCC to deliver a scheme that achieves its </w:t>
      </w:r>
      <w:r w:rsidR="0012429E">
        <w:rPr>
          <w:rFonts w:ascii="Source Sans Pro" w:eastAsia="Source Sans Pro" w:hAnsi="Source Sans Pro"/>
          <w:spacing w:val="1"/>
          <w:szCs w:val="22"/>
          <w:lang w:eastAsia="en-US"/>
        </w:rPr>
        <w:t xml:space="preserve">broader </w:t>
      </w:r>
      <w:r w:rsidR="00D8083F">
        <w:rPr>
          <w:rFonts w:ascii="Source Sans Pro" w:eastAsia="Source Sans Pro" w:hAnsi="Source Sans Pro"/>
          <w:spacing w:val="1"/>
          <w:szCs w:val="22"/>
          <w:lang w:eastAsia="en-US"/>
        </w:rPr>
        <w:t xml:space="preserve">competition </w:t>
      </w:r>
      <w:r w:rsidR="00EA7453">
        <w:rPr>
          <w:rFonts w:ascii="Source Sans Pro" w:eastAsia="Source Sans Pro" w:hAnsi="Source Sans Pro"/>
          <w:spacing w:val="1"/>
          <w:szCs w:val="22"/>
          <w:lang w:eastAsia="en-US"/>
        </w:rPr>
        <w:t>objectives</w:t>
      </w:r>
      <w:r w:rsidR="0012429E">
        <w:rPr>
          <w:rFonts w:ascii="Source Sans Pro" w:eastAsia="Source Sans Pro" w:hAnsi="Source Sans Pro"/>
          <w:spacing w:val="1"/>
          <w:szCs w:val="22"/>
          <w:lang w:eastAsia="en-US"/>
        </w:rPr>
        <w:t xml:space="preserve">, while ensuring strong privacy and information security </w:t>
      </w:r>
      <w:r w:rsidR="00EA7453">
        <w:rPr>
          <w:rFonts w:ascii="Source Sans Pro" w:eastAsia="Source Sans Pro" w:hAnsi="Source Sans Pro"/>
          <w:spacing w:val="1"/>
          <w:szCs w:val="22"/>
          <w:lang w:eastAsia="en-US"/>
        </w:rPr>
        <w:t>protection</w:t>
      </w:r>
      <w:r w:rsidR="0012429E">
        <w:rPr>
          <w:rFonts w:ascii="Source Sans Pro" w:eastAsia="Source Sans Pro" w:hAnsi="Source Sans Pro"/>
          <w:spacing w:val="1"/>
          <w:szCs w:val="22"/>
          <w:lang w:eastAsia="en-US"/>
        </w:rPr>
        <w:t>s</w:t>
      </w:r>
      <w:r w:rsidR="00EA7453">
        <w:rPr>
          <w:rFonts w:ascii="Source Sans Pro" w:eastAsia="Source Sans Pro" w:hAnsi="Source Sans Pro"/>
          <w:spacing w:val="1"/>
          <w:szCs w:val="22"/>
          <w:lang w:eastAsia="en-US"/>
        </w:rPr>
        <w:t>.</w:t>
      </w:r>
    </w:p>
    <w:p w14:paraId="5B8FA0D5" w14:textId="63048610" w:rsidR="003714AF" w:rsidRDefault="00272846" w:rsidP="00B02322">
      <w:pPr>
        <w:rPr>
          <w:rFonts w:ascii="Source Sans Pro" w:eastAsia="Source Sans Pro" w:hAnsi="Source Sans Pro"/>
          <w:spacing w:val="1"/>
          <w:szCs w:val="22"/>
          <w:lang w:eastAsia="en-US"/>
        </w:rPr>
      </w:pPr>
      <w:r>
        <w:rPr>
          <w:rFonts w:ascii="Source Sans Pro" w:eastAsia="Source Sans Pro" w:hAnsi="Source Sans Pro"/>
          <w:spacing w:val="1"/>
          <w:szCs w:val="22"/>
          <w:lang w:eastAsia="en-US"/>
        </w:rPr>
        <w:t>As the scheme is intended to facilitate individuals sharing their data with third parties, it will inevitably lead to increased information flows between participating entities (such as banks and financial institutions</w:t>
      </w:r>
      <w:r w:rsidR="00C1319C">
        <w:rPr>
          <w:rFonts w:ascii="Source Sans Pro" w:eastAsia="Source Sans Pro" w:hAnsi="Source Sans Pro"/>
          <w:spacing w:val="1"/>
          <w:szCs w:val="22"/>
          <w:lang w:eastAsia="en-US"/>
        </w:rPr>
        <w:t xml:space="preserve"> in the case of open banking</w:t>
      </w:r>
      <w:r>
        <w:rPr>
          <w:rFonts w:ascii="Source Sans Pro" w:eastAsia="Source Sans Pro" w:hAnsi="Source Sans Pro"/>
          <w:spacing w:val="1"/>
          <w:szCs w:val="22"/>
          <w:lang w:eastAsia="en-US"/>
        </w:rPr>
        <w:t>)</w:t>
      </w:r>
      <w:r w:rsidR="00C1319C">
        <w:rPr>
          <w:rFonts w:ascii="Source Sans Pro" w:eastAsia="Source Sans Pro" w:hAnsi="Source Sans Pro"/>
          <w:spacing w:val="1"/>
          <w:szCs w:val="22"/>
          <w:lang w:eastAsia="en-US"/>
        </w:rPr>
        <w:t>,</w:t>
      </w:r>
      <w:r>
        <w:rPr>
          <w:rFonts w:ascii="Source Sans Pro" w:eastAsia="Source Sans Pro" w:hAnsi="Source Sans Pro"/>
          <w:spacing w:val="1"/>
          <w:szCs w:val="22"/>
          <w:lang w:eastAsia="en-US"/>
        </w:rPr>
        <w:t xml:space="preserve"> </w:t>
      </w:r>
      <w:r w:rsidR="00C1319C">
        <w:rPr>
          <w:rFonts w:ascii="Source Sans Pro" w:eastAsia="Source Sans Pro" w:hAnsi="Source Sans Pro"/>
          <w:spacing w:val="1"/>
          <w:szCs w:val="22"/>
          <w:lang w:eastAsia="en-US"/>
        </w:rPr>
        <w:t>meaning th</w:t>
      </w:r>
      <w:r w:rsidR="00B02322">
        <w:rPr>
          <w:rFonts w:ascii="Source Sans Pro" w:eastAsia="Source Sans Pro" w:hAnsi="Source Sans Pro"/>
          <w:spacing w:val="1"/>
          <w:szCs w:val="22"/>
          <w:lang w:eastAsia="en-US"/>
        </w:rPr>
        <w:t xml:space="preserve">e CDR scheme </w:t>
      </w:r>
      <w:r w:rsidR="00DA0A5D">
        <w:rPr>
          <w:rFonts w:ascii="Source Sans Pro" w:eastAsia="Source Sans Pro" w:hAnsi="Source Sans Pro"/>
          <w:spacing w:val="1"/>
          <w:szCs w:val="22"/>
          <w:lang w:eastAsia="en-US"/>
        </w:rPr>
        <w:t xml:space="preserve">will </w:t>
      </w:r>
      <w:r>
        <w:rPr>
          <w:rFonts w:ascii="Source Sans Pro" w:eastAsia="Source Sans Pro" w:hAnsi="Source Sans Pro"/>
          <w:spacing w:val="1"/>
          <w:szCs w:val="22"/>
          <w:lang w:eastAsia="en-US"/>
        </w:rPr>
        <w:t xml:space="preserve">therefore </w:t>
      </w:r>
      <w:r w:rsidR="00DA0A5D">
        <w:rPr>
          <w:rFonts w:ascii="Source Sans Pro" w:eastAsia="Source Sans Pro" w:hAnsi="Source Sans Pro"/>
          <w:spacing w:val="1"/>
          <w:szCs w:val="22"/>
          <w:lang w:eastAsia="en-US"/>
        </w:rPr>
        <w:t xml:space="preserve">have </w:t>
      </w:r>
      <w:r w:rsidR="00B02322">
        <w:rPr>
          <w:rFonts w:ascii="Source Sans Pro" w:eastAsia="Source Sans Pro" w:hAnsi="Source Sans Pro"/>
          <w:spacing w:val="1"/>
          <w:szCs w:val="22"/>
          <w:lang w:eastAsia="en-US"/>
        </w:rPr>
        <w:t xml:space="preserve">significant implications for the handling of individuals’ personal information. </w:t>
      </w:r>
      <w:r w:rsidR="005C6952">
        <w:rPr>
          <w:rFonts w:ascii="Source Sans Pro" w:eastAsia="Source Sans Pro" w:hAnsi="Source Sans Pro"/>
          <w:spacing w:val="1"/>
          <w:szCs w:val="22"/>
          <w:lang w:eastAsia="en-US"/>
        </w:rPr>
        <w:t>It</w:t>
      </w:r>
      <w:r w:rsidR="00B02322">
        <w:rPr>
          <w:rFonts w:ascii="Source Sans Pro" w:eastAsia="Source Sans Pro" w:hAnsi="Source Sans Pro"/>
          <w:spacing w:val="1"/>
          <w:szCs w:val="22"/>
          <w:lang w:eastAsia="en-US"/>
        </w:rPr>
        <w:t xml:space="preserve"> is important that a strong framework for privacy protection is in place</w:t>
      </w:r>
      <w:r>
        <w:rPr>
          <w:rFonts w:ascii="Source Sans Pro" w:eastAsia="Source Sans Pro" w:hAnsi="Source Sans Pro"/>
          <w:spacing w:val="1"/>
          <w:szCs w:val="22"/>
          <w:lang w:eastAsia="en-US"/>
        </w:rPr>
        <w:t>, in addition to strong security and identity verification measures, to ensure that the risk</w:t>
      </w:r>
      <w:r w:rsidR="00074E8D">
        <w:rPr>
          <w:rFonts w:ascii="Source Sans Pro" w:eastAsia="Source Sans Pro" w:hAnsi="Source Sans Pro"/>
          <w:spacing w:val="1"/>
          <w:szCs w:val="22"/>
          <w:lang w:eastAsia="en-US"/>
        </w:rPr>
        <w:t xml:space="preserve"> of misuse and improper disclosure, particularly </w:t>
      </w:r>
      <w:r>
        <w:rPr>
          <w:rFonts w:ascii="Source Sans Pro" w:eastAsia="Source Sans Pro" w:hAnsi="Source Sans Pro"/>
          <w:spacing w:val="1"/>
          <w:szCs w:val="22"/>
          <w:lang w:eastAsia="en-US"/>
        </w:rPr>
        <w:t>fraud</w:t>
      </w:r>
      <w:r w:rsidR="00074E8D">
        <w:rPr>
          <w:rFonts w:ascii="Source Sans Pro" w:eastAsia="Source Sans Pro" w:hAnsi="Source Sans Pro"/>
          <w:spacing w:val="1"/>
          <w:szCs w:val="22"/>
          <w:lang w:eastAsia="en-US"/>
        </w:rPr>
        <w:t xml:space="preserve">, is </w:t>
      </w:r>
      <w:r>
        <w:rPr>
          <w:rFonts w:ascii="Source Sans Pro" w:eastAsia="Source Sans Pro" w:hAnsi="Source Sans Pro"/>
          <w:spacing w:val="1"/>
          <w:szCs w:val="22"/>
          <w:lang w:eastAsia="en-US"/>
        </w:rPr>
        <w:t>minimised</w:t>
      </w:r>
      <w:r w:rsidR="003714AF">
        <w:rPr>
          <w:rFonts w:ascii="Source Sans Pro" w:eastAsia="Source Sans Pro" w:hAnsi="Source Sans Pro"/>
          <w:spacing w:val="1"/>
          <w:szCs w:val="22"/>
          <w:lang w:eastAsia="en-US"/>
        </w:rPr>
        <w:t>.</w:t>
      </w:r>
      <w:r w:rsidR="00894522">
        <w:rPr>
          <w:rStyle w:val="FootnoteReference"/>
          <w:rFonts w:ascii="Source Sans Pro" w:eastAsia="Source Sans Pro" w:hAnsi="Source Sans Pro"/>
          <w:spacing w:val="1"/>
          <w:szCs w:val="22"/>
          <w:lang w:eastAsia="en-US"/>
        </w:rPr>
        <w:footnoteReference w:id="2"/>
      </w:r>
      <w:r w:rsidR="003714AF">
        <w:rPr>
          <w:rFonts w:ascii="Source Sans Pro" w:eastAsia="Source Sans Pro" w:hAnsi="Source Sans Pro"/>
          <w:spacing w:val="1"/>
          <w:szCs w:val="22"/>
          <w:lang w:eastAsia="en-US"/>
        </w:rPr>
        <w:t xml:space="preserve"> A strong</w:t>
      </w:r>
      <w:r w:rsidR="0012429E">
        <w:rPr>
          <w:rFonts w:ascii="Source Sans Pro" w:eastAsia="Source Sans Pro" w:hAnsi="Source Sans Pro"/>
          <w:spacing w:val="1"/>
          <w:szCs w:val="22"/>
          <w:lang w:eastAsia="en-US"/>
        </w:rPr>
        <w:t xml:space="preserve"> privacy</w:t>
      </w:r>
      <w:r w:rsidR="003714AF">
        <w:rPr>
          <w:rFonts w:ascii="Source Sans Pro" w:eastAsia="Source Sans Pro" w:hAnsi="Source Sans Pro"/>
          <w:spacing w:val="1"/>
          <w:szCs w:val="22"/>
          <w:lang w:eastAsia="en-US"/>
        </w:rPr>
        <w:t xml:space="preserve"> </w:t>
      </w:r>
      <w:r>
        <w:rPr>
          <w:rFonts w:ascii="Source Sans Pro" w:eastAsia="Source Sans Pro" w:hAnsi="Source Sans Pro"/>
          <w:spacing w:val="1"/>
          <w:szCs w:val="22"/>
          <w:lang w:eastAsia="en-US"/>
        </w:rPr>
        <w:t xml:space="preserve">and security </w:t>
      </w:r>
      <w:r w:rsidR="003714AF">
        <w:rPr>
          <w:rFonts w:ascii="Source Sans Pro" w:eastAsia="Source Sans Pro" w:hAnsi="Source Sans Pro"/>
          <w:spacing w:val="1"/>
          <w:szCs w:val="22"/>
          <w:lang w:eastAsia="en-US"/>
        </w:rPr>
        <w:t xml:space="preserve">framework is necessary not only for protecting consumers’ information, but also </w:t>
      </w:r>
      <w:r w:rsidR="00853DF8">
        <w:rPr>
          <w:rFonts w:ascii="Source Sans Pro" w:eastAsia="Source Sans Pro" w:hAnsi="Source Sans Pro"/>
          <w:spacing w:val="1"/>
          <w:szCs w:val="22"/>
          <w:lang w:eastAsia="en-US"/>
        </w:rPr>
        <w:t>f</w:t>
      </w:r>
      <w:r w:rsidR="003714AF">
        <w:rPr>
          <w:rFonts w:ascii="Source Sans Pro" w:eastAsia="Source Sans Pro" w:hAnsi="Source Sans Pro"/>
          <w:spacing w:val="1"/>
          <w:szCs w:val="22"/>
          <w:lang w:eastAsia="en-US"/>
        </w:rPr>
        <w:t>o</w:t>
      </w:r>
      <w:r w:rsidR="00853DF8">
        <w:rPr>
          <w:rFonts w:ascii="Source Sans Pro" w:eastAsia="Source Sans Pro" w:hAnsi="Source Sans Pro"/>
          <w:spacing w:val="1"/>
          <w:szCs w:val="22"/>
          <w:lang w:eastAsia="en-US"/>
        </w:rPr>
        <w:t>r</w:t>
      </w:r>
      <w:r w:rsidR="003714AF">
        <w:rPr>
          <w:rFonts w:ascii="Source Sans Pro" w:eastAsia="Source Sans Pro" w:hAnsi="Source Sans Pro"/>
          <w:spacing w:val="1"/>
          <w:szCs w:val="22"/>
          <w:lang w:eastAsia="en-US"/>
        </w:rPr>
        <w:t xml:space="preserve"> maintaining </w:t>
      </w:r>
      <w:r w:rsidR="0012429E">
        <w:rPr>
          <w:rFonts w:ascii="Source Sans Pro" w:eastAsia="Source Sans Pro" w:hAnsi="Source Sans Pro"/>
          <w:spacing w:val="1"/>
          <w:szCs w:val="22"/>
          <w:lang w:eastAsia="en-US"/>
        </w:rPr>
        <w:t xml:space="preserve">public </w:t>
      </w:r>
      <w:r w:rsidR="003714AF">
        <w:rPr>
          <w:rFonts w:ascii="Source Sans Pro" w:eastAsia="Source Sans Pro" w:hAnsi="Source Sans Pro"/>
          <w:spacing w:val="1"/>
          <w:szCs w:val="22"/>
          <w:lang w:eastAsia="en-US"/>
        </w:rPr>
        <w:t>confidence in, and the integrity of, the CDR scheme</w:t>
      </w:r>
      <w:r w:rsidR="00B02322">
        <w:rPr>
          <w:rFonts w:ascii="Source Sans Pro" w:eastAsia="Source Sans Pro" w:hAnsi="Source Sans Pro"/>
          <w:spacing w:val="1"/>
          <w:szCs w:val="22"/>
          <w:lang w:eastAsia="en-US"/>
        </w:rPr>
        <w:t xml:space="preserve">. </w:t>
      </w:r>
      <w:r w:rsidR="00B146C6">
        <w:rPr>
          <w:rFonts w:ascii="Source Sans Pro" w:eastAsia="Source Sans Pro" w:hAnsi="Source Sans Pro"/>
          <w:spacing w:val="1"/>
          <w:szCs w:val="22"/>
          <w:lang w:eastAsia="en-US"/>
        </w:rPr>
        <w:t>The OAIC therefore</w:t>
      </w:r>
      <w:r w:rsidR="003714AF">
        <w:rPr>
          <w:rFonts w:ascii="Source Sans Pro" w:eastAsia="Source Sans Pro" w:hAnsi="Source Sans Pro"/>
          <w:spacing w:val="1"/>
          <w:szCs w:val="22"/>
          <w:lang w:eastAsia="en-US"/>
        </w:rPr>
        <w:t xml:space="preserve"> </w:t>
      </w:r>
      <w:r w:rsidR="0012429E">
        <w:rPr>
          <w:rFonts w:ascii="Source Sans Pro" w:eastAsia="Source Sans Pro" w:hAnsi="Source Sans Pro"/>
          <w:spacing w:val="1"/>
          <w:szCs w:val="22"/>
          <w:lang w:eastAsia="en-US"/>
        </w:rPr>
        <w:t>welcome</w:t>
      </w:r>
      <w:r w:rsidR="00B146C6">
        <w:rPr>
          <w:rFonts w:ascii="Source Sans Pro" w:eastAsia="Source Sans Pro" w:hAnsi="Source Sans Pro"/>
          <w:spacing w:val="1"/>
          <w:szCs w:val="22"/>
          <w:lang w:eastAsia="en-US"/>
        </w:rPr>
        <w:t>s</w:t>
      </w:r>
      <w:r w:rsidR="003714AF">
        <w:rPr>
          <w:rFonts w:ascii="Source Sans Pro" w:eastAsia="Source Sans Pro" w:hAnsi="Source Sans Pro"/>
          <w:spacing w:val="1"/>
          <w:szCs w:val="22"/>
          <w:lang w:eastAsia="en-US"/>
        </w:rPr>
        <w:t xml:space="preserve"> </w:t>
      </w:r>
      <w:r w:rsidR="00B02322">
        <w:rPr>
          <w:rFonts w:ascii="Source Sans Pro" w:eastAsia="Source Sans Pro" w:hAnsi="Source Sans Pro"/>
          <w:spacing w:val="1"/>
          <w:szCs w:val="22"/>
          <w:lang w:eastAsia="en-US"/>
        </w:rPr>
        <w:t xml:space="preserve">the Bill and </w:t>
      </w:r>
      <w:r w:rsidR="003714AF">
        <w:rPr>
          <w:rFonts w:ascii="Source Sans Pro" w:eastAsia="Source Sans Pro" w:hAnsi="Source Sans Pro"/>
          <w:spacing w:val="1"/>
          <w:szCs w:val="22"/>
          <w:lang w:eastAsia="en-US"/>
        </w:rPr>
        <w:t>EM</w:t>
      </w:r>
      <w:r w:rsidR="0012429E">
        <w:rPr>
          <w:rFonts w:ascii="Source Sans Pro" w:eastAsia="Source Sans Pro" w:hAnsi="Source Sans Pro"/>
          <w:spacing w:val="1"/>
          <w:szCs w:val="22"/>
          <w:lang w:eastAsia="en-US"/>
        </w:rPr>
        <w:t>’s clear focus</w:t>
      </w:r>
      <w:r w:rsidR="003714AF">
        <w:rPr>
          <w:rFonts w:ascii="Source Sans Pro" w:eastAsia="Source Sans Pro" w:hAnsi="Source Sans Pro"/>
          <w:spacing w:val="1"/>
          <w:szCs w:val="22"/>
          <w:lang w:eastAsia="en-US"/>
        </w:rPr>
        <w:t xml:space="preserve"> </w:t>
      </w:r>
      <w:r w:rsidR="00B02322">
        <w:rPr>
          <w:rFonts w:ascii="Source Sans Pro" w:eastAsia="Source Sans Pro" w:hAnsi="Source Sans Pro"/>
          <w:spacing w:val="1"/>
          <w:szCs w:val="22"/>
          <w:lang w:eastAsia="en-US"/>
        </w:rPr>
        <w:t xml:space="preserve">on </w:t>
      </w:r>
      <w:r w:rsidR="0075708A">
        <w:rPr>
          <w:rFonts w:ascii="Source Sans Pro" w:eastAsia="Source Sans Pro" w:hAnsi="Source Sans Pro"/>
          <w:spacing w:val="1"/>
          <w:szCs w:val="22"/>
          <w:lang w:eastAsia="en-US"/>
        </w:rPr>
        <w:t>incorporating</w:t>
      </w:r>
      <w:r w:rsidR="00ED422A">
        <w:rPr>
          <w:rFonts w:ascii="Source Sans Pro" w:eastAsia="Source Sans Pro" w:hAnsi="Source Sans Pro"/>
          <w:spacing w:val="1"/>
          <w:szCs w:val="22"/>
          <w:lang w:eastAsia="en-US"/>
        </w:rPr>
        <w:t xml:space="preserve"> </w:t>
      </w:r>
      <w:r w:rsidR="003714AF">
        <w:rPr>
          <w:rFonts w:ascii="Source Sans Pro" w:eastAsia="Source Sans Pro" w:hAnsi="Source Sans Pro"/>
          <w:spacing w:val="1"/>
          <w:szCs w:val="22"/>
          <w:lang w:eastAsia="en-US"/>
        </w:rPr>
        <w:t>privacy protections</w:t>
      </w:r>
      <w:r w:rsidR="0012429E">
        <w:rPr>
          <w:rFonts w:ascii="Source Sans Pro" w:eastAsia="Source Sans Pro" w:hAnsi="Source Sans Pro"/>
          <w:spacing w:val="1"/>
          <w:szCs w:val="22"/>
          <w:lang w:eastAsia="en-US"/>
        </w:rPr>
        <w:t>,</w:t>
      </w:r>
      <w:r w:rsidR="003714AF">
        <w:rPr>
          <w:rFonts w:ascii="Source Sans Pro" w:eastAsia="Source Sans Pro" w:hAnsi="Source Sans Pro"/>
          <w:spacing w:val="1"/>
          <w:szCs w:val="22"/>
          <w:lang w:eastAsia="en-US"/>
        </w:rPr>
        <w:t xml:space="preserve"> and ensuring data protection considerations are a central part of the legislative framework. </w:t>
      </w:r>
    </w:p>
    <w:p w14:paraId="5D2ACEEE" w14:textId="255FD702" w:rsidR="003714AF" w:rsidRDefault="008333BD" w:rsidP="00B02322">
      <w:pPr>
        <w:rPr>
          <w:rFonts w:ascii="Source Sans Pro" w:eastAsia="Source Sans Pro" w:hAnsi="Source Sans Pro"/>
          <w:spacing w:val="1"/>
          <w:szCs w:val="22"/>
          <w:lang w:eastAsia="en-US"/>
        </w:rPr>
      </w:pPr>
      <w:r>
        <w:rPr>
          <w:rFonts w:ascii="Source Sans Pro" w:eastAsia="Source Sans Pro" w:hAnsi="Source Sans Pro"/>
          <w:spacing w:val="1"/>
          <w:szCs w:val="22"/>
          <w:lang w:eastAsia="en-US"/>
        </w:rPr>
        <w:t>The</w:t>
      </w:r>
      <w:r w:rsidR="00781444">
        <w:rPr>
          <w:lang w:eastAsia="en-US"/>
        </w:rPr>
        <w:t xml:space="preserve"> comments in this submission </w:t>
      </w:r>
      <w:r w:rsidR="00781444">
        <w:rPr>
          <w:rFonts w:ascii="Source Sans Pro" w:eastAsia="Source Sans Pro" w:hAnsi="Source Sans Pro"/>
          <w:spacing w:val="1"/>
          <w:szCs w:val="22"/>
          <w:lang w:eastAsia="en-US"/>
        </w:rPr>
        <w:t>identify a</w:t>
      </w:r>
      <w:r w:rsidR="003714AF">
        <w:rPr>
          <w:rFonts w:ascii="Source Sans Pro" w:eastAsia="Source Sans Pro" w:hAnsi="Source Sans Pro"/>
          <w:spacing w:val="1"/>
          <w:szCs w:val="22"/>
          <w:lang w:eastAsia="en-US"/>
        </w:rPr>
        <w:t xml:space="preserve"> number of areas in the Bill and EM where </w:t>
      </w:r>
      <w:r w:rsidR="008F2CCB">
        <w:rPr>
          <w:rFonts w:ascii="Source Sans Pro" w:eastAsia="Source Sans Pro" w:hAnsi="Source Sans Pro"/>
          <w:spacing w:val="1"/>
          <w:szCs w:val="22"/>
          <w:lang w:eastAsia="en-US"/>
        </w:rPr>
        <w:t>the OAIC</w:t>
      </w:r>
      <w:r w:rsidR="00B146C6">
        <w:rPr>
          <w:rFonts w:ascii="Source Sans Pro" w:eastAsia="Source Sans Pro" w:hAnsi="Source Sans Pro"/>
          <w:spacing w:val="1"/>
          <w:szCs w:val="22"/>
          <w:lang w:eastAsia="en-US"/>
        </w:rPr>
        <w:t xml:space="preserve"> </w:t>
      </w:r>
      <w:r w:rsidR="00E27D70">
        <w:rPr>
          <w:rFonts w:ascii="Source Sans Pro" w:eastAsia="Source Sans Pro" w:hAnsi="Source Sans Pro"/>
          <w:spacing w:val="1"/>
          <w:szCs w:val="22"/>
          <w:lang w:eastAsia="en-US"/>
        </w:rPr>
        <w:t>consider</w:t>
      </w:r>
      <w:r w:rsidR="008F2CCB">
        <w:rPr>
          <w:rFonts w:ascii="Source Sans Pro" w:eastAsia="Source Sans Pro" w:hAnsi="Source Sans Pro"/>
          <w:spacing w:val="1"/>
          <w:szCs w:val="22"/>
          <w:lang w:eastAsia="en-US"/>
        </w:rPr>
        <w:t>s</w:t>
      </w:r>
      <w:r w:rsidR="003714AF">
        <w:rPr>
          <w:rFonts w:ascii="Source Sans Pro" w:eastAsia="Source Sans Pro" w:hAnsi="Source Sans Pro"/>
          <w:spacing w:val="1"/>
          <w:szCs w:val="22"/>
          <w:lang w:eastAsia="en-US"/>
        </w:rPr>
        <w:t xml:space="preserve"> that further clarification or consideration of privacy issues </w:t>
      </w:r>
      <w:r w:rsidR="008F2CCB">
        <w:rPr>
          <w:rFonts w:ascii="Source Sans Pro" w:eastAsia="Source Sans Pro" w:hAnsi="Source Sans Pro"/>
          <w:spacing w:val="1"/>
          <w:szCs w:val="22"/>
          <w:lang w:eastAsia="en-US"/>
        </w:rPr>
        <w:t>is</w:t>
      </w:r>
      <w:r w:rsidR="005C6952">
        <w:rPr>
          <w:rFonts w:ascii="Source Sans Pro" w:eastAsia="Source Sans Pro" w:hAnsi="Source Sans Pro"/>
          <w:spacing w:val="1"/>
          <w:szCs w:val="22"/>
          <w:lang w:eastAsia="en-US"/>
        </w:rPr>
        <w:t xml:space="preserve"> required</w:t>
      </w:r>
      <w:r w:rsidR="003714AF">
        <w:rPr>
          <w:rFonts w:ascii="Source Sans Pro" w:eastAsia="Source Sans Pro" w:hAnsi="Source Sans Pro"/>
          <w:spacing w:val="1"/>
          <w:szCs w:val="22"/>
          <w:lang w:eastAsia="en-US"/>
        </w:rPr>
        <w:t xml:space="preserve">. Broadly, these areas </w:t>
      </w:r>
      <w:r w:rsidR="00E27D70">
        <w:rPr>
          <w:rFonts w:ascii="Source Sans Pro" w:eastAsia="Source Sans Pro" w:hAnsi="Source Sans Pro"/>
          <w:spacing w:val="1"/>
          <w:szCs w:val="22"/>
          <w:lang w:eastAsia="en-US"/>
        </w:rPr>
        <w:t>relate to</w:t>
      </w:r>
      <w:r w:rsidR="003714AF">
        <w:rPr>
          <w:rFonts w:ascii="Source Sans Pro" w:eastAsia="Source Sans Pro" w:hAnsi="Source Sans Pro"/>
          <w:spacing w:val="1"/>
          <w:szCs w:val="22"/>
          <w:lang w:eastAsia="en-US"/>
        </w:rPr>
        <w:t>:</w:t>
      </w:r>
    </w:p>
    <w:p w14:paraId="4A84AA24" w14:textId="65C090E2" w:rsidR="00781444" w:rsidRDefault="00781444" w:rsidP="001E4E26">
      <w:pPr>
        <w:pStyle w:val="ListBullet"/>
        <w:rPr>
          <w:lang w:eastAsia="en-US"/>
        </w:rPr>
      </w:pPr>
      <w:r>
        <w:rPr>
          <w:lang w:eastAsia="en-US"/>
        </w:rPr>
        <w:t xml:space="preserve">the CDR scheme’s interaction with Part IIIA (the credit reporting provisions) in the </w:t>
      </w:r>
      <w:r w:rsidR="00DC7FF3" w:rsidRPr="001E4E26">
        <w:rPr>
          <w:i/>
          <w:lang w:eastAsia="en-US"/>
        </w:rPr>
        <w:t>Privacy Act</w:t>
      </w:r>
      <w:r w:rsidR="001E4E26" w:rsidRPr="001E4E26">
        <w:rPr>
          <w:i/>
          <w:lang w:eastAsia="en-US"/>
        </w:rPr>
        <w:t xml:space="preserve"> 1988</w:t>
      </w:r>
      <w:r w:rsidR="001E4E26">
        <w:rPr>
          <w:lang w:eastAsia="en-US"/>
        </w:rPr>
        <w:t xml:space="preserve"> (</w:t>
      </w:r>
      <w:proofErr w:type="spellStart"/>
      <w:r w:rsidR="001E4E26">
        <w:rPr>
          <w:lang w:eastAsia="en-US"/>
        </w:rPr>
        <w:t>Cth</w:t>
      </w:r>
      <w:proofErr w:type="spellEnd"/>
      <w:r w:rsidR="001E4E26">
        <w:rPr>
          <w:lang w:eastAsia="en-US"/>
        </w:rPr>
        <w:t xml:space="preserve">) </w:t>
      </w:r>
      <w:r w:rsidR="001E4E26">
        <w:rPr>
          <w:iCs/>
          <w:bdr w:val="none" w:sz="0" w:space="0" w:color="auto" w:frame="1"/>
          <w:lang w:eastAsia="en-AU"/>
        </w:rPr>
        <w:t>(Privacy Act)</w:t>
      </w:r>
    </w:p>
    <w:p w14:paraId="76E51B09" w14:textId="61490D00" w:rsidR="000C4691" w:rsidRDefault="000C4691" w:rsidP="003714AF">
      <w:pPr>
        <w:pStyle w:val="ListBullet"/>
        <w:rPr>
          <w:lang w:eastAsia="en-US"/>
        </w:rPr>
      </w:pPr>
      <w:r>
        <w:rPr>
          <w:lang w:eastAsia="en-US"/>
        </w:rPr>
        <w:t>clarifying certain basic principles and aspects of the regulatory framework</w:t>
      </w:r>
    </w:p>
    <w:p w14:paraId="0C988DBB" w14:textId="6D344483" w:rsidR="000C4691" w:rsidRDefault="000C4691" w:rsidP="003714AF">
      <w:pPr>
        <w:pStyle w:val="ListBullet"/>
        <w:rPr>
          <w:lang w:eastAsia="en-US"/>
        </w:rPr>
      </w:pPr>
      <w:r>
        <w:rPr>
          <w:lang w:eastAsia="en-US"/>
        </w:rPr>
        <w:t>the regulation of de-identified information</w:t>
      </w:r>
    </w:p>
    <w:p w14:paraId="4918DEAE" w14:textId="73E05ED2" w:rsidR="000C4691" w:rsidRDefault="000C4691" w:rsidP="003714AF">
      <w:pPr>
        <w:pStyle w:val="ListBullet"/>
        <w:rPr>
          <w:lang w:eastAsia="en-US"/>
        </w:rPr>
      </w:pPr>
      <w:r>
        <w:rPr>
          <w:lang w:eastAsia="en-US"/>
        </w:rPr>
        <w:t>the role of non-accredited data recipients</w:t>
      </w:r>
      <w:r w:rsidR="00781444">
        <w:rPr>
          <w:lang w:eastAsia="en-US"/>
        </w:rPr>
        <w:t>, and</w:t>
      </w:r>
    </w:p>
    <w:p w14:paraId="12636A0C" w14:textId="00F970CB" w:rsidR="00B02322" w:rsidRDefault="000C4691" w:rsidP="000C4691">
      <w:pPr>
        <w:pStyle w:val="ListBullet"/>
        <w:spacing w:after="240"/>
        <w:rPr>
          <w:lang w:eastAsia="en-US"/>
        </w:rPr>
      </w:pPr>
      <w:proofErr w:type="gramStart"/>
      <w:r>
        <w:rPr>
          <w:lang w:eastAsia="en-US"/>
        </w:rPr>
        <w:t>the</w:t>
      </w:r>
      <w:proofErr w:type="gramEnd"/>
      <w:r>
        <w:rPr>
          <w:lang w:eastAsia="en-US"/>
        </w:rPr>
        <w:t xml:space="preserve"> OAIC’s regulatory role.</w:t>
      </w:r>
      <w:r w:rsidR="003714AF">
        <w:rPr>
          <w:lang w:eastAsia="en-US"/>
        </w:rPr>
        <w:t xml:space="preserve"> </w:t>
      </w:r>
    </w:p>
    <w:p w14:paraId="3CAD859D" w14:textId="786D2DB4" w:rsidR="00984979" w:rsidRDefault="00984979" w:rsidP="00984979">
      <w:pPr>
        <w:pStyle w:val="Heading3"/>
        <w:rPr>
          <w:lang w:eastAsia="en-US"/>
        </w:rPr>
      </w:pPr>
      <w:bookmarkStart w:id="2" w:name="_Toc524943851"/>
      <w:r>
        <w:rPr>
          <w:lang w:eastAsia="en-US"/>
        </w:rPr>
        <w:lastRenderedPageBreak/>
        <w:t>About the Office of the Australian Information Commissioner</w:t>
      </w:r>
      <w:bookmarkEnd w:id="2"/>
      <w:r>
        <w:rPr>
          <w:lang w:eastAsia="en-US"/>
        </w:rPr>
        <w:t xml:space="preserve"> </w:t>
      </w:r>
    </w:p>
    <w:p w14:paraId="0F9DA0E1" w14:textId="77777777" w:rsidR="00984979" w:rsidRPr="00984979" w:rsidRDefault="00984979" w:rsidP="00984979">
      <w:pPr>
        <w:rPr>
          <w:lang w:eastAsia="en-AU"/>
        </w:rPr>
      </w:pPr>
      <w:r w:rsidRPr="00984979">
        <w:rPr>
          <w:lang w:eastAsia="en-AU"/>
        </w:rPr>
        <w:t>The OAIC is an independent statutory agency within the Commonwealth Attorney-General’s portfolio. The Australian Parliament established the OAIC in 2010 to bring together three functions:</w:t>
      </w:r>
    </w:p>
    <w:p w14:paraId="2D87A4E4" w14:textId="5B00664F" w:rsidR="00984979" w:rsidRPr="00984979" w:rsidRDefault="00984979" w:rsidP="00984979">
      <w:pPr>
        <w:pStyle w:val="ListBullet"/>
        <w:rPr>
          <w:lang w:eastAsia="en-AU"/>
        </w:rPr>
      </w:pPr>
      <w:r w:rsidRPr="00984979">
        <w:rPr>
          <w:lang w:eastAsia="en-AU"/>
        </w:rPr>
        <w:t>privacy functions (regulating the handling of personal information under the</w:t>
      </w:r>
      <w:r w:rsidR="001E4E26">
        <w:rPr>
          <w:iCs/>
          <w:bdr w:val="none" w:sz="0" w:space="0" w:color="auto" w:frame="1"/>
          <w:lang w:eastAsia="en-AU"/>
        </w:rPr>
        <w:t xml:space="preserve"> </w:t>
      </w:r>
      <w:r w:rsidR="008333BD">
        <w:rPr>
          <w:iCs/>
          <w:bdr w:val="none" w:sz="0" w:space="0" w:color="auto" w:frame="1"/>
          <w:lang w:eastAsia="en-AU"/>
        </w:rPr>
        <w:t>Privacy Act</w:t>
      </w:r>
      <w:r w:rsidRPr="00984979">
        <w:rPr>
          <w:i/>
          <w:iCs/>
          <w:bdr w:val="none" w:sz="0" w:space="0" w:color="auto" w:frame="1"/>
          <w:lang w:eastAsia="en-AU"/>
        </w:rPr>
        <w:t xml:space="preserve"> </w:t>
      </w:r>
      <w:r w:rsidR="00DC7FF3">
        <w:rPr>
          <w:iCs/>
          <w:bdr w:val="none" w:sz="0" w:space="0" w:color="auto" w:frame="1"/>
          <w:lang w:eastAsia="en-AU"/>
        </w:rPr>
        <w:t>(</w:t>
      </w:r>
      <w:r w:rsidRPr="00984979">
        <w:rPr>
          <w:lang w:eastAsia="en-AU"/>
        </w:rPr>
        <w:t>and other Acts)</w:t>
      </w:r>
      <w:r w:rsidR="00A35C1B">
        <w:rPr>
          <w:lang w:eastAsia="en-AU"/>
        </w:rPr>
        <w:t>)</w:t>
      </w:r>
    </w:p>
    <w:p w14:paraId="2D31830C" w14:textId="58255E44" w:rsidR="00984979" w:rsidRPr="00984979" w:rsidRDefault="00984979" w:rsidP="00984979">
      <w:pPr>
        <w:pStyle w:val="ListBullet"/>
        <w:rPr>
          <w:lang w:eastAsia="en-AU"/>
        </w:rPr>
      </w:pPr>
      <w:r w:rsidRPr="00984979">
        <w:rPr>
          <w:lang w:eastAsia="en-AU"/>
        </w:rPr>
        <w:t>freedom of information functions, including access to information held by the Australian Government in accordance with the </w:t>
      </w:r>
      <w:r w:rsidRPr="00984979">
        <w:rPr>
          <w:i/>
          <w:iCs/>
          <w:bdr w:val="none" w:sz="0" w:space="0" w:color="auto" w:frame="1"/>
          <w:lang w:eastAsia="en-AU"/>
        </w:rPr>
        <w:t>Freedom of Information Act 1982</w:t>
      </w:r>
      <w:r w:rsidRPr="00984979">
        <w:rPr>
          <w:lang w:eastAsia="en-AU"/>
        </w:rPr>
        <w:t> (</w:t>
      </w:r>
      <w:proofErr w:type="spellStart"/>
      <w:r w:rsidRPr="00984979">
        <w:rPr>
          <w:lang w:eastAsia="en-AU"/>
        </w:rPr>
        <w:t>Cth</w:t>
      </w:r>
      <w:proofErr w:type="spellEnd"/>
      <w:r w:rsidRPr="00984979">
        <w:rPr>
          <w:lang w:eastAsia="en-AU"/>
        </w:rPr>
        <w:t>)</w:t>
      </w:r>
    </w:p>
    <w:p w14:paraId="62905FF9" w14:textId="77777777" w:rsidR="00984979" w:rsidRPr="00984979" w:rsidRDefault="00984979" w:rsidP="00984979">
      <w:pPr>
        <w:pStyle w:val="ListBullet"/>
        <w:rPr>
          <w:lang w:eastAsia="en-AU"/>
        </w:rPr>
      </w:pPr>
      <w:proofErr w:type="gramStart"/>
      <w:r w:rsidRPr="00984979">
        <w:rPr>
          <w:lang w:eastAsia="en-AU"/>
        </w:rPr>
        <w:t>information</w:t>
      </w:r>
      <w:proofErr w:type="gramEnd"/>
      <w:r w:rsidRPr="00984979">
        <w:rPr>
          <w:lang w:eastAsia="en-AU"/>
        </w:rPr>
        <w:t xml:space="preserve"> management functions.</w:t>
      </w:r>
    </w:p>
    <w:p w14:paraId="57BEC592" w14:textId="45922BEF" w:rsidR="00984979" w:rsidRDefault="00984979" w:rsidP="00984979">
      <w:pPr>
        <w:rPr>
          <w:shd w:val="clear" w:color="auto" w:fill="FFFFFF"/>
        </w:rPr>
      </w:pPr>
      <w:r>
        <w:rPr>
          <w:shd w:val="clear" w:color="auto" w:fill="FFFFFF"/>
        </w:rPr>
        <w:t>The integration of these three interrelated functions into one agency provides the OAIC with a unique perspective, as it seeks to balance the right to privacy with broader information policy goals.</w:t>
      </w:r>
    </w:p>
    <w:p w14:paraId="62B87013" w14:textId="0BF0A2F8" w:rsidR="00D41FE8" w:rsidRPr="00F51065" w:rsidRDefault="00D41FE8" w:rsidP="00D41FE8">
      <w:r>
        <w:t>The Privacy Act confers a range of regulatory powers on the Commissioner, including powers that allow the OAIC to work with entities to facilitate legal compliance and best privacy practice, as well as investigative and enforcement powers. The regulatory powers are based on an escalation model.</w:t>
      </w:r>
      <w:r>
        <w:rPr>
          <w:rStyle w:val="FootnoteReference"/>
        </w:rPr>
        <w:footnoteReference w:id="3"/>
      </w:r>
      <w:r>
        <w:t xml:space="preserve"> </w:t>
      </w:r>
    </w:p>
    <w:p w14:paraId="0E9C5C3F" w14:textId="28A66A0E" w:rsidR="00F51065" w:rsidRDefault="00F51065" w:rsidP="00984979">
      <w:r>
        <w:rPr>
          <w:shd w:val="clear" w:color="auto" w:fill="FFFFFF"/>
        </w:rPr>
        <w:t xml:space="preserve">As part of its privacy functions, the OAIC regulates the handling of personal information under the Privacy Act, which includes the thirteen Australian Privacy Principles (APPs). This includes regulating APP 12, which </w:t>
      </w:r>
      <w:r w:rsidR="00DB65E6">
        <w:rPr>
          <w:shd w:val="clear" w:color="auto" w:fill="FFFFFF"/>
        </w:rPr>
        <w:t xml:space="preserve">currently </w:t>
      </w:r>
      <w:r w:rsidRPr="00F51065">
        <w:t xml:space="preserve">gives individuals the ability to access and receive a copy of the personal information held about them by </w:t>
      </w:r>
      <w:r>
        <w:t>agencies and organisations</w:t>
      </w:r>
      <w:r w:rsidRPr="00F51065">
        <w:t>, subject to some exceptions.</w:t>
      </w:r>
      <w:r w:rsidR="00D412BF">
        <w:t xml:space="preserve"> As set out in the EM, the CDR builds on APP 12 by providing consumers with </w:t>
      </w:r>
      <w:r w:rsidR="00DB65E6">
        <w:t xml:space="preserve">the ability to direct data transfers to third parties, </w:t>
      </w:r>
      <w:r w:rsidR="00D41FE8">
        <w:t xml:space="preserve">to </w:t>
      </w:r>
      <w:r w:rsidR="00D412BF">
        <w:t xml:space="preserve">access information about the transactions they enter into, </w:t>
      </w:r>
      <w:r w:rsidR="00D41FE8">
        <w:t xml:space="preserve">to </w:t>
      </w:r>
      <w:r w:rsidR="00D412BF">
        <w:t>access information relating to products, and by applying to business consumers as well as individuals.</w:t>
      </w:r>
      <w:r w:rsidR="00225875">
        <w:rPr>
          <w:rStyle w:val="FootnoteReference"/>
        </w:rPr>
        <w:footnoteReference w:id="4"/>
      </w:r>
    </w:p>
    <w:p w14:paraId="040E970F" w14:textId="56BD7673" w:rsidR="00DD1F64" w:rsidRDefault="008725A2" w:rsidP="002B2568">
      <w:pPr>
        <w:pStyle w:val="Heading2"/>
      </w:pPr>
      <w:bookmarkStart w:id="3" w:name="_Toc524943852"/>
      <w:r>
        <w:t xml:space="preserve">CDR and </w:t>
      </w:r>
      <w:r w:rsidR="00E30D64">
        <w:t xml:space="preserve">the interaction with the credit reporting provisions in </w:t>
      </w:r>
      <w:r>
        <w:t xml:space="preserve">Pt IIIA </w:t>
      </w:r>
      <w:r w:rsidR="00E30D64">
        <w:t>of the Privacy Act</w:t>
      </w:r>
      <w:bookmarkEnd w:id="3"/>
    </w:p>
    <w:p w14:paraId="65C7C2C1" w14:textId="10BB6B96" w:rsidR="00272846" w:rsidRDefault="00AD6AA3" w:rsidP="00CC588D">
      <w:pPr>
        <w:rPr>
          <w:lang w:eastAsia="en-US"/>
        </w:rPr>
      </w:pPr>
      <w:r>
        <w:rPr>
          <w:lang w:eastAsia="en-US"/>
        </w:rPr>
        <w:t>The</w:t>
      </w:r>
      <w:r w:rsidR="00272846">
        <w:rPr>
          <w:lang w:eastAsia="en-US"/>
        </w:rPr>
        <w:t xml:space="preserve"> initial rollout of the CDR scheme will be in the banking sector, and will therefore facilitate </w:t>
      </w:r>
      <w:r w:rsidR="001B4154">
        <w:rPr>
          <w:lang w:eastAsia="en-US"/>
        </w:rPr>
        <w:t>the</w:t>
      </w:r>
      <w:r w:rsidR="00272846">
        <w:rPr>
          <w:lang w:eastAsia="en-US"/>
        </w:rPr>
        <w:t xml:space="preserve"> transfer </w:t>
      </w:r>
      <w:r w:rsidR="001B4154">
        <w:rPr>
          <w:lang w:eastAsia="en-US"/>
        </w:rPr>
        <w:t xml:space="preserve">of </w:t>
      </w:r>
      <w:r w:rsidR="00A35C1B">
        <w:rPr>
          <w:lang w:eastAsia="en-US"/>
        </w:rPr>
        <w:t>individuals</w:t>
      </w:r>
      <w:r w:rsidR="001B4154">
        <w:rPr>
          <w:lang w:eastAsia="en-US"/>
        </w:rPr>
        <w:t>’</w:t>
      </w:r>
      <w:r w:rsidR="00272846">
        <w:rPr>
          <w:lang w:eastAsia="en-US"/>
        </w:rPr>
        <w:t xml:space="preserve"> banking data directly from their current providers </w:t>
      </w:r>
      <w:r>
        <w:rPr>
          <w:lang w:eastAsia="en-US"/>
        </w:rPr>
        <w:t xml:space="preserve">to third parties. </w:t>
      </w:r>
      <w:r w:rsidR="00CE2DB0">
        <w:rPr>
          <w:lang w:eastAsia="en-US"/>
        </w:rPr>
        <w:t>U</w:t>
      </w:r>
      <w:r w:rsidR="0087770D">
        <w:rPr>
          <w:lang w:eastAsia="en-US"/>
        </w:rPr>
        <w:t xml:space="preserve">nder the existing arrangements </w:t>
      </w:r>
      <w:r w:rsidR="00C1319C">
        <w:rPr>
          <w:lang w:eastAsia="en-US"/>
        </w:rPr>
        <w:t>in</w:t>
      </w:r>
      <w:r w:rsidR="0087770D">
        <w:rPr>
          <w:lang w:eastAsia="en-US"/>
        </w:rPr>
        <w:t xml:space="preserve"> Part IIIA of the Privacy Act, the situations in which </w:t>
      </w:r>
      <w:r w:rsidR="00FA3A71">
        <w:rPr>
          <w:lang w:eastAsia="en-US"/>
        </w:rPr>
        <w:t xml:space="preserve">some of </w:t>
      </w:r>
      <w:r w:rsidR="0087770D">
        <w:rPr>
          <w:lang w:eastAsia="en-US"/>
        </w:rPr>
        <w:t>the same types of information may be shared are specifically prescribed and limited.</w:t>
      </w:r>
      <w:r w:rsidR="00AA6E4E">
        <w:rPr>
          <w:rStyle w:val="FootnoteReference"/>
          <w:lang w:eastAsia="en-US"/>
        </w:rPr>
        <w:footnoteReference w:id="5"/>
      </w:r>
      <w:r w:rsidR="0087770D">
        <w:rPr>
          <w:lang w:eastAsia="en-US"/>
        </w:rPr>
        <w:t xml:space="preserve"> However, t</w:t>
      </w:r>
      <w:r w:rsidR="00272846">
        <w:rPr>
          <w:lang w:eastAsia="en-US"/>
        </w:rPr>
        <w:t>he CDR scheme will significantly expand the situations in which this information</w:t>
      </w:r>
      <w:r w:rsidR="0087770D">
        <w:rPr>
          <w:lang w:eastAsia="en-US"/>
        </w:rPr>
        <w:t xml:space="preserve"> may be </w:t>
      </w:r>
      <w:r w:rsidR="00272846">
        <w:rPr>
          <w:lang w:eastAsia="en-US"/>
        </w:rPr>
        <w:t>shared</w:t>
      </w:r>
      <w:r w:rsidR="0087770D">
        <w:rPr>
          <w:lang w:eastAsia="en-US"/>
        </w:rPr>
        <w:t xml:space="preserve"> outside of the Part IIIA framework</w:t>
      </w:r>
      <w:r w:rsidR="00272846">
        <w:rPr>
          <w:lang w:eastAsia="en-US"/>
        </w:rPr>
        <w:t xml:space="preserve">. </w:t>
      </w:r>
    </w:p>
    <w:p w14:paraId="14031E05" w14:textId="7F6192AD" w:rsidR="00CC588D" w:rsidRDefault="00CC588D" w:rsidP="00CC588D">
      <w:pPr>
        <w:rPr>
          <w:lang w:eastAsia="en-US"/>
        </w:rPr>
      </w:pPr>
      <w:r>
        <w:rPr>
          <w:lang w:eastAsia="en-US"/>
        </w:rPr>
        <w:t xml:space="preserve">The </w:t>
      </w:r>
      <w:r w:rsidR="00272846">
        <w:rPr>
          <w:lang w:eastAsia="en-US"/>
        </w:rPr>
        <w:t xml:space="preserve">expected interaction </w:t>
      </w:r>
      <w:r>
        <w:rPr>
          <w:lang w:eastAsia="en-US"/>
        </w:rPr>
        <w:t xml:space="preserve">between </w:t>
      </w:r>
      <w:r w:rsidR="00D87F69">
        <w:rPr>
          <w:lang w:eastAsia="en-US"/>
        </w:rPr>
        <w:t xml:space="preserve">the </w:t>
      </w:r>
      <w:r>
        <w:rPr>
          <w:lang w:eastAsia="en-US"/>
        </w:rPr>
        <w:t xml:space="preserve">CDR </w:t>
      </w:r>
      <w:r w:rsidR="00D87F69">
        <w:rPr>
          <w:lang w:eastAsia="en-US"/>
        </w:rPr>
        <w:t xml:space="preserve">scheme </w:t>
      </w:r>
      <w:r>
        <w:rPr>
          <w:lang w:eastAsia="en-US"/>
        </w:rPr>
        <w:t xml:space="preserve">and </w:t>
      </w:r>
      <w:r w:rsidR="00E30D64">
        <w:rPr>
          <w:lang w:eastAsia="en-US"/>
        </w:rPr>
        <w:t xml:space="preserve">the </w:t>
      </w:r>
      <w:r>
        <w:rPr>
          <w:lang w:eastAsia="en-US"/>
        </w:rPr>
        <w:t xml:space="preserve">credit reporting </w:t>
      </w:r>
      <w:r w:rsidR="00E30D64">
        <w:rPr>
          <w:lang w:eastAsia="en-US"/>
        </w:rPr>
        <w:t xml:space="preserve">provisions </w:t>
      </w:r>
      <w:r>
        <w:rPr>
          <w:lang w:eastAsia="en-US"/>
        </w:rPr>
        <w:t>under Part IIIA is briefly addressed in s 56EC(3)</w:t>
      </w:r>
      <w:r w:rsidR="00E30D64">
        <w:rPr>
          <w:lang w:eastAsia="en-US"/>
        </w:rPr>
        <w:t xml:space="preserve"> of the Bill</w:t>
      </w:r>
      <w:r>
        <w:rPr>
          <w:lang w:eastAsia="en-US"/>
        </w:rPr>
        <w:t xml:space="preserve">, which states that </w:t>
      </w:r>
      <w:r w:rsidRPr="00DD1F64">
        <w:rPr>
          <w:i/>
          <w:lang w:eastAsia="en-US"/>
        </w:rPr>
        <w:t>‘</w:t>
      </w:r>
      <w:r>
        <w:rPr>
          <w:i/>
          <w:lang w:eastAsia="en-US"/>
        </w:rPr>
        <w:t>[s]</w:t>
      </w:r>
      <w:proofErr w:type="spellStart"/>
      <w:r w:rsidRPr="00DD1F64">
        <w:rPr>
          <w:i/>
          <w:lang w:eastAsia="en-US"/>
        </w:rPr>
        <w:t>ubject</w:t>
      </w:r>
      <w:proofErr w:type="spellEnd"/>
      <w:r w:rsidRPr="00DD1F64">
        <w:rPr>
          <w:i/>
          <w:lang w:eastAsia="en-US"/>
        </w:rPr>
        <w:t xml:space="preserve"> to the regulations, this Division does not limit Part IIIA (about credit reporting) of the Privacy Act 1988’</w:t>
      </w:r>
      <w:r>
        <w:rPr>
          <w:lang w:eastAsia="en-US"/>
        </w:rPr>
        <w:t>.</w:t>
      </w:r>
      <w:r w:rsidR="00D8083F">
        <w:rPr>
          <w:lang w:eastAsia="en-US"/>
        </w:rPr>
        <w:t xml:space="preserve"> While the CDR scheme may not limit Part IIIA, </w:t>
      </w:r>
      <w:r w:rsidR="00E30D64">
        <w:rPr>
          <w:lang w:eastAsia="en-US"/>
        </w:rPr>
        <w:t xml:space="preserve">in </w:t>
      </w:r>
      <w:r w:rsidR="00B146C6">
        <w:rPr>
          <w:lang w:eastAsia="en-US"/>
        </w:rPr>
        <w:t>our</w:t>
      </w:r>
      <w:r w:rsidR="00E30D64">
        <w:rPr>
          <w:lang w:eastAsia="en-US"/>
        </w:rPr>
        <w:t xml:space="preserve"> view </w:t>
      </w:r>
      <w:r w:rsidR="00D8083F">
        <w:rPr>
          <w:lang w:eastAsia="en-US"/>
        </w:rPr>
        <w:t xml:space="preserve">the implications of the CDR </w:t>
      </w:r>
      <w:r w:rsidR="00A47C34">
        <w:rPr>
          <w:lang w:eastAsia="en-US"/>
        </w:rPr>
        <w:t xml:space="preserve">scheme </w:t>
      </w:r>
      <w:r w:rsidR="00D8083F">
        <w:rPr>
          <w:lang w:eastAsia="en-US"/>
        </w:rPr>
        <w:t xml:space="preserve">on the </w:t>
      </w:r>
      <w:r w:rsidR="00272846">
        <w:rPr>
          <w:lang w:eastAsia="en-US"/>
        </w:rPr>
        <w:t xml:space="preserve">underlying </w:t>
      </w:r>
      <w:r w:rsidR="00D8083F">
        <w:rPr>
          <w:lang w:eastAsia="en-US"/>
        </w:rPr>
        <w:t xml:space="preserve">policy objectives of Part IIIA </w:t>
      </w:r>
      <w:r w:rsidR="00CE2DB0">
        <w:rPr>
          <w:lang w:eastAsia="en-US"/>
        </w:rPr>
        <w:t>should</w:t>
      </w:r>
      <w:r w:rsidR="00D8083F">
        <w:rPr>
          <w:lang w:eastAsia="en-US"/>
        </w:rPr>
        <w:t xml:space="preserve"> be considered</w:t>
      </w:r>
      <w:r w:rsidR="00E30D64">
        <w:rPr>
          <w:lang w:eastAsia="en-US"/>
        </w:rPr>
        <w:t xml:space="preserve"> more fully</w:t>
      </w:r>
      <w:r w:rsidR="00D8083F">
        <w:rPr>
          <w:lang w:eastAsia="en-US"/>
        </w:rPr>
        <w:t>.</w:t>
      </w:r>
    </w:p>
    <w:p w14:paraId="2AAA85C8" w14:textId="36EE2410" w:rsidR="00A02958" w:rsidRDefault="00272846" w:rsidP="00DD1F64">
      <w:pPr>
        <w:rPr>
          <w:lang w:eastAsia="en-US"/>
        </w:rPr>
      </w:pPr>
      <w:r>
        <w:rPr>
          <w:lang w:eastAsia="en-US"/>
        </w:rPr>
        <w:lastRenderedPageBreak/>
        <w:t xml:space="preserve">For example, </w:t>
      </w:r>
      <w:r w:rsidR="00A02958" w:rsidRPr="00225875">
        <w:rPr>
          <w:lang w:eastAsia="en-US"/>
        </w:rPr>
        <w:t>Part IIIA seeks to achieve a balance and ensure that appropriate consumer protections are in place</w:t>
      </w:r>
      <w:r w:rsidR="00145693">
        <w:rPr>
          <w:lang w:eastAsia="en-US"/>
        </w:rPr>
        <w:t xml:space="preserve"> in relation to the handling of credit information</w:t>
      </w:r>
      <w:r w:rsidR="00A02958" w:rsidRPr="00225875">
        <w:rPr>
          <w:lang w:eastAsia="en-US"/>
        </w:rPr>
        <w:t>, recognising the significant impact that decisions about credit</w:t>
      </w:r>
      <w:r w:rsidR="004406FC">
        <w:rPr>
          <w:lang w:eastAsia="en-US"/>
        </w:rPr>
        <w:t>worthiness</w:t>
      </w:r>
      <w:r w:rsidR="00A02958" w:rsidRPr="00225875">
        <w:rPr>
          <w:lang w:eastAsia="en-US"/>
        </w:rPr>
        <w:t xml:space="preserve"> can have on individuals. It does this by</w:t>
      </w:r>
      <w:r w:rsidR="00E1073A" w:rsidRPr="00225875">
        <w:rPr>
          <w:lang w:eastAsia="en-US"/>
        </w:rPr>
        <w:t xml:space="preserve"> </w:t>
      </w:r>
      <w:r w:rsidR="00A02958">
        <w:rPr>
          <w:lang w:eastAsia="en-US"/>
        </w:rPr>
        <w:t>prescribing</w:t>
      </w:r>
      <w:r w:rsidR="00231ED8">
        <w:rPr>
          <w:lang w:eastAsia="en-US"/>
        </w:rPr>
        <w:t xml:space="preserve"> the t</w:t>
      </w:r>
      <w:r w:rsidR="00DD1F64">
        <w:rPr>
          <w:lang w:eastAsia="en-US"/>
        </w:rPr>
        <w:t xml:space="preserve">ypes of information that can </w:t>
      </w:r>
      <w:r w:rsidR="00D87F69">
        <w:rPr>
          <w:lang w:eastAsia="en-US"/>
        </w:rPr>
        <w:t xml:space="preserve">flow between credit providers and credit reporting bodies for use in </w:t>
      </w:r>
      <w:r w:rsidR="00DD1F64">
        <w:rPr>
          <w:lang w:eastAsia="en-US"/>
        </w:rPr>
        <w:t>assess</w:t>
      </w:r>
      <w:r w:rsidR="00A74869">
        <w:rPr>
          <w:lang w:eastAsia="en-US"/>
        </w:rPr>
        <w:t>i</w:t>
      </w:r>
      <w:r w:rsidR="00D87F69">
        <w:rPr>
          <w:lang w:eastAsia="en-US"/>
        </w:rPr>
        <w:t>ng</w:t>
      </w:r>
      <w:r w:rsidR="00DD1F64">
        <w:rPr>
          <w:lang w:eastAsia="en-US"/>
        </w:rPr>
        <w:t xml:space="preserve"> an individual’s creditworthiness, </w:t>
      </w:r>
      <w:r w:rsidR="00A02958">
        <w:rPr>
          <w:lang w:eastAsia="en-US"/>
        </w:rPr>
        <w:t xml:space="preserve">by </w:t>
      </w:r>
      <w:r w:rsidR="00DD1F64">
        <w:rPr>
          <w:lang w:eastAsia="en-US"/>
        </w:rPr>
        <w:t>limit</w:t>
      </w:r>
      <w:r w:rsidR="00A02958">
        <w:rPr>
          <w:lang w:eastAsia="en-US"/>
        </w:rPr>
        <w:t>ing</w:t>
      </w:r>
      <w:r w:rsidR="00DD1F64">
        <w:rPr>
          <w:lang w:eastAsia="en-US"/>
        </w:rPr>
        <w:t xml:space="preserve"> the types of bodies which can access th</w:t>
      </w:r>
      <w:r w:rsidR="00F2564B">
        <w:rPr>
          <w:lang w:eastAsia="en-US"/>
        </w:rPr>
        <w:t>i</w:t>
      </w:r>
      <w:r w:rsidR="00DD1F64">
        <w:rPr>
          <w:lang w:eastAsia="en-US"/>
        </w:rPr>
        <w:t>s</w:t>
      </w:r>
      <w:r w:rsidR="00F2564B">
        <w:rPr>
          <w:lang w:eastAsia="en-US"/>
        </w:rPr>
        <w:t xml:space="preserve"> information</w:t>
      </w:r>
      <w:r w:rsidR="00CC588D">
        <w:rPr>
          <w:lang w:eastAsia="en-US"/>
        </w:rPr>
        <w:t xml:space="preserve">, and </w:t>
      </w:r>
      <w:r w:rsidR="004406FC">
        <w:rPr>
          <w:lang w:eastAsia="en-US"/>
        </w:rPr>
        <w:t xml:space="preserve">by </w:t>
      </w:r>
      <w:r w:rsidR="00CC588D">
        <w:rPr>
          <w:lang w:eastAsia="en-US"/>
        </w:rPr>
        <w:t>limit</w:t>
      </w:r>
      <w:r w:rsidR="00A02958">
        <w:rPr>
          <w:lang w:eastAsia="en-US"/>
        </w:rPr>
        <w:t>ing</w:t>
      </w:r>
      <w:r w:rsidR="00CC588D">
        <w:rPr>
          <w:lang w:eastAsia="en-US"/>
        </w:rPr>
        <w:t xml:space="preserve"> which</w:t>
      </w:r>
      <w:r w:rsidR="0087770D">
        <w:rPr>
          <w:lang w:eastAsia="en-US"/>
        </w:rPr>
        <w:t xml:space="preserve"> types of credit</w:t>
      </w:r>
      <w:r w:rsidR="00CC588D">
        <w:rPr>
          <w:lang w:eastAsia="en-US"/>
        </w:rPr>
        <w:t xml:space="preserve"> information certain </w:t>
      </w:r>
      <w:r>
        <w:rPr>
          <w:lang w:eastAsia="en-US"/>
        </w:rPr>
        <w:t xml:space="preserve">credit providers </w:t>
      </w:r>
      <w:r w:rsidR="00CC588D">
        <w:rPr>
          <w:lang w:eastAsia="en-US"/>
        </w:rPr>
        <w:t>can access</w:t>
      </w:r>
      <w:r w:rsidR="00DD1F64">
        <w:rPr>
          <w:lang w:eastAsia="en-US"/>
        </w:rPr>
        <w:t>.</w:t>
      </w:r>
      <w:r w:rsidR="00DD1F64">
        <w:rPr>
          <w:rStyle w:val="FootnoteReference"/>
          <w:lang w:eastAsia="en-US"/>
        </w:rPr>
        <w:footnoteReference w:id="6"/>
      </w:r>
      <w:r w:rsidR="00DD1F64">
        <w:rPr>
          <w:lang w:eastAsia="en-US"/>
        </w:rPr>
        <w:t xml:space="preserve"> </w:t>
      </w:r>
    </w:p>
    <w:p w14:paraId="66B3320E" w14:textId="43DD9B63" w:rsidR="00D87F69" w:rsidRDefault="00272846" w:rsidP="00AC7B77">
      <w:pPr>
        <w:rPr>
          <w:lang w:eastAsia="en-US"/>
        </w:rPr>
      </w:pPr>
      <w:r>
        <w:t>By contrast, the current Bill</w:t>
      </w:r>
      <w:r w:rsidR="0087770D">
        <w:t xml:space="preserve"> provides that the rules will determine which entities can be CDR data recipients, and what CDR data </w:t>
      </w:r>
      <w:r w:rsidR="00EE4FE2">
        <w:t>they can access</w:t>
      </w:r>
      <w:r w:rsidR="0087770D">
        <w:t xml:space="preserve">, </w:t>
      </w:r>
      <w:r>
        <w:t xml:space="preserve">without </w:t>
      </w:r>
      <w:r w:rsidR="0087770D">
        <w:t xml:space="preserve">providing </w:t>
      </w:r>
      <w:r>
        <w:t xml:space="preserve">further guidance on what limits may be necessary or appropriate. </w:t>
      </w:r>
      <w:r w:rsidR="00AA6E4E">
        <w:t>While the CDR reforms are intended to be consumer driven and to enhance competition, it is important to be aware that, i</w:t>
      </w:r>
      <w:r w:rsidR="0087770D">
        <w:t>n the absence of appropriate limitations, there is a risk that the consent element of CDR may be undermined, and may lead to unfair or unintended consequences for individual consumers</w:t>
      </w:r>
      <w:r w:rsidR="00AA6E4E">
        <w:t>, particularly those who are vulnerable</w:t>
      </w:r>
      <w:r w:rsidR="0087770D">
        <w:t xml:space="preserve">. </w:t>
      </w:r>
      <w:r w:rsidR="00EF7045">
        <w:t>For example, while CDR data can only be transferred to a third party with the affected individual’s consent, in the absen</w:t>
      </w:r>
      <w:r w:rsidR="0087770D">
        <w:t>ce of more specific limitations,</w:t>
      </w:r>
      <w:r w:rsidR="00EF7045">
        <w:t xml:space="preserve"> data recipients</w:t>
      </w:r>
      <w:r w:rsidR="0087770D">
        <w:t xml:space="preserve"> may </w:t>
      </w:r>
      <w:r w:rsidR="00EF7045">
        <w:t>begin requiring individuals to provide their CDR data as a pre-condition for having their application for a particular product</w:t>
      </w:r>
      <w:r w:rsidR="0087770D">
        <w:t xml:space="preserve"> or service considered. </w:t>
      </w:r>
    </w:p>
    <w:p w14:paraId="07B95F2C" w14:textId="301940BC" w:rsidR="00231ED8" w:rsidRDefault="005C6952" w:rsidP="00DD1F64">
      <w:r>
        <w:rPr>
          <w:lang w:eastAsia="en-US"/>
        </w:rPr>
        <w:t>Accordingly</w:t>
      </w:r>
      <w:r w:rsidR="008725A2">
        <w:rPr>
          <w:lang w:eastAsia="en-US"/>
        </w:rPr>
        <w:t xml:space="preserve">, </w:t>
      </w:r>
      <w:r w:rsidR="00CE2DB0">
        <w:rPr>
          <w:lang w:eastAsia="en-US"/>
        </w:rPr>
        <w:t xml:space="preserve">we recommend that </w:t>
      </w:r>
      <w:r w:rsidR="00231ED8">
        <w:rPr>
          <w:lang w:eastAsia="en-US"/>
        </w:rPr>
        <w:t>c</w:t>
      </w:r>
      <w:r w:rsidR="00231ED8">
        <w:t>onsideration</w:t>
      </w:r>
      <w:r>
        <w:t xml:space="preserve"> </w:t>
      </w:r>
      <w:r w:rsidR="00231ED8">
        <w:t xml:space="preserve">be given to whether any additional </w:t>
      </w:r>
      <w:r w:rsidR="004406FC">
        <w:t xml:space="preserve">consumer </w:t>
      </w:r>
      <w:r w:rsidR="00231ED8">
        <w:t xml:space="preserve">safeguards need to be included </w:t>
      </w:r>
      <w:r w:rsidR="0087770D">
        <w:t xml:space="preserve">in the Bill </w:t>
      </w:r>
      <w:r w:rsidR="00231ED8">
        <w:t>as a result of th</w:t>
      </w:r>
      <w:r w:rsidR="00D8083F">
        <w:t>e</w:t>
      </w:r>
      <w:r w:rsidR="00231ED8">
        <w:t xml:space="preserve"> </w:t>
      </w:r>
      <w:r w:rsidR="00BC3645">
        <w:t>change</w:t>
      </w:r>
      <w:r w:rsidR="00D8083F">
        <w:t>s to be brought about by the CDR scheme</w:t>
      </w:r>
      <w:r w:rsidR="00231ED8">
        <w:t>,</w:t>
      </w:r>
      <w:r w:rsidR="00D41FE8">
        <w:rPr>
          <w:rStyle w:val="FootnoteReference"/>
        </w:rPr>
        <w:footnoteReference w:id="7"/>
      </w:r>
      <w:r w:rsidR="00231ED8">
        <w:t xml:space="preserve"> in particular in relation to </w:t>
      </w:r>
      <w:r w:rsidR="004406FC">
        <w:t xml:space="preserve">the </w:t>
      </w:r>
      <w:r w:rsidR="00231ED8">
        <w:t xml:space="preserve">potential disclosure </w:t>
      </w:r>
      <w:r w:rsidR="004406FC">
        <w:t xml:space="preserve">of banking data </w:t>
      </w:r>
      <w:r w:rsidR="00231ED8">
        <w:t>to non-accredited recipients.</w:t>
      </w:r>
      <w:r w:rsidR="0026540F">
        <w:rPr>
          <w:rStyle w:val="FootnoteReference"/>
        </w:rPr>
        <w:footnoteReference w:id="8"/>
      </w:r>
      <w:r w:rsidR="002A40D1">
        <w:t xml:space="preserve"> For example, consistent with the approach in Part IIIA, there ma</w:t>
      </w:r>
      <w:r w:rsidR="00EF7045">
        <w:t xml:space="preserve">y be specific types of entities </w:t>
      </w:r>
      <w:r w:rsidR="002A40D1">
        <w:t xml:space="preserve">that should be </w:t>
      </w:r>
      <w:r w:rsidR="00EF7045">
        <w:t xml:space="preserve">explicitly </w:t>
      </w:r>
      <w:r w:rsidR="002A40D1">
        <w:t>prohibited from collecting CDR (</w:t>
      </w:r>
      <w:r w:rsidR="00EF7045">
        <w:t xml:space="preserve">and in particular, </w:t>
      </w:r>
      <w:r w:rsidR="002A40D1">
        <w:t>banking) data</w:t>
      </w:r>
      <w:r w:rsidR="00EF7045">
        <w:t xml:space="preserve">. </w:t>
      </w:r>
    </w:p>
    <w:p w14:paraId="224E1551" w14:textId="295D318A" w:rsidR="00DC48E6" w:rsidRDefault="00231ED8" w:rsidP="00DD1F64">
      <w:r>
        <w:t xml:space="preserve">On a related note, the introduction of CDR may also </w:t>
      </w:r>
      <w:r w:rsidR="00270288">
        <w:t>present an opportunity</w:t>
      </w:r>
      <w:r>
        <w:t xml:space="preserve"> to consider whether other methods of providing access to sensitive financial data, particularly screen scraping, should be restricted in light of the availability of the more secure and protective CDR method. While </w:t>
      </w:r>
      <w:r w:rsidR="008F2CCB">
        <w:t>the OAIC</w:t>
      </w:r>
      <w:r w:rsidR="00B146C6">
        <w:t xml:space="preserve"> </w:t>
      </w:r>
      <w:r>
        <w:t>acknowledge</w:t>
      </w:r>
      <w:r w:rsidR="008F2CCB">
        <w:t>s</w:t>
      </w:r>
      <w:r>
        <w:t xml:space="preserve"> that the </w:t>
      </w:r>
      <w:r w:rsidR="008D4EA2">
        <w:t xml:space="preserve">Review into </w:t>
      </w:r>
      <w:r>
        <w:t xml:space="preserve">Open Banking </w:t>
      </w:r>
      <w:r w:rsidR="008D4EA2">
        <w:t xml:space="preserve">(OB report) </w:t>
      </w:r>
      <w:r w:rsidR="00DC48E6">
        <w:t>viewed screen scraping</w:t>
      </w:r>
      <w:r>
        <w:t xml:space="preserve"> </w:t>
      </w:r>
      <w:r w:rsidR="00DC48E6">
        <w:t>as ‘an important market-based check on the design of Open Banking’</w:t>
      </w:r>
      <w:r w:rsidR="0026540F">
        <w:t>,</w:t>
      </w:r>
      <w:r w:rsidR="00DC48E6">
        <w:rPr>
          <w:rStyle w:val="FootnoteReference"/>
        </w:rPr>
        <w:footnoteReference w:id="9"/>
      </w:r>
      <w:r w:rsidR="00DC48E6">
        <w:t xml:space="preserve"> </w:t>
      </w:r>
      <w:r w:rsidR="008F2CCB">
        <w:t>the OAIC</w:t>
      </w:r>
      <w:r w:rsidR="00DC48E6">
        <w:t xml:space="preserve"> </w:t>
      </w:r>
      <w:r w:rsidR="00270288">
        <w:t xml:space="preserve">also </w:t>
      </w:r>
      <w:r>
        <w:t>consider</w:t>
      </w:r>
      <w:r w:rsidR="008F2CCB">
        <w:t>s</w:t>
      </w:r>
      <w:r>
        <w:t xml:space="preserve"> that there may be cases where vulnerable individuals may be in need of extra protection. </w:t>
      </w:r>
    </w:p>
    <w:p w14:paraId="11C51855" w14:textId="45AFCB14" w:rsidR="00701E12" w:rsidRDefault="005A5745" w:rsidP="002B2568">
      <w:pPr>
        <w:pStyle w:val="Heading2"/>
      </w:pPr>
      <w:bookmarkStart w:id="4" w:name="_Toc524943853"/>
      <w:r>
        <w:t>Providing further c</w:t>
      </w:r>
      <w:r w:rsidR="00701E12">
        <w:t xml:space="preserve">larity </w:t>
      </w:r>
      <w:r>
        <w:t xml:space="preserve">around </w:t>
      </w:r>
      <w:r w:rsidR="00701E12">
        <w:t xml:space="preserve">the </w:t>
      </w:r>
      <w:r w:rsidR="00886D17">
        <w:t xml:space="preserve">key </w:t>
      </w:r>
      <w:r w:rsidR="00701E12">
        <w:t xml:space="preserve">principles </w:t>
      </w:r>
      <w:r w:rsidR="00886D17">
        <w:t xml:space="preserve">for the </w:t>
      </w:r>
      <w:r w:rsidR="00701E12">
        <w:t>framework</w:t>
      </w:r>
      <w:bookmarkEnd w:id="4"/>
    </w:p>
    <w:p w14:paraId="16397016" w14:textId="0C4A463C" w:rsidR="002B2568" w:rsidRDefault="00A02D44" w:rsidP="00701E12">
      <w:pPr>
        <w:pStyle w:val="Heading3"/>
      </w:pPr>
      <w:bookmarkStart w:id="5" w:name="_Toc524943854"/>
      <w:r>
        <w:t>The boundaries of the CDR regulatory scheme</w:t>
      </w:r>
      <w:bookmarkEnd w:id="5"/>
    </w:p>
    <w:p w14:paraId="71427828" w14:textId="74958878" w:rsidR="009A17A1" w:rsidRDefault="00143989" w:rsidP="002B2568">
      <w:pPr>
        <w:rPr>
          <w:lang w:eastAsia="en-US"/>
        </w:rPr>
      </w:pPr>
      <w:r>
        <w:rPr>
          <w:lang w:eastAsia="en-US"/>
        </w:rPr>
        <w:t>To ensure the</w:t>
      </w:r>
      <w:r w:rsidR="000C4691">
        <w:rPr>
          <w:lang w:eastAsia="en-US"/>
        </w:rPr>
        <w:t>re is certainty around the</w:t>
      </w:r>
      <w:r>
        <w:rPr>
          <w:lang w:eastAsia="en-US"/>
        </w:rPr>
        <w:t xml:space="preserve"> regulatory requirements for </w:t>
      </w:r>
      <w:r w:rsidR="00675BD3">
        <w:rPr>
          <w:lang w:eastAsia="en-US"/>
        </w:rPr>
        <w:t>all CDR participants</w:t>
      </w:r>
      <w:r>
        <w:rPr>
          <w:lang w:eastAsia="en-US"/>
        </w:rPr>
        <w:t xml:space="preserve">, it is </w:t>
      </w:r>
      <w:r w:rsidR="00066D41">
        <w:rPr>
          <w:lang w:eastAsia="en-US"/>
        </w:rPr>
        <w:t xml:space="preserve">important </w:t>
      </w:r>
      <w:r>
        <w:rPr>
          <w:lang w:eastAsia="en-US"/>
        </w:rPr>
        <w:t>that there is clari</w:t>
      </w:r>
      <w:r w:rsidR="00675BD3">
        <w:rPr>
          <w:lang w:eastAsia="en-US"/>
        </w:rPr>
        <w:t>t</w:t>
      </w:r>
      <w:r>
        <w:rPr>
          <w:lang w:eastAsia="en-US"/>
        </w:rPr>
        <w:t xml:space="preserve">y around when </w:t>
      </w:r>
      <w:r w:rsidR="00103F2B">
        <w:rPr>
          <w:lang w:eastAsia="en-US"/>
        </w:rPr>
        <w:t xml:space="preserve">the APPs </w:t>
      </w:r>
      <w:r>
        <w:rPr>
          <w:lang w:eastAsia="en-US"/>
        </w:rPr>
        <w:t>appl</w:t>
      </w:r>
      <w:r w:rsidR="00103F2B">
        <w:rPr>
          <w:lang w:eastAsia="en-US"/>
        </w:rPr>
        <w:t>y</w:t>
      </w:r>
      <w:r>
        <w:rPr>
          <w:lang w:eastAsia="en-US"/>
        </w:rPr>
        <w:t xml:space="preserve"> t</w:t>
      </w:r>
      <w:r w:rsidR="000C4691">
        <w:rPr>
          <w:lang w:eastAsia="en-US"/>
        </w:rPr>
        <w:t>o each type of CDR participant</w:t>
      </w:r>
      <w:r w:rsidR="00103F2B">
        <w:rPr>
          <w:lang w:eastAsia="en-US"/>
        </w:rPr>
        <w:t xml:space="preserve">, and </w:t>
      </w:r>
      <w:r w:rsidR="00103F2B">
        <w:rPr>
          <w:lang w:eastAsia="en-US"/>
        </w:rPr>
        <w:lastRenderedPageBreak/>
        <w:t>when the privacy safeguards apply</w:t>
      </w:r>
      <w:r w:rsidR="000C4691">
        <w:rPr>
          <w:lang w:eastAsia="en-US"/>
        </w:rPr>
        <w:t>. I</w:t>
      </w:r>
      <w:r w:rsidR="00886D17">
        <w:rPr>
          <w:lang w:eastAsia="en-US"/>
        </w:rPr>
        <w:t xml:space="preserve">n </w:t>
      </w:r>
      <w:r w:rsidR="00B146C6">
        <w:rPr>
          <w:lang w:eastAsia="en-US"/>
        </w:rPr>
        <w:t>our</w:t>
      </w:r>
      <w:r w:rsidR="00886D17">
        <w:rPr>
          <w:lang w:eastAsia="en-US"/>
        </w:rPr>
        <w:t xml:space="preserve"> view, </w:t>
      </w:r>
      <w:r w:rsidR="002B2568">
        <w:rPr>
          <w:lang w:eastAsia="en-US"/>
        </w:rPr>
        <w:t>the</w:t>
      </w:r>
      <w:r w:rsidR="004C188C">
        <w:rPr>
          <w:lang w:eastAsia="en-US"/>
        </w:rPr>
        <w:t xml:space="preserve"> current</w:t>
      </w:r>
      <w:r w:rsidR="002B2568">
        <w:rPr>
          <w:lang w:eastAsia="en-US"/>
        </w:rPr>
        <w:t xml:space="preserve"> Bill </w:t>
      </w:r>
      <w:r w:rsidR="00CE2DB0">
        <w:rPr>
          <w:lang w:eastAsia="en-US"/>
        </w:rPr>
        <w:t>is</w:t>
      </w:r>
      <w:r w:rsidR="008E7461">
        <w:rPr>
          <w:lang w:eastAsia="en-US"/>
        </w:rPr>
        <w:t xml:space="preserve"> in</w:t>
      </w:r>
      <w:r w:rsidR="004C188C">
        <w:rPr>
          <w:lang w:eastAsia="en-US"/>
        </w:rPr>
        <w:t xml:space="preserve"> need of</w:t>
      </w:r>
      <w:r w:rsidR="00886D17">
        <w:rPr>
          <w:lang w:eastAsia="en-US"/>
        </w:rPr>
        <w:t xml:space="preserve"> further</w:t>
      </w:r>
      <w:r w:rsidR="004C188C">
        <w:rPr>
          <w:lang w:eastAsia="en-US"/>
        </w:rPr>
        <w:t xml:space="preserve"> refinement</w:t>
      </w:r>
      <w:r w:rsidR="00886D17">
        <w:rPr>
          <w:lang w:eastAsia="en-US"/>
        </w:rPr>
        <w:t xml:space="preserve"> to </w:t>
      </w:r>
      <w:r w:rsidR="004C188C">
        <w:rPr>
          <w:lang w:eastAsia="en-US"/>
        </w:rPr>
        <w:t xml:space="preserve">ensure </w:t>
      </w:r>
      <w:r w:rsidR="002B2568">
        <w:rPr>
          <w:lang w:eastAsia="en-US"/>
        </w:rPr>
        <w:t xml:space="preserve">sufficient clarity </w:t>
      </w:r>
      <w:r w:rsidR="004C188C">
        <w:rPr>
          <w:lang w:eastAsia="en-US"/>
        </w:rPr>
        <w:t xml:space="preserve">is provided </w:t>
      </w:r>
      <w:r w:rsidR="000E482F">
        <w:rPr>
          <w:lang w:eastAsia="en-US"/>
        </w:rPr>
        <w:t>on</w:t>
      </w:r>
      <w:r w:rsidR="002B2568">
        <w:rPr>
          <w:lang w:eastAsia="en-US"/>
        </w:rPr>
        <w:t xml:space="preserve"> </w:t>
      </w:r>
      <w:r w:rsidR="009A17A1">
        <w:rPr>
          <w:lang w:eastAsia="en-US"/>
        </w:rPr>
        <w:t>these issues.</w:t>
      </w:r>
    </w:p>
    <w:p w14:paraId="4AA54CDA" w14:textId="04ECFAC2" w:rsidR="00702471" w:rsidRDefault="00702471" w:rsidP="00702471">
      <w:pPr>
        <w:rPr>
          <w:lang w:eastAsia="en-US"/>
        </w:rPr>
      </w:pPr>
      <w:r>
        <w:rPr>
          <w:lang w:eastAsia="en-US"/>
        </w:rPr>
        <w:t>I</w:t>
      </w:r>
      <w:r w:rsidR="00103F2B">
        <w:rPr>
          <w:lang w:eastAsia="en-US"/>
        </w:rPr>
        <w:t>n particular,</w:t>
      </w:r>
      <w:r>
        <w:rPr>
          <w:lang w:eastAsia="en-US"/>
        </w:rPr>
        <w:t xml:space="preserve"> </w:t>
      </w:r>
      <w:r w:rsidR="008F2CCB">
        <w:rPr>
          <w:lang w:eastAsia="en-US"/>
        </w:rPr>
        <w:t>the OAIC</w:t>
      </w:r>
      <w:r w:rsidR="00CE2DB0">
        <w:rPr>
          <w:lang w:eastAsia="en-US"/>
        </w:rPr>
        <w:t xml:space="preserve"> </w:t>
      </w:r>
      <w:r>
        <w:rPr>
          <w:lang w:eastAsia="en-US"/>
        </w:rPr>
        <w:t>note</w:t>
      </w:r>
      <w:r w:rsidR="008F2CCB">
        <w:rPr>
          <w:lang w:eastAsia="en-US"/>
        </w:rPr>
        <w:t>s</w:t>
      </w:r>
      <w:r>
        <w:rPr>
          <w:lang w:eastAsia="en-US"/>
        </w:rPr>
        <w:t xml:space="preserve"> that the boundaries of the CDR scheme</w:t>
      </w:r>
      <w:r w:rsidR="008E7461">
        <w:rPr>
          <w:lang w:eastAsia="en-US"/>
        </w:rPr>
        <w:t>, and when it will apply to the handling of CDR data,</w:t>
      </w:r>
      <w:r>
        <w:rPr>
          <w:lang w:eastAsia="en-US"/>
        </w:rPr>
        <w:t xml:space="preserve"> </w:t>
      </w:r>
      <w:r w:rsidR="00A631E5">
        <w:rPr>
          <w:lang w:eastAsia="en-US"/>
        </w:rPr>
        <w:t>do not appear to be</w:t>
      </w:r>
      <w:r>
        <w:rPr>
          <w:lang w:eastAsia="en-US"/>
        </w:rPr>
        <w:t xml:space="preserve"> clear </w:t>
      </w:r>
      <w:r w:rsidR="008E7461">
        <w:rPr>
          <w:lang w:eastAsia="en-US"/>
        </w:rPr>
        <w:t xml:space="preserve">on the face of </w:t>
      </w:r>
      <w:r>
        <w:rPr>
          <w:lang w:eastAsia="en-US"/>
        </w:rPr>
        <w:t>the Bill.</w:t>
      </w:r>
      <w:r w:rsidR="008D4EA2">
        <w:rPr>
          <w:rStyle w:val="FootnoteReference"/>
          <w:lang w:eastAsia="en-US"/>
        </w:rPr>
        <w:footnoteReference w:id="10"/>
      </w:r>
      <w:r>
        <w:rPr>
          <w:lang w:eastAsia="en-US"/>
        </w:rPr>
        <w:t xml:space="preserve"> From a regulatory perspective, it is critical to clearly identify the boundaries of the CDR scheme, to ensure that regulated entities are clear about when the privacy safeguards will </w:t>
      </w:r>
      <w:r w:rsidR="008E7461">
        <w:rPr>
          <w:lang w:eastAsia="en-US"/>
        </w:rPr>
        <w:t>apply</w:t>
      </w:r>
      <w:r>
        <w:rPr>
          <w:lang w:eastAsia="en-US"/>
        </w:rPr>
        <w:t>, and when APP coverage resume</w:t>
      </w:r>
      <w:r w:rsidR="003A62C9">
        <w:rPr>
          <w:lang w:eastAsia="en-US"/>
        </w:rPr>
        <w:t>s</w:t>
      </w:r>
      <w:r>
        <w:rPr>
          <w:lang w:eastAsia="en-US"/>
        </w:rPr>
        <w:t xml:space="preserve">. </w:t>
      </w:r>
      <w:r w:rsidR="00A631E5">
        <w:rPr>
          <w:lang w:eastAsia="en-US"/>
        </w:rPr>
        <w:t>The</w:t>
      </w:r>
      <w:r>
        <w:rPr>
          <w:lang w:eastAsia="en-US"/>
        </w:rPr>
        <w:t xml:space="preserve"> intended position </w:t>
      </w:r>
      <w:r w:rsidR="00A631E5">
        <w:rPr>
          <w:lang w:eastAsia="en-US"/>
        </w:rPr>
        <w:t xml:space="preserve">appears to be </w:t>
      </w:r>
      <w:r>
        <w:rPr>
          <w:lang w:eastAsia="en-US"/>
        </w:rPr>
        <w:t xml:space="preserve">reflected in Example 1.14 in [1.177] of the EM. </w:t>
      </w:r>
      <w:r w:rsidR="00A631E5">
        <w:rPr>
          <w:lang w:eastAsia="en-US"/>
        </w:rPr>
        <w:t xml:space="preserve">This </w:t>
      </w:r>
      <w:r>
        <w:rPr>
          <w:lang w:eastAsia="en-US"/>
        </w:rPr>
        <w:t>states that if a consumer decides to become a customer of an entity that received their data as an accredited data recipient, ‘</w:t>
      </w:r>
      <w:r w:rsidRPr="00EE20FC">
        <w:rPr>
          <w:i/>
          <w:lang w:eastAsia="en-US"/>
        </w:rPr>
        <w:t>all new transaction data created by [the entity] in relation to [the customer’s] transaction account is subject to the Privacy Act and the APPs’</w:t>
      </w:r>
      <w:r>
        <w:rPr>
          <w:lang w:eastAsia="en-US"/>
        </w:rPr>
        <w:t>.</w:t>
      </w:r>
      <w:r w:rsidR="00C17210">
        <w:rPr>
          <w:rStyle w:val="FootnoteReference"/>
          <w:lang w:eastAsia="en-US"/>
        </w:rPr>
        <w:footnoteReference w:id="11"/>
      </w:r>
    </w:p>
    <w:p w14:paraId="394E4399" w14:textId="2BB98614" w:rsidR="00702471" w:rsidRPr="00886D17" w:rsidRDefault="00702471" w:rsidP="00702471">
      <w:pPr>
        <w:rPr>
          <w:lang w:eastAsia="en-US"/>
        </w:rPr>
      </w:pPr>
      <w:r>
        <w:rPr>
          <w:lang w:eastAsia="en-US"/>
        </w:rPr>
        <w:t xml:space="preserve">In order to provide regulatory certainty for CDR participants, </w:t>
      </w:r>
      <w:r w:rsidR="008F2CCB">
        <w:rPr>
          <w:lang w:eastAsia="en-US"/>
        </w:rPr>
        <w:t>the OAIC</w:t>
      </w:r>
      <w:r w:rsidR="008E7461">
        <w:rPr>
          <w:lang w:eastAsia="en-US"/>
        </w:rPr>
        <w:t xml:space="preserve"> recommend</w:t>
      </w:r>
      <w:r w:rsidR="008F2CCB">
        <w:rPr>
          <w:lang w:eastAsia="en-US"/>
        </w:rPr>
        <w:t>s</w:t>
      </w:r>
      <w:r w:rsidR="008E7461">
        <w:rPr>
          <w:lang w:eastAsia="en-US"/>
        </w:rPr>
        <w:t xml:space="preserve"> </w:t>
      </w:r>
      <w:r>
        <w:rPr>
          <w:lang w:eastAsia="en-US"/>
        </w:rPr>
        <w:t xml:space="preserve">that the legislation itself expressly defines the boundaries of the CDR regulatory scheme. </w:t>
      </w:r>
      <w:r w:rsidR="008E7461">
        <w:rPr>
          <w:lang w:eastAsia="en-US"/>
        </w:rPr>
        <w:t>Alternatively</w:t>
      </w:r>
      <w:r w:rsidR="003A62C9">
        <w:rPr>
          <w:lang w:eastAsia="en-US"/>
        </w:rPr>
        <w:t xml:space="preserve">, </w:t>
      </w:r>
      <w:r>
        <w:rPr>
          <w:lang w:eastAsia="en-US"/>
        </w:rPr>
        <w:t xml:space="preserve">the EM </w:t>
      </w:r>
      <w:r w:rsidR="008E7461">
        <w:rPr>
          <w:lang w:eastAsia="en-US"/>
        </w:rPr>
        <w:t xml:space="preserve">should </w:t>
      </w:r>
      <w:r>
        <w:rPr>
          <w:lang w:eastAsia="en-US"/>
        </w:rPr>
        <w:t xml:space="preserve">explain how the provisions of the Bill operate to define this boundary, rather than </w:t>
      </w:r>
      <w:r w:rsidR="008E7461">
        <w:rPr>
          <w:lang w:eastAsia="en-US"/>
        </w:rPr>
        <w:t xml:space="preserve">explaining </w:t>
      </w:r>
      <w:r>
        <w:rPr>
          <w:lang w:eastAsia="en-US"/>
        </w:rPr>
        <w:t xml:space="preserve">the </w:t>
      </w:r>
      <w:r w:rsidR="008E7461">
        <w:rPr>
          <w:lang w:eastAsia="en-US"/>
        </w:rPr>
        <w:t xml:space="preserve">policy </w:t>
      </w:r>
      <w:r>
        <w:rPr>
          <w:lang w:eastAsia="en-US"/>
        </w:rPr>
        <w:t>position through an example.</w:t>
      </w:r>
      <w:r w:rsidR="00066D41">
        <w:t xml:space="preserve"> </w:t>
      </w:r>
      <w:r w:rsidRPr="002D00DF">
        <w:t>Without providing</w:t>
      </w:r>
      <w:r>
        <w:t xml:space="preserve"> greater</w:t>
      </w:r>
      <w:r w:rsidRPr="002D00DF">
        <w:t xml:space="preserve"> certainty around when </w:t>
      </w:r>
      <w:r w:rsidR="003A62C9">
        <w:t xml:space="preserve">the </w:t>
      </w:r>
      <w:r w:rsidRPr="002D00DF">
        <w:t xml:space="preserve">CDR </w:t>
      </w:r>
      <w:r w:rsidR="00066D41">
        <w:t xml:space="preserve">framework </w:t>
      </w:r>
      <w:r w:rsidR="003A62C9">
        <w:t xml:space="preserve">stops </w:t>
      </w:r>
      <w:r w:rsidRPr="002D00DF">
        <w:t>appl</w:t>
      </w:r>
      <w:r w:rsidR="003A62C9">
        <w:t>ying</w:t>
      </w:r>
      <w:r w:rsidRPr="002D00DF">
        <w:t xml:space="preserve">, </w:t>
      </w:r>
      <w:r>
        <w:t>there is a risk that</w:t>
      </w:r>
      <w:r w:rsidRPr="002D00DF">
        <w:t xml:space="preserve"> </w:t>
      </w:r>
      <w:r w:rsidR="008E7461">
        <w:t xml:space="preserve">industry may have difficulty applying </w:t>
      </w:r>
      <w:r w:rsidRPr="002D00DF">
        <w:t xml:space="preserve">the scheme </w:t>
      </w:r>
      <w:r>
        <w:t xml:space="preserve">in practice. </w:t>
      </w:r>
      <w:r w:rsidR="00A631E5">
        <w:t xml:space="preserve">In particular, as CDR is necessarily more prescriptive than the APP framework, its scope needs to be clearly defined to ensure that ongoing </w:t>
      </w:r>
      <w:r w:rsidR="00ED422A">
        <w:t xml:space="preserve">customer or </w:t>
      </w:r>
      <w:r w:rsidR="00A631E5">
        <w:t>business relationships are able to be governed with sufficient flexibility (</w:t>
      </w:r>
      <w:r w:rsidR="00422168">
        <w:t>i.e.</w:t>
      </w:r>
      <w:r w:rsidR="00A631E5">
        <w:t xml:space="preserve"> under the less prescriptive APP regime). </w:t>
      </w:r>
    </w:p>
    <w:p w14:paraId="37917C9A" w14:textId="260D50E4" w:rsidR="009A17A1" w:rsidRDefault="00023658" w:rsidP="002B2568">
      <w:pPr>
        <w:rPr>
          <w:lang w:eastAsia="en-US"/>
        </w:rPr>
      </w:pPr>
      <w:r>
        <w:rPr>
          <w:lang w:eastAsia="en-US"/>
        </w:rPr>
        <w:t xml:space="preserve">In addition, </w:t>
      </w:r>
      <w:r w:rsidR="008F2CCB">
        <w:rPr>
          <w:lang w:eastAsia="en-US"/>
        </w:rPr>
        <w:t>the OAIC</w:t>
      </w:r>
      <w:r w:rsidR="00B146C6">
        <w:rPr>
          <w:lang w:eastAsia="en-US"/>
        </w:rPr>
        <w:t xml:space="preserve"> </w:t>
      </w:r>
      <w:r w:rsidR="008E7461">
        <w:rPr>
          <w:lang w:eastAsia="en-US"/>
        </w:rPr>
        <w:t>recommend</w:t>
      </w:r>
      <w:r w:rsidR="008F2CCB">
        <w:rPr>
          <w:lang w:eastAsia="en-US"/>
        </w:rPr>
        <w:t>s</w:t>
      </w:r>
      <w:r>
        <w:rPr>
          <w:lang w:eastAsia="en-US"/>
        </w:rPr>
        <w:t xml:space="preserve"> that the Bill itself </w:t>
      </w:r>
      <w:r w:rsidR="00037D2C">
        <w:rPr>
          <w:lang w:eastAsia="en-US"/>
        </w:rPr>
        <w:t>sets out</w:t>
      </w:r>
      <w:r>
        <w:rPr>
          <w:lang w:eastAsia="en-US"/>
        </w:rPr>
        <w:t xml:space="preserve"> </w:t>
      </w:r>
      <w:r w:rsidR="006E7F26">
        <w:rPr>
          <w:lang w:eastAsia="en-US"/>
        </w:rPr>
        <w:t xml:space="preserve">how the APPs and privacy safeguards interact </w:t>
      </w:r>
      <w:r>
        <w:rPr>
          <w:lang w:eastAsia="en-US"/>
        </w:rPr>
        <w:t xml:space="preserve">for both data holders and accredited data recipients (or </w:t>
      </w:r>
      <w:r w:rsidR="00066D41">
        <w:rPr>
          <w:lang w:eastAsia="en-US"/>
        </w:rPr>
        <w:t>alternatively</w:t>
      </w:r>
      <w:r w:rsidR="008E7461">
        <w:rPr>
          <w:lang w:eastAsia="en-US"/>
        </w:rPr>
        <w:t>, that</w:t>
      </w:r>
      <w:r w:rsidR="00066D41">
        <w:rPr>
          <w:lang w:eastAsia="en-US"/>
        </w:rPr>
        <w:t xml:space="preserve"> </w:t>
      </w:r>
      <w:r>
        <w:rPr>
          <w:lang w:eastAsia="en-US"/>
        </w:rPr>
        <w:t xml:space="preserve">the EM explain how the provisions of the Bill </w:t>
      </w:r>
      <w:r w:rsidR="00037D2C">
        <w:rPr>
          <w:lang w:eastAsia="en-US"/>
        </w:rPr>
        <w:t xml:space="preserve">currently </w:t>
      </w:r>
      <w:r>
        <w:rPr>
          <w:lang w:eastAsia="en-US"/>
        </w:rPr>
        <w:t>operate to achieve th</w:t>
      </w:r>
      <w:r w:rsidR="00066D41">
        <w:rPr>
          <w:lang w:eastAsia="en-US"/>
        </w:rPr>
        <w:t>e</w:t>
      </w:r>
      <w:r>
        <w:rPr>
          <w:lang w:eastAsia="en-US"/>
        </w:rPr>
        <w:t xml:space="preserve"> regulatory outcome).</w:t>
      </w:r>
      <w:r>
        <w:rPr>
          <w:rStyle w:val="FootnoteReference"/>
          <w:lang w:eastAsia="en-US"/>
        </w:rPr>
        <w:footnoteReference w:id="12"/>
      </w:r>
      <w:r>
        <w:rPr>
          <w:lang w:eastAsia="en-US"/>
        </w:rPr>
        <w:t xml:space="preserve"> Based on statements in the EM, </w:t>
      </w:r>
      <w:r w:rsidR="008F2CCB">
        <w:rPr>
          <w:lang w:eastAsia="en-US"/>
        </w:rPr>
        <w:t>the OAIC</w:t>
      </w:r>
      <w:r w:rsidR="005C6952">
        <w:rPr>
          <w:lang w:eastAsia="en-US"/>
        </w:rPr>
        <w:t xml:space="preserve"> </w:t>
      </w:r>
      <w:r>
        <w:rPr>
          <w:lang w:eastAsia="en-US"/>
        </w:rPr>
        <w:t xml:space="preserve">understand that data holders will continue to </w:t>
      </w:r>
      <w:r w:rsidR="00ED422A">
        <w:rPr>
          <w:lang w:eastAsia="en-US"/>
        </w:rPr>
        <w:t xml:space="preserve">have obligations under </w:t>
      </w:r>
      <w:r>
        <w:rPr>
          <w:lang w:eastAsia="en-US"/>
        </w:rPr>
        <w:t xml:space="preserve">the APPs, with certain privacy safeguards </w:t>
      </w:r>
      <w:r w:rsidRPr="008E7461">
        <w:rPr>
          <w:lang w:eastAsia="en-US"/>
        </w:rPr>
        <w:t xml:space="preserve">imposing </w:t>
      </w:r>
      <w:r w:rsidRPr="00E8677B">
        <w:rPr>
          <w:i/>
          <w:lang w:eastAsia="en-US"/>
        </w:rPr>
        <w:t>additional</w:t>
      </w:r>
      <w:r w:rsidRPr="008E7461">
        <w:rPr>
          <w:lang w:eastAsia="en-US"/>
        </w:rPr>
        <w:t xml:space="preserve"> requirement</w:t>
      </w:r>
      <w:r w:rsidR="00066D41" w:rsidRPr="008E7461">
        <w:rPr>
          <w:lang w:eastAsia="en-US"/>
        </w:rPr>
        <w:t>s</w:t>
      </w:r>
      <w:r w:rsidRPr="008E7461">
        <w:rPr>
          <w:lang w:eastAsia="en-US"/>
        </w:rPr>
        <w:t xml:space="preserve"> once a data holder receives a transfer request. In contrast, the privacy safeguards apply </w:t>
      </w:r>
      <w:r w:rsidRPr="00E8677B">
        <w:rPr>
          <w:i/>
          <w:lang w:eastAsia="en-US"/>
        </w:rPr>
        <w:t>instead of</w:t>
      </w:r>
      <w:r w:rsidRPr="008E7461">
        <w:rPr>
          <w:lang w:eastAsia="en-US"/>
        </w:rPr>
        <w:t xml:space="preserve"> the APPs</w:t>
      </w:r>
      <w:r>
        <w:rPr>
          <w:lang w:eastAsia="en-US"/>
        </w:rPr>
        <w:t xml:space="preserve"> for accredited data recipients while the information is being handled within the CDR scheme.</w:t>
      </w:r>
      <w:r>
        <w:rPr>
          <w:rStyle w:val="FootnoteReference"/>
          <w:lang w:eastAsia="en-US"/>
        </w:rPr>
        <w:footnoteReference w:id="13"/>
      </w:r>
      <w:r>
        <w:rPr>
          <w:lang w:eastAsia="en-US"/>
        </w:rPr>
        <w:t xml:space="preserve"> This outcome is not apparent on the face of the Bill, nor does the EM </w:t>
      </w:r>
      <w:r w:rsidR="003A62C9">
        <w:rPr>
          <w:lang w:eastAsia="en-US"/>
        </w:rPr>
        <w:t xml:space="preserve">appear to </w:t>
      </w:r>
      <w:r>
        <w:rPr>
          <w:lang w:eastAsia="en-US"/>
        </w:rPr>
        <w:t>explain how the Bill operates to achieve this outcome.</w:t>
      </w:r>
      <w:r w:rsidR="00066D41">
        <w:rPr>
          <w:lang w:eastAsia="en-US"/>
        </w:rPr>
        <w:t xml:space="preserve"> </w:t>
      </w:r>
    </w:p>
    <w:p w14:paraId="3FA0E3F1" w14:textId="30ED090A" w:rsidR="002B2568" w:rsidRDefault="002B2568" w:rsidP="00701E12">
      <w:pPr>
        <w:pStyle w:val="Heading3"/>
      </w:pPr>
      <w:bookmarkStart w:id="6" w:name="_Toc524943855"/>
      <w:r>
        <w:t>Balance between legislation and rules</w:t>
      </w:r>
      <w:bookmarkEnd w:id="6"/>
    </w:p>
    <w:p w14:paraId="180CFE73" w14:textId="7F051F2A" w:rsidR="00617A34" w:rsidRDefault="00617A34" w:rsidP="002B2568">
      <w:pPr>
        <w:rPr>
          <w:lang w:eastAsia="en-US"/>
        </w:rPr>
      </w:pPr>
      <w:r>
        <w:rPr>
          <w:lang w:eastAsia="en-US"/>
        </w:rPr>
        <w:t xml:space="preserve">Much of the detail of the </w:t>
      </w:r>
      <w:r w:rsidR="00541AE4">
        <w:rPr>
          <w:lang w:eastAsia="en-US"/>
        </w:rPr>
        <w:t xml:space="preserve">CDR scheme </w:t>
      </w:r>
      <w:r>
        <w:rPr>
          <w:lang w:eastAsia="en-US"/>
        </w:rPr>
        <w:t xml:space="preserve">requirements </w:t>
      </w:r>
      <w:r w:rsidR="00541AE4">
        <w:rPr>
          <w:lang w:eastAsia="en-US"/>
        </w:rPr>
        <w:t xml:space="preserve">is </w:t>
      </w:r>
      <w:r>
        <w:rPr>
          <w:lang w:eastAsia="en-US"/>
        </w:rPr>
        <w:t xml:space="preserve">being left to the discretion of the rule-maker, </w:t>
      </w:r>
      <w:r w:rsidR="008E7461">
        <w:rPr>
          <w:lang w:eastAsia="en-US"/>
        </w:rPr>
        <w:t>as</w:t>
      </w:r>
      <w:r>
        <w:rPr>
          <w:lang w:eastAsia="en-US"/>
        </w:rPr>
        <w:t xml:space="preserve"> acknowledged in the EM (for example, </w:t>
      </w:r>
      <w:r w:rsidR="00541AE4">
        <w:rPr>
          <w:lang w:eastAsia="en-US"/>
        </w:rPr>
        <w:t xml:space="preserve">see </w:t>
      </w:r>
      <w:r>
        <w:rPr>
          <w:lang w:eastAsia="en-US"/>
        </w:rPr>
        <w:t xml:space="preserve">[1.27] and [1.111]). The </w:t>
      </w:r>
      <w:r w:rsidR="0043635B">
        <w:rPr>
          <w:lang w:eastAsia="en-US"/>
        </w:rPr>
        <w:t>explanation</w:t>
      </w:r>
      <w:r>
        <w:rPr>
          <w:lang w:eastAsia="en-US"/>
        </w:rPr>
        <w:t xml:space="preserve"> for this approach is that</w:t>
      </w:r>
      <w:r w:rsidR="0043635B">
        <w:rPr>
          <w:lang w:eastAsia="en-US"/>
        </w:rPr>
        <w:t>,</w:t>
      </w:r>
      <w:r>
        <w:rPr>
          <w:lang w:eastAsia="en-US"/>
        </w:rPr>
        <w:t xml:space="preserve"> given the CDR will be applied across very different sectors of the economy, flexibility is needed to make rules that are appropriate and adapted to any industry that might become designated in the future.</w:t>
      </w:r>
    </w:p>
    <w:p w14:paraId="7C80BA49" w14:textId="25038394" w:rsidR="003C507D" w:rsidRDefault="0043635B" w:rsidP="002B2568">
      <w:pPr>
        <w:rPr>
          <w:lang w:eastAsia="en-US"/>
        </w:rPr>
      </w:pPr>
      <w:r>
        <w:rPr>
          <w:lang w:eastAsia="en-US"/>
        </w:rPr>
        <w:t>The OAIC</w:t>
      </w:r>
      <w:r w:rsidR="001F3730">
        <w:rPr>
          <w:lang w:eastAsia="en-US"/>
        </w:rPr>
        <w:t xml:space="preserve"> a</w:t>
      </w:r>
      <w:r w:rsidR="002B5E0F">
        <w:rPr>
          <w:lang w:eastAsia="en-US"/>
        </w:rPr>
        <w:t>cknowledge</w:t>
      </w:r>
      <w:r>
        <w:rPr>
          <w:lang w:eastAsia="en-US"/>
        </w:rPr>
        <w:t>s</w:t>
      </w:r>
      <w:r w:rsidR="002B5E0F">
        <w:rPr>
          <w:lang w:eastAsia="en-US"/>
        </w:rPr>
        <w:t xml:space="preserve"> the need </w:t>
      </w:r>
      <w:r w:rsidR="001F3730">
        <w:rPr>
          <w:lang w:eastAsia="en-US"/>
        </w:rPr>
        <w:t xml:space="preserve">to tailor the regulatory framework for different sectors as the CDR is rolled out across the economy. However, </w:t>
      </w:r>
      <w:r w:rsidR="008F2CCB">
        <w:rPr>
          <w:lang w:eastAsia="en-US"/>
        </w:rPr>
        <w:t>the OAIC</w:t>
      </w:r>
      <w:r w:rsidR="008E7461">
        <w:rPr>
          <w:lang w:eastAsia="en-US"/>
        </w:rPr>
        <w:t xml:space="preserve"> recommend</w:t>
      </w:r>
      <w:r w:rsidR="008F2CCB">
        <w:rPr>
          <w:lang w:eastAsia="en-US"/>
        </w:rPr>
        <w:t>s</w:t>
      </w:r>
      <w:r w:rsidR="008E7461">
        <w:rPr>
          <w:lang w:eastAsia="en-US"/>
        </w:rPr>
        <w:t xml:space="preserve"> </w:t>
      </w:r>
      <w:r w:rsidR="003C507D">
        <w:rPr>
          <w:lang w:eastAsia="en-US"/>
        </w:rPr>
        <w:t xml:space="preserve">that </w:t>
      </w:r>
      <w:r w:rsidR="005D12E2">
        <w:rPr>
          <w:lang w:eastAsia="en-US"/>
        </w:rPr>
        <w:t xml:space="preserve">further consideration </w:t>
      </w:r>
      <w:r w:rsidR="005D12E2">
        <w:rPr>
          <w:lang w:eastAsia="en-US"/>
        </w:rPr>
        <w:lastRenderedPageBreak/>
        <w:t xml:space="preserve">be given to </w:t>
      </w:r>
      <w:r w:rsidR="003C507D">
        <w:rPr>
          <w:lang w:eastAsia="en-US"/>
        </w:rPr>
        <w:t xml:space="preserve">the balance between the legislation and rules </w:t>
      </w:r>
      <w:r w:rsidR="005D12E2">
        <w:rPr>
          <w:lang w:eastAsia="en-US"/>
        </w:rPr>
        <w:t>in some</w:t>
      </w:r>
      <w:r w:rsidR="003C507D">
        <w:rPr>
          <w:lang w:eastAsia="en-US"/>
        </w:rPr>
        <w:t xml:space="preserve"> instances. For example, </w:t>
      </w:r>
      <w:r w:rsidR="00B146C6">
        <w:rPr>
          <w:lang w:eastAsia="en-US"/>
        </w:rPr>
        <w:t>we</w:t>
      </w:r>
      <w:r w:rsidR="003C507D">
        <w:rPr>
          <w:lang w:eastAsia="en-US"/>
        </w:rPr>
        <w:t xml:space="preserve"> note that the EM states that </w:t>
      </w:r>
      <w:r w:rsidR="003C507D" w:rsidRPr="003C507D">
        <w:rPr>
          <w:i/>
          <w:lang w:eastAsia="en-US"/>
        </w:rPr>
        <w:t>‘…the consumer data rules will be the primary mechanism through which consumers and their data are protected’</w:t>
      </w:r>
      <w:r w:rsidR="003C507D">
        <w:rPr>
          <w:lang w:eastAsia="en-US"/>
        </w:rPr>
        <w:t xml:space="preserve"> [1.163]. Given that consumers’ privacy and data protection are fundamental to the success of the CDR scheme,</w:t>
      </w:r>
      <w:r w:rsidR="00037D2C">
        <w:rPr>
          <w:lang w:eastAsia="en-US"/>
        </w:rPr>
        <w:t xml:space="preserve"> in our view,</w:t>
      </w:r>
      <w:r w:rsidR="003C507D">
        <w:rPr>
          <w:lang w:eastAsia="en-US"/>
        </w:rPr>
        <w:t xml:space="preserve"> </w:t>
      </w:r>
      <w:r w:rsidR="005C6952">
        <w:rPr>
          <w:lang w:eastAsia="en-US"/>
        </w:rPr>
        <w:t xml:space="preserve">to provide certainty and clarity, </w:t>
      </w:r>
      <w:r w:rsidR="00037D2C">
        <w:rPr>
          <w:lang w:eastAsia="en-US"/>
        </w:rPr>
        <w:t xml:space="preserve">the primary legislation should set out in </w:t>
      </w:r>
      <w:r w:rsidR="005D12E2">
        <w:rPr>
          <w:lang w:eastAsia="en-US"/>
        </w:rPr>
        <w:t xml:space="preserve">greater detail what the Rules should cover rather than </w:t>
      </w:r>
      <w:r w:rsidR="00037D2C">
        <w:rPr>
          <w:lang w:eastAsia="en-US"/>
        </w:rPr>
        <w:t xml:space="preserve">leaving these matters </w:t>
      </w:r>
      <w:r w:rsidR="005D12E2">
        <w:rPr>
          <w:lang w:eastAsia="en-US"/>
        </w:rPr>
        <w:t>to the discretion of the</w:t>
      </w:r>
      <w:r w:rsidR="003C507D">
        <w:rPr>
          <w:lang w:eastAsia="en-US"/>
        </w:rPr>
        <w:t xml:space="preserve"> rule-maker. </w:t>
      </w:r>
    </w:p>
    <w:p w14:paraId="531B7913" w14:textId="00C22DC8" w:rsidR="008C23F4" w:rsidRDefault="008C23F4" w:rsidP="00355166">
      <w:pPr>
        <w:pStyle w:val="Heading4"/>
        <w:rPr>
          <w:lang w:eastAsia="en-US"/>
        </w:rPr>
      </w:pPr>
      <w:r>
        <w:rPr>
          <w:lang w:eastAsia="en-US"/>
        </w:rPr>
        <w:t>Discretionary rule-making</w:t>
      </w:r>
    </w:p>
    <w:p w14:paraId="34630FEC" w14:textId="74A94411" w:rsidR="008C23F4" w:rsidRPr="008C23F4" w:rsidRDefault="00B146C6" w:rsidP="008C23F4">
      <w:pPr>
        <w:rPr>
          <w:lang w:eastAsia="en-US"/>
        </w:rPr>
      </w:pPr>
      <w:r>
        <w:rPr>
          <w:lang w:eastAsia="en-US"/>
        </w:rPr>
        <w:t>T</w:t>
      </w:r>
      <w:r w:rsidR="003A62C9">
        <w:rPr>
          <w:lang w:eastAsia="en-US"/>
        </w:rPr>
        <w:t>he</w:t>
      </w:r>
      <w:r w:rsidR="008C23F4">
        <w:rPr>
          <w:lang w:eastAsia="en-US"/>
        </w:rPr>
        <w:t xml:space="preserve"> rule-making p</w:t>
      </w:r>
      <w:r w:rsidR="003A62C9">
        <w:rPr>
          <w:lang w:eastAsia="en-US"/>
        </w:rPr>
        <w:t xml:space="preserve">owers </w:t>
      </w:r>
      <w:r w:rsidR="008C23F4">
        <w:rPr>
          <w:lang w:eastAsia="en-US"/>
        </w:rPr>
        <w:t xml:space="preserve">in the </w:t>
      </w:r>
      <w:r w:rsidR="008E7461">
        <w:rPr>
          <w:lang w:eastAsia="en-US"/>
        </w:rPr>
        <w:t xml:space="preserve">Bill </w:t>
      </w:r>
      <w:r w:rsidR="008C23F4">
        <w:rPr>
          <w:lang w:eastAsia="en-US"/>
        </w:rPr>
        <w:t xml:space="preserve">are expressed as </w:t>
      </w:r>
      <w:r w:rsidR="008C23F4" w:rsidRPr="003A62C9">
        <w:rPr>
          <w:i/>
          <w:lang w:eastAsia="en-US"/>
        </w:rPr>
        <w:t xml:space="preserve">‘The Commission </w:t>
      </w:r>
      <w:r w:rsidR="008C23F4" w:rsidRPr="003A62C9">
        <w:rPr>
          <w:b/>
          <w:i/>
          <w:lang w:eastAsia="en-US"/>
        </w:rPr>
        <w:t>may</w:t>
      </w:r>
      <w:r w:rsidR="008C23F4" w:rsidRPr="003A62C9">
        <w:rPr>
          <w:i/>
          <w:lang w:eastAsia="en-US"/>
        </w:rPr>
        <w:t>…</w:t>
      </w:r>
      <w:r w:rsidR="00037D2C">
        <w:rPr>
          <w:i/>
          <w:lang w:eastAsia="en-US"/>
        </w:rPr>
        <w:t>’</w:t>
      </w:r>
      <w:r w:rsidR="00037D2C">
        <w:rPr>
          <w:lang w:eastAsia="en-US"/>
        </w:rPr>
        <w:t xml:space="preserve"> make certain rules</w:t>
      </w:r>
      <w:r w:rsidR="00037D2C" w:rsidRPr="00A35C1B">
        <w:rPr>
          <w:lang w:eastAsia="en-US"/>
        </w:rPr>
        <w:t>.</w:t>
      </w:r>
      <w:r w:rsidR="00E8677B" w:rsidRPr="00A35C1B">
        <w:rPr>
          <w:rStyle w:val="FootnoteReference"/>
          <w:lang w:eastAsia="en-US"/>
        </w:rPr>
        <w:footnoteReference w:id="14"/>
      </w:r>
      <w:r w:rsidR="008C23F4">
        <w:rPr>
          <w:lang w:eastAsia="en-US"/>
        </w:rPr>
        <w:t xml:space="preserve"> Given </w:t>
      </w:r>
      <w:r w:rsidR="003A62C9">
        <w:rPr>
          <w:lang w:eastAsia="en-US"/>
        </w:rPr>
        <w:t xml:space="preserve">the level of </w:t>
      </w:r>
      <w:r w:rsidR="008C23F4">
        <w:rPr>
          <w:lang w:eastAsia="en-US"/>
        </w:rPr>
        <w:t xml:space="preserve">detail being left to the rules, </w:t>
      </w:r>
      <w:r w:rsidR="00037D2C">
        <w:rPr>
          <w:lang w:eastAsia="en-US"/>
        </w:rPr>
        <w:t>in our view</w:t>
      </w:r>
      <w:r w:rsidR="008C23F4">
        <w:rPr>
          <w:lang w:eastAsia="en-US"/>
        </w:rPr>
        <w:t xml:space="preserve"> it would be more appropriate for the rule-making power to be mandatory.</w:t>
      </w:r>
    </w:p>
    <w:p w14:paraId="3962DF7F" w14:textId="75F5005A" w:rsidR="00355166" w:rsidRDefault="00355166" w:rsidP="00355166">
      <w:pPr>
        <w:pStyle w:val="Heading4"/>
        <w:rPr>
          <w:lang w:eastAsia="en-US"/>
        </w:rPr>
      </w:pPr>
      <w:r>
        <w:rPr>
          <w:lang w:eastAsia="en-US"/>
        </w:rPr>
        <w:t>Key principles being left to the rules</w:t>
      </w:r>
    </w:p>
    <w:p w14:paraId="2728D8B8" w14:textId="3D31F33D" w:rsidR="008D708A" w:rsidRDefault="008E7461" w:rsidP="002B2568">
      <w:pPr>
        <w:rPr>
          <w:lang w:eastAsia="en-US"/>
        </w:rPr>
      </w:pPr>
      <w:r>
        <w:rPr>
          <w:lang w:eastAsia="en-US"/>
        </w:rPr>
        <w:t xml:space="preserve">While </w:t>
      </w:r>
      <w:r w:rsidR="00210042">
        <w:rPr>
          <w:lang w:eastAsia="en-US"/>
        </w:rPr>
        <w:t>the OAIC</w:t>
      </w:r>
      <w:r w:rsidR="00B146C6">
        <w:rPr>
          <w:lang w:eastAsia="en-US"/>
        </w:rPr>
        <w:t xml:space="preserve"> </w:t>
      </w:r>
      <w:r>
        <w:rPr>
          <w:lang w:eastAsia="en-US"/>
        </w:rPr>
        <w:t>acknowledge</w:t>
      </w:r>
      <w:r w:rsidR="00210042">
        <w:rPr>
          <w:lang w:eastAsia="en-US"/>
        </w:rPr>
        <w:t>s</w:t>
      </w:r>
      <w:r>
        <w:rPr>
          <w:lang w:eastAsia="en-US"/>
        </w:rPr>
        <w:t xml:space="preserve"> the need for the Bill to be flexible enough to accommodate sectoral differences</w:t>
      </w:r>
      <w:r w:rsidR="0061608D">
        <w:rPr>
          <w:lang w:eastAsia="en-US"/>
        </w:rPr>
        <w:t>,</w:t>
      </w:r>
      <w:r>
        <w:rPr>
          <w:lang w:eastAsia="en-US"/>
        </w:rPr>
        <w:t xml:space="preserve"> there appear to be</w:t>
      </w:r>
      <w:r w:rsidR="001F3730">
        <w:rPr>
          <w:lang w:eastAsia="en-US"/>
        </w:rPr>
        <w:t xml:space="preserve"> elements of the regulatory framework that </w:t>
      </w:r>
      <w:r w:rsidR="0043635B">
        <w:rPr>
          <w:lang w:eastAsia="en-US"/>
        </w:rPr>
        <w:t xml:space="preserve">the Bill proposes leaving </w:t>
      </w:r>
      <w:r w:rsidR="001F3730">
        <w:rPr>
          <w:lang w:eastAsia="en-US"/>
        </w:rPr>
        <w:t>to the rules</w:t>
      </w:r>
      <w:r w:rsidR="005D12E2">
        <w:rPr>
          <w:lang w:eastAsia="en-US"/>
        </w:rPr>
        <w:t>,</w:t>
      </w:r>
      <w:r w:rsidR="001F3730">
        <w:rPr>
          <w:lang w:eastAsia="en-US"/>
        </w:rPr>
        <w:t xml:space="preserve"> </w:t>
      </w:r>
      <w:r>
        <w:rPr>
          <w:lang w:eastAsia="en-US"/>
        </w:rPr>
        <w:t xml:space="preserve">which </w:t>
      </w:r>
      <w:r w:rsidR="006E5D36">
        <w:rPr>
          <w:lang w:eastAsia="en-US"/>
        </w:rPr>
        <w:t>may in fact not need to</w:t>
      </w:r>
      <w:r w:rsidR="001F3730">
        <w:rPr>
          <w:lang w:eastAsia="en-US"/>
        </w:rPr>
        <w:t xml:space="preserve"> differ between sectors. </w:t>
      </w:r>
      <w:r>
        <w:rPr>
          <w:lang w:eastAsia="en-US"/>
        </w:rPr>
        <w:t>For example</w:t>
      </w:r>
      <w:r w:rsidR="005D12E2">
        <w:rPr>
          <w:lang w:eastAsia="en-US"/>
        </w:rPr>
        <w:t xml:space="preserve">, some of </w:t>
      </w:r>
      <w:r w:rsidR="00A36CFE">
        <w:rPr>
          <w:lang w:eastAsia="en-US"/>
        </w:rPr>
        <w:t xml:space="preserve">the </w:t>
      </w:r>
      <w:r w:rsidR="005D12E2">
        <w:rPr>
          <w:lang w:eastAsia="en-US"/>
        </w:rPr>
        <w:t xml:space="preserve">intended </w:t>
      </w:r>
      <w:r w:rsidR="00F3108C">
        <w:rPr>
          <w:lang w:eastAsia="en-US"/>
        </w:rPr>
        <w:t xml:space="preserve">features for </w:t>
      </w:r>
      <w:r w:rsidR="00A36CFE">
        <w:rPr>
          <w:lang w:eastAsia="en-US"/>
        </w:rPr>
        <w:t xml:space="preserve">safeguards of the scheme </w:t>
      </w:r>
      <w:r w:rsidR="00F3108C">
        <w:rPr>
          <w:lang w:eastAsia="en-US"/>
        </w:rPr>
        <w:t xml:space="preserve">could be </w:t>
      </w:r>
      <w:r w:rsidR="00A36CFE">
        <w:rPr>
          <w:lang w:eastAsia="en-US"/>
        </w:rPr>
        <w:t xml:space="preserve">included in the primary legislation, at least at a high level, to guide the making of the Rules. </w:t>
      </w:r>
      <w:r w:rsidR="001F3730">
        <w:rPr>
          <w:lang w:eastAsia="en-US"/>
        </w:rPr>
        <w:t>For example</w:t>
      </w:r>
      <w:r w:rsidR="008D708A">
        <w:rPr>
          <w:lang w:eastAsia="en-US"/>
        </w:rPr>
        <w:t>:</w:t>
      </w:r>
      <w:r w:rsidR="00DC4C70">
        <w:rPr>
          <w:lang w:eastAsia="en-US"/>
        </w:rPr>
        <w:t xml:space="preserve"> </w:t>
      </w:r>
    </w:p>
    <w:p w14:paraId="62E8D7AB" w14:textId="0999AA24" w:rsidR="00E8677B" w:rsidRPr="008C23F4" w:rsidRDefault="00E8677B" w:rsidP="00E8677B">
      <w:pPr>
        <w:pStyle w:val="ListBullet"/>
        <w:rPr>
          <w:lang w:eastAsia="en-US"/>
        </w:rPr>
      </w:pPr>
      <w:r>
        <w:rPr>
          <w:lang w:eastAsia="en-US"/>
        </w:rPr>
        <w:t xml:space="preserve">The legislation contains no requirements about what constitutes consent, </w:t>
      </w:r>
      <w:r w:rsidR="005C6952">
        <w:rPr>
          <w:lang w:eastAsia="en-US"/>
        </w:rPr>
        <w:t>notwithstanding that</w:t>
      </w:r>
      <w:r>
        <w:rPr>
          <w:lang w:eastAsia="en-US"/>
        </w:rPr>
        <w:t xml:space="preserve"> the OB Report </w:t>
      </w:r>
      <w:r w:rsidR="00037D2C">
        <w:rPr>
          <w:lang w:eastAsia="en-US"/>
        </w:rPr>
        <w:t>recommended</w:t>
      </w:r>
      <w:r>
        <w:rPr>
          <w:lang w:eastAsia="en-US"/>
        </w:rPr>
        <w:t xml:space="preserve"> consent must be express, and </w:t>
      </w:r>
      <w:r w:rsidR="00037D2C">
        <w:rPr>
          <w:lang w:eastAsia="en-US"/>
        </w:rPr>
        <w:t xml:space="preserve">the </w:t>
      </w:r>
      <w:r>
        <w:rPr>
          <w:lang w:eastAsia="en-US"/>
        </w:rPr>
        <w:t>Treasury material</w:t>
      </w:r>
      <w:r>
        <w:rPr>
          <w:rStyle w:val="FootnoteReference"/>
          <w:lang w:eastAsia="en-US"/>
        </w:rPr>
        <w:footnoteReference w:id="15"/>
      </w:r>
      <w:r>
        <w:rPr>
          <w:lang w:eastAsia="en-US"/>
        </w:rPr>
        <w:t xml:space="preserve"> about the CDR scheme more generally also </w:t>
      </w:r>
      <w:r w:rsidR="00037D2C">
        <w:rPr>
          <w:lang w:eastAsia="en-US"/>
        </w:rPr>
        <w:t xml:space="preserve">noted </w:t>
      </w:r>
      <w:r>
        <w:rPr>
          <w:lang w:eastAsia="en-US"/>
        </w:rPr>
        <w:t xml:space="preserve">that consent must be clear and unambiguous </w:t>
      </w:r>
      <w:r w:rsidR="00037D2C">
        <w:rPr>
          <w:lang w:eastAsia="en-US"/>
        </w:rPr>
        <w:t>(rather than implied)</w:t>
      </w:r>
      <w:r>
        <w:rPr>
          <w:lang w:eastAsia="en-US"/>
        </w:rPr>
        <w:t xml:space="preserve">. As the policy decision is that express consent is needed across all CDR sectors, </w:t>
      </w:r>
      <w:r w:rsidR="00B146C6">
        <w:rPr>
          <w:lang w:eastAsia="en-US"/>
        </w:rPr>
        <w:t xml:space="preserve">we </w:t>
      </w:r>
      <w:r w:rsidR="00210042">
        <w:rPr>
          <w:lang w:eastAsia="en-US"/>
        </w:rPr>
        <w:t>recommend this is</w:t>
      </w:r>
      <w:r>
        <w:rPr>
          <w:lang w:eastAsia="en-US"/>
        </w:rPr>
        <w:t xml:space="preserve"> reflected in the legislation.</w:t>
      </w:r>
    </w:p>
    <w:p w14:paraId="5214EEB3" w14:textId="17C26A14" w:rsidR="001F3730" w:rsidRDefault="003C507D" w:rsidP="008D708A">
      <w:pPr>
        <w:pStyle w:val="ListBullet"/>
        <w:rPr>
          <w:lang w:eastAsia="en-US"/>
        </w:rPr>
      </w:pPr>
      <w:r>
        <w:rPr>
          <w:lang w:eastAsia="en-US"/>
        </w:rPr>
        <w:t>T</w:t>
      </w:r>
      <w:r w:rsidR="00DC4C70">
        <w:rPr>
          <w:lang w:eastAsia="en-US"/>
        </w:rPr>
        <w:t xml:space="preserve">he Bill does not </w:t>
      </w:r>
      <w:r>
        <w:rPr>
          <w:lang w:eastAsia="en-US"/>
        </w:rPr>
        <w:t xml:space="preserve">expressly </w:t>
      </w:r>
      <w:r w:rsidR="00DC4C70">
        <w:rPr>
          <w:lang w:eastAsia="en-US"/>
        </w:rPr>
        <w:t>provide a ‘right’ to request the transfer of data.</w:t>
      </w:r>
      <w:r w:rsidR="00DC4C70" w:rsidRPr="00DC4C70">
        <w:rPr>
          <w:lang w:eastAsia="en-US"/>
        </w:rPr>
        <w:t xml:space="preserve"> </w:t>
      </w:r>
      <w:r w:rsidR="00DC4C70">
        <w:rPr>
          <w:lang w:eastAsia="en-US"/>
        </w:rPr>
        <w:t xml:space="preserve">Rather, the Bill provides a broad discretion to the rule-maker to make Rules which may cover the transfer of data. </w:t>
      </w:r>
      <w:r>
        <w:rPr>
          <w:lang w:eastAsia="en-US"/>
        </w:rPr>
        <w:t>As the right to request the transfer of data</w:t>
      </w:r>
      <w:r w:rsidR="00DC4C70">
        <w:rPr>
          <w:lang w:eastAsia="en-US"/>
        </w:rPr>
        <w:t xml:space="preserve"> </w:t>
      </w:r>
      <w:r>
        <w:rPr>
          <w:lang w:eastAsia="en-US"/>
        </w:rPr>
        <w:t xml:space="preserve">to trusted third parties </w:t>
      </w:r>
      <w:r w:rsidR="00DC4C70">
        <w:rPr>
          <w:lang w:eastAsia="en-US"/>
        </w:rPr>
        <w:t>is the fundamental concept underlying the CDR</w:t>
      </w:r>
      <w:r>
        <w:rPr>
          <w:lang w:eastAsia="en-US"/>
        </w:rPr>
        <w:t>,</w:t>
      </w:r>
      <w:r w:rsidR="00DC4C70">
        <w:rPr>
          <w:lang w:eastAsia="en-US"/>
        </w:rPr>
        <w:t xml:space="preserve"> </w:t>
      </w:r>
      <w:r w:rsidR="00037D2C">
        <w:rPr>
          <w:lang w:eastAsia="en-US"/>
        </w:rPr>
        <w:t>we recommend</w:t>
      </w:r>
      <w:r w:rsidR="00DC4C70">
        <w:rPr>
          <w:lang w:eastAsia="en-US"/>
        </w:rPr>
        <w:t xml:space="preserve"> includ</w:t>
      </w:r>
      <w:r w:rsidR="00037D2C">
        <w:rPr>
          <w:lang w:eastAsia="en-US"/>
        </w:rPr>
        <w:t>ing</w:t>
      </w:r>
      <w:r w:rsidR="00DC4C70">
        <w:rPr>
          <w:lang w:eastAsia="en-US"/>
        </w:rPr>
        <w:t xml:space="preserve"> </w:t>
      </w:r>
      <w:r w:rsidR="00DA3D03">
        <w:rPr>
          <w:lang w:eastAsia="en-US"/>
        </w:rPr>
        <w:t xml:space="preserve">it </w:t>
      </w:r>
      <w:r w:rsidR="00DC4C70">
        <w:rPr>
          <w:lang w:eastAsia="en-US"/>
        </w:rPr>
        <w:t>in the legislation</w:t>
      </w:r>
      <w:r w:rsidR="006E5D36">
        <w:rPr>
          <w:lang w:eastAsia="en-US"/>
        </w:rPr>
        <w:t xml:space="preserve">. </w:t>
      </w:r>
    </w:p>
    <w:p w14:paraId="6FA4B989" w14:textId="49EDA035" w:rsidR="008D708A" w:rsidRDefault="008D708A" w:rsidP="008D708A">
      <w:pPr>
        <w:pStyle w:val="ListBullet"/>
        <w:rPr>
          <w:lang w:eastAsia="en-US"/>
        </w:rPr>
      </w:pPr>
      <w:r>
        <w:rPr>
          <w:lang w:eastAsia="en-US"/>
        </w:rPr>
        <w:t xml:space="preserve">While </w:t>
      </w:r>
      <w:r w:rsidR="00F3108C">
        <w:rPr>
          <w:lang w:eastAsia="en-US"/>
        </w:rPr>
        <w:t>some</w:t>
      </w:r>
      <w:r w:rsidR="00364522">
        <w:rPr>
          <w:lang w:eastAsia="en-US"/>
        </w:rPr>
        <w:t xml:space="preserve"> </w:t>
      </w:r>
      <w:r>
        <w:rPr>
          <w:lang w:eastAsia="en-US"/>
        </w:rPr>
        <w:t>privacy safeguards</w:t>
      </w:r>
      <w:r w:rsidR="00F3108C">
        <w:rPr>
          <w:lang w:eastAsia="en-US"/>
        </w:rPr>
        <w:t xml:space="preserve"> are more prescriptive than others</w:t>
      </w:r>
      <w:r>
        <w:rPr>
          <w:lang w:eastAsia="en-US"/>
        </w:rPr>
        <w:t xml:space="preserve">, </w:t>
      </w:r>
      <w:r w:rsidR="00364522">
        <w:rPr>
          <w:lang w:eastAsia="en-US"/>
        </w:rPr>
        <w:t xml:space="preserve">some </w:t>
      </w:r>
      <w:r>
        <w:rPr>
          <w:lang w:eastAsia="en-US"/>
        </w:rPr>
        <w:t xml:space="preserve">leave all </w:t>
      </w:r>
      <w:r w:rsidR="00DA3D03">
        <w:rPr>
          <w:lang w:eastAsia="en-US"/>
        </w:rPr>
        <w:t xml:space="preserve">or </w:t>
      </w:r>
      <w:r w:rsidR="00AD0936">
        <w:rPr>
          <w:lang w:eastAsia="en-US"/>
        </w:rPr>
        <w:t>significant</w:t>
      </w:r>
      <w:r w:rsidR="00DA3D03">
        <w:rPr>
          <w:lang w:eastAsia="en-US"/>
        </w:rPr>
        <w:t xml:space="preserve"> detail to </w:t>
      </w:r>
      <w:r>
        <w:rPr>
          <w:lang w:eastAsia="en-US"/>
        </w:rPr>
        <w:t xml:space="preserve">the rules. This particularly applies in relation to privacy safeguard 5 (notifying of the collection of CDR data). </w:t>
      </w:r>
      <w:r w:rsidR="00F3108C">
        <w:rPr>
          <w:lang w:eastAsia="en-US"/>
        </w:rPr>
        <w:t xml:space="preserve">It is not clear on the face of the Bill or EM whether there is a </w:t>
      </w:r>
      <w:r>
        <w:rPr>
          <w:lang w:eastAsia="en-US"/>
        </w:rPr>
        <w:t xml:space="preserve">need to allow </w:t>
      </w:r>
      <w:r w:rsidR="00DA3D03">
        <w:rPr>
          <w:lang w:eastAsia="en-US"/>
        </w:rPr>
        <w:t xml:space="preserve">for </w:t>
      </w:r>
      <w:r>
        <w:rPr>
          <w:lang w:eastAsia="en-US"/>
        </w:rPr>
        <w:t xml:space="preserve">such a high degree of flexibility between sectors. </w:t>
      </w:r>
      <w:r w:rsidR="006E5D36">
        <w:rPr>
          <w:lang w:eastAsia="en-US"/>
        </w:rPr>
        <w:t>By contrast, t</w:t>
      </w:r>
      <w:r>
        <w:rPr>
          <w:lang w:eastAsia="en-US"/>
        </w:rPr>
        <w:t xml:space="preserve">he </w:t>
      </w:r>
      <w:r w:rsidR="00DA3D03">
        <w:rPr>
          <w:lang w:eastAsia="en-US"/>
        </w:rPr>
        <w:t>APPs</w:t>
      </w:r>
      <w:r w:rsidR="006E5D36">
        <w:rPr>
          <w:lang w:eastAsia="en-US"/>
        </w:rPr>
        <w:t>, which</w:t>
      </w:r>
      <w:r w:rsidR="00DA3D03">
        <w:rPr>
          <w:lang w:eastAsia="en-US"/>
        </w:rPr>
        <w:t xml:space="preserve"> </w:t>
      </w:r>
      <w:r w:rsidR="00364522">
        <w:rPr>
          <w:lang w:eastAsia="en-US"/>
        </w:rPr>
        <w:t xml:space="preserve">are principles-based and </w:t>
      </w:r>
      <w:r w:rsidR="00921477">
        <w:rPr>
          <w:lang w:eastAsia="en-US"/>
        </w:rPr>
        <w:t>operate</w:t>
      </w:r>
      <w:r>
        <w:rPr>
          <w:lang w:eastAsia="en-US"/>
        </w:rPr>
        <w:t xml:space="preserve"> across all sectors</w:t>
      </w:r>
      <w:r w:rsidR="00364522">
        <w:rPr>
          <w:lang w:eastAsia="en-US"/>
        </w:rPr>
        <w:t xml:space="preserve">, contain </w:t>
      </w:r>
      <w:r>
        <w:rPr>
          <w:lang w:eastAsia="en-US"/>
        </w:rPr>
        <w:t xml:space="preserve">significantly more </w:t>
      </w:r>
      <w:r w:rsidR="00DA3D03">
        <w:rPr>
          <w:lang w:eastAsia="en-US"/>
        </w:rPr>
        <w:t xml:space="preserve">prescription </w:t>
      </w:r>
      <w:r>
        <w:rPr>
          <w:lang w:eastAsia="en-US"/>
        </w:rPr>
        <w:t xml:space="preserve">than </w:t>
      </w:r>
      <w:r w:rsidR="00DA3D03">
        <w:rPr>
          <w:lang w:eastAsia="en-US"/>
        </w:rPr>
        <w:t xml:space="preserve">privacy </w:t>
      </w:r>
      <w:r>
        <w:rPr>
          <w:lang w:eastAsia="en-US"/>
        </w:rPr>
        <w:t>safeguard 5.</w:t>
      </w:r>
      <w:r w:rsidR="00364522">
        <w:rPr>
          <w:lang w:eastAsia="en-US"/>
        </w:rPr>
        <w:t xml:space="preserve"> </w:t>
      </w:r>
      <w:r w:rsidR="00B146C6">
        <w:rPr>
          <w:lang w:eastAsia="en-US"/>
        </w:rPr>
        <w:t>We</w:t>
      </w:r>
      <w:r w:rsidR="00921477">
        <w:rPr>
          <w:lang w:eastAsia="en-US"/>
        </w:rPr>
        <w:t xml:space="preserve"> </w:t>
      </w:r>
      <w:r w:rsidR="00AD0936">
        <w:rPr>
          <w:lang w:eastAsia="en-US"/>
        </w:rPr>
        <w:t>therefore</w:t>
      </w:r>
      <w:r w:rsidR="00364522">
        <w:rPr>
          <w:lang w:eastAsia="en-US"/>
        </w:rPr>
        <w:t xml:space="preserve"> suggest that consideration be given to including a list of minimum notification requirements within privacy safeguard 5, with the rules then able to add additional notification requirements for particular sectors if required. </w:t>
      </w:r>
    </w:p>
    <w:p w14:paraId="5D7FABCE" w14:textId="339EBEE6" w:rsidR="006C32C0" w:rsidRDefault="00915706" w:rsidP="00E8677B">
      <w:pPr>
        <w:pStyle w:val="Heading4"/>
        <w:rPr>
          <w:lang w:eastAsia="en-US"/>
        </w:rPr>
      </w:pPr>
      <w:r>
        <w:rPr>
          <w:lang w:eastAsia="en-US"/>
        </w:rPr>
        <w:t>Relationship between legislation, rules and standards</w:t>
      </w:r>
    </w:p>
    <w:p w14:paraId="6C0E5DC3" w14:textId="7BCE62D7" w:rsidR="00915706" w:rsidRPr="00915706" w:rsidRDefault="00781DC9" w:rsidP="008C23F4">
      <w:pPr>
        <w:rPr>
          <w:lang w:eastAsia="en-US"/>
        </w:rPr>
      </w:pPr>
      <w:r>
        <w:rPr>
          <w:lang w:eastAsia="en-US"/>
        </w:rPr>
        <w:t>By way of general comment, t</w:t>
      </w:r>
      <w:r w:rsidR="008C23F4" w:rsidRPr="003E3180">
        <w:rPr>
          <w:lang w:eastAsia="en-US"/>
        </w:rPr>
        <w:t>he relationship between the legislation, rules and standards is not sufficiently clear</w:t>
      </w:r>
      <w:r>
        <w:rPr>
          <w:lang w:eastAsia="en-US"/>
        </w:rPr>
        <w:t xml:space="preserve"> in all cases</w:t>
      </w:r>
      <w:r w:rsidR="008C23F4" w:rsidRPr="003E3180">
        <w:rPr>
          <w:lang w:eastAsia="en-US"/>
        </w:rPr>
        <w:t xml:space="preserve">. For example, for </w:t>
      </w:r>
      <w:r>
        <w:rPr>
          <w:lang w:eastAsia="en-US"/>
        </w:rPr>
        <w:t xml:space="preserve">privacy </w:t>
      </w:r>
      <w:r w:rsidR="008C23F4" w:rsidRPr="003E3180">
        <w:rPr>
          <w:lang w:eastAsia="en-US"/>
        </w:rPr>
        <w:t xml:space="preserve">safeguard 11, it is not clear how breaches of </w:t>
      </w:r>
      <w:r>
        <w:rPr>
          <w:lang w:eastAsia="en-US"/>
        </w:rPr>
        <w:t xml:space="preserve">the data </w:t>
      </w:r>
      <w:r w:rsidR="008C23F4" w:rsidRPr="003E3180">
        <w:rPr>
          <w:lang w:eastAsia="en-US"/>
        </w:rPr>
        <w:t xml:space="preserve">standards will feed into breaches of the safeguards or rules. </w:t>
      </w:r>
      <w:r w:rsidR="00210042">
        <w:rPr>
          <w:lang w:eastAsia="en-US"/>
        </w:rPr>
        <w:t>The OAIC</w:t>
      </w:r>
      <w:r>
        <w:rPr>
          <w:lang w:eastAsia="en-US"/>
        </w:rPr>
        <w:t xml:space="preserve"> recommend</w:t>
      </w:r>
      <w:r w:rsidR="00210042">
        <w:rPr>
          <w:lang w:eastAsia="en-US"/>
        </w:rPr>
        <w:t>s</w:t>
      </w:r>
      <w:r>
        <w:rPr>
          <w:lang w:eastAsia="en-US"/>
        </w:rPr>
        <w:t xml:space="preserve"> that further consideration be given to ensuring this relationship is made </w:t>
      </w:r>
      <w:r w:rsidR="008C23F4" w:rsidRPr="003E3180">
        <w:rPr>
          <w:lang w:eastAsia="en-US"/>
        </w:rPr>
        <w:t>clear within the legislation.</w:t>
      </w:r>
    </w:p>
    <w:p w14:paraId="432E8052" w14:textId="77777777" w:rsidR="00FE57B1" w:rsidRPr="002B2568" w:rsidRDefault="00FE57B1" w:rsidP="00FE57B1">
      <w:pPr>
        <w:pStyle w:val="Heading2"/>
      </w:pPr>
      <w:bookmarkStart w:id="7" w:name="_Toc524943856"/>
      <w:r>
        <w:lastRenderedPageBreak/>
        <w:t>Non-accredited recipients</w:t>
      </w:r>
      <w:bookmarkEnd w:id="7"/>
    </w:p>
    <w:p w14:paraId="69FDA3B3" w14:textId="501C7D43" w:rsidR="00FE57B1" w:rsidRDefault="00FE57B1" w:rsidP="00FE57B1">
      <w:pPr>
        <w:rPr>
          <w:rFonts w:ascii="Source Sans Pro" w:eastAsia="Source Sans Pro" w:hAnsi="Source Sans Pro"/>
          <w:spacing w:val="1"/>
          <w:szCs w:val="22"/>
          <w:lang w:eastAsia="en-US"/>
        </w:rPr>
      </w:pPr>
      <w:r>
        <w:rPr>
          <w:rFonts w:ascii="Source Sans Pro" w:eastAsia="Source Sans Pro" w:hAnsi="Source Sans Pro"/>
          <w:spacing w:val="1"/>
          <w:szCs w:val="22"/>
          <w:lang w:eastAsia="en-US"/>
        </w:rPr>
        <w:t>The privacy safeguards apply to a recipient only where they are an ‘accredited data recipient’.</w:t>
      </w:r>
      <w:r>
        <w:rPr>
          <w:rStyle w:val="FootnoteReference"/>
          <w:rFonts w:ascii="Source Sans Pro" w:eastAsia="Source Sans Pro" w:hAnsi="Source Sans Pro"/>
          <w:spacing w:val="1"/>
          <w:szCs w:val="22"/>
          <w:lang w:eastAsia="en-US"/>
        </w:rPr>
        <w:footnoteReference w:id="16"/>
      </w:r>
      <w:r>
        <w:rPr>
          <w:rFonts w:ascii="Source Sans Pro" w:eastAsia="Source Sans Pro" w:hAnsi="Source Sans Pro"/>
          <w:spacing w:val="1"/>
          <w:szCs w:val="22"/>
          <w:lang w:eastAsia="en-US"/>
        </w:rPr>
        <w:t xml:space="preserve"> However, the possible role of non-accredited data recipients is not clear on the face of the Bill, </w:t>
      </w:r>
      <w:r w:rsidR="005C6952">
        <w:rPr>
          <w:rFonts w:ascii="Source Sans Pro" w:eastAsia="Source Sans Pro" w:hAnsi="Source Sans Pro"/>
          <w:spacing w:val="1"/>
          <w:szCs w:val="22"/>
          <w:lang w:eastAsia="en-US"/>
        </w:rPr>
        <w:t xml:space="preserve">even though </w:t>
      </w:r>
      <w:r>
        <w:rPr>
          <w:rFonts w:ascii="Source Sans Pro" w:eastAsia="Source Sans Pro" w:hAnsi="Source Sans Pro"/>
          <w:spacing w:val="1"/>
          <w:szCs w:val="22"/>
          <w:lang w:eastAsia="en-US"/>
        </w:rPr>
        <w:t xml:space="preserve">the existence of non-accredited recipients </w:t>
      </w:r>
      <w:r w:rsidR="005C6952">
        <w:rPr>
          <w:rFonts w:ascii="Source Sans Pro" w:eastAsia="Source Sans Pro" w:hAnsi="Source Sans Pro"/>
          <w:spacing w:val="1"/>
          <w:szCs w:val="22"/>
          <w:lang w:eastAsia="en-US"/>
        </w:rPr>
        <w:t xml:space="preserve">is </w:t>
      </w:r>
      <w:r>
        <w:rPr>
          <w:rFonts w:ascii="Source Sans Pro" w:eastAsia="Source Sans Pro" w:hAnsi="Source Sans Pro"/>
          <w:spacing w:val="1"/>
          <w:szCs w:val="22"/>
          <w:lang w:eastAsia="en-US"/>
        </w:rPr>
        <w:t>flagged in the EM.</w:t>
      </w:r>
    </w:p>
    <w:p w14:paraId="427E0908" w14:textId="0F936602" w:rsidR="00FE57B1" w:rsidRDefault="00FE57B1" w:rsidP="00FE57B1">
      <w:pPr>
        <w:rPr>
          <w:rFonts w:ascii="Source Sans Pro" w:eastAsia="Source Sans Pro" w:hAnsi="Source Sans Pro"/>
          <w:spacing w:val="1"/>
          <w:szCs w:val="22"/>
          <w:lang w:eastAsia="en-US"/>
        </w:rPr>
      </w:pPr>
      <w:r>
        <w:rPr>
          <w:rFonts w:ascii="Source Sans Pro" w:eastAsia="Source Sans Pro" w:hAnsi="Source Sans Pro"/>
          <w:spacing w:val="1"/>
          <w:szCs w:val="22"/>
          <w:lang w:eastAsia="en-US"/>
        </w:rPr>
        <w:t xml:space="preserve">For example, the EM states that the system is flexible and </w:t>
      </w:r>
      <w:r w:rsidRPr="001112DF">
        <w:rPr>
          <w:rFonts w:ascii="Source Sans Pro" w:eastAsia="Source Sans Pro" w:hAnsi="Source Sans Pro"/>
          <w:spacing w:val="1"/>
          <w:szCs w:val="22"/>
          <w:lang w:eastAsia="en-US"/>
        </w:rPr>
        <w:t>the rules can allow</w:t>
      </w:r>
      <w:r w:rsidRPr="000E01D0">
        <w:rPr>
          <w:rFonts w:ascii="Source Sans Pro" w:eastAsia="Source Sans Pro" w:hAnsi="Source Sans Pro"/>
          <w:i/>
          <w:spacing w:val="1"/>
          <w:szCs w:val="22"/>
          <w:lang w:eastAsia="en-US"/>
        </w:rPr>
        <w:t xml:space="preserve"> </w:t>
      </w:r>
      <w:r>
        <w:rPr>
          <w:rFonts w:ascii="Source Sans Pro" w:eastAsia="Source Sans Pro" w:hAnsi="Source Sans Pro"/>
          <w:i/>
          <w:spacing w:val="1"/>
          <w:szCs w:val="22"/>
          <w:lang w:eastAsia="en-US"/>
        </w:rPr>
        <w:t>‘</w:t>
      </w:r>
      <w:r w:rsidRPr="000E01D0">
        <w:rPr>
          <w:rFonts w:ascii="Source Sans Pro" w:eastAsia="Source Sans Pro" w:hAnsi="Source Sans Pro"/>
          <w:i/>
          <w:spacing w:val="1"/>
          <w:szCs w:val="22"/>
          <w:lang w:eastAsia="en-US"/>
        </w:rPr>
        <w:t>for interactions between consumers and non-accredited entities’</w:t>
      </w:r>
      <w:r>
        <w:rPr>
          <w:rFonts w:ascii="Source Sans Pro" w:eastAsia="Source Sans Pro" w:hAnsi="Source Sans Pro"/>
          <w:spacing w:val="1"/>
          <w:szCs w:val="22"/>
          <w:lang w:eastAsia="en-US"/>
        </w:rPr>
        <w:t xml:space="preserve"> (see [1.26]). It goes on to say </w:t>
      </w:r>
      <w:r w:rsidRPr="000E01D0">
        <w:rPr>
          <w:rFonts w:ascii="Source Sans Pro" w:eastAsia="Source Sans Pro" w:hAnsi="Source Sans Pro"/>
          <w:i/>
          <w:spacing w:val="1"/>
          <w:szCs w:val="22"/>
          <w:lang w:eastAsia="en-US"/>
        </w:rPr>
        <w:t>‘In certain circumstances, CDR consumer</w:t>
      </w:r>
      <w:r w:rsidR="0061608D">
        <w:rPr>
          <w:rFonts w:ascii="Source Sans Pro" w:eastAsia="Source Sans Pro" w:hAnsi="Source Sans Pro"/>
          <w:i/>
          <w:spacing w:val="1"/>
          <w:szCs w:val="22"/>
          <w:lang w:eastAsia="en-US"/>
        </w:rPr>
        <w:t>s</w:t>
      </w:r>
      <w:r w:rsidRPr="000E01D0">
        <w:rPr>
          <w:rFonts w:ascii="Source Sans Pro" w:eastAsia="Source Sans Pro" w:hAnsi="Source Sans Pro"/>
          <w:i/>
          <w:spacing w:val="1"/>
          <w:szCs w:val="22"/>
          <w:lang w:eastAsia="en-US"/>
        </w:rPr>
        <w:t xml:space="preserve"> can direct that their CDR data be provided to a non-accredited entity. Data that has been derived from CDR data, such as financial reports compiled from transaction data, may also be transferred by a CDR consumer out of the CDR system. For example, to their accountant’</w:t>
      </w:r>
      <w:r>
        <w:rPr>
          <w:rFonts w:ascii="Source Sans Pro" w:eastAsia="Source Sans Pro" w:hAnsi="Source Sans Pro"/>
          <w:spacing w:val="1"/>
          <w:szCs w:val="22"/>
          <w:lang w:eastAsia="en-US"/>
        </w:rPr>
        <w:t xml:space="preserve"> (see [1.47]).</w:t>
      </w:r>
    </w:p>
    <w:p w14:paraId="782D4D2C" w14:textId="03B65AB2" w:rsidR="00FE57B1" w:rsidRDefault="00246260" w:rsidP="00FE57B1">
      <w:pPr>
        <w:rPr>
          <w:rFonts w:ascii="Source Sans Pro" w:eastAsia="Source Sans Pro" w:hAnsi="Source Sans Pro"/>
          <w:spacing w:val="1"/>
          <w:szCs w:val="22"/>
          <w:lang w:eastAsia="en-US"/>
        </w:rPr>
      </w:pPr>
      <w:r>
        <w:rPr>
          <w:rFonts w:ascii="Source Sans Pro" w:eastAsia="Source Sans Pro" w:hAnsi="Source Sans Pro"/>
          <w:spacing w:val="1"/>
          <w:szCs w:val="22"/>
          <w:lang w:eastAsia="en-US"/>
        </w:rPr>
        <w:t>As set out in the OB Report, t</w:t>
      </w:r>
      <w:r w:rsidR="00FE57B1">
        <w:rPr>
          <w:rFonts w:ascii="Source Sans Pro" w:eastAsia="Source Sans Pro" w:hAnsi="Source Sans Pro"/>
          <w:spacing w:val="1"/>
          <w:szCs w:val="22"/>
          <w:lang w:eastAsia="en-US"/>
        </w:rPr>
        <w:t xml:space="preserve">he intention for the CDR scheme was to facilitate the transfer of information to trusted third parties. Given that disclosures to non-accredited recipients would be a departure from this general intention, </w:t>
      </w:r>
      <w:r w:rsidR="00B146C6">
        <w:rPr>
          <w:rFonts w:ascii="Source Sans Pro" w:eastAsia="Source Sans Pro" w:hAnsi="Source Sans Pro"/>
          <w:spacing w:val="1"/>
          <w:szCs w:val="22"/>
          <w:lang w:eastAsia="en-US"/>
        </w:rPr>
        <w:t>we</w:t>
      </w:r>
      <w:r w:rsidR="00D67D21">
        <w:rPr>
          <w:rFonts w:ascii="Source Sans Pro" w:eastAsia="Source Sans Pro" w:hAnsi="Source Sans Pro"/>
          <w:spacing w:val="1"/>
          <w:szCs w:val="22"/>
          <w:lang w:eastAsia="en-US"/>
        </w:rPr>
        <w:t xml:space="preserve"> </w:t>
      </w:r>
      <w:r>
        <w:rPr>
          <w:rFonts w:ascii="Source Sans Pro" w:eastAsia="Source Sans Pro" w:hAnsi="Source Sans Pro"/>
          <w:spacing w:val="1"/>
          <w:szCs w:val="22"/>
          <w:lang w:eastAsia="en-US"/>
        </w:rPr>
        <w:t xml:space="preserve">recommend </w:t>
      </w:r>
      <w:r w:rsidR="00FE57B1">
        <w:rPr>
          <w:rFonts w:ascii="Source Sans Pro" w:eastAsia="Source Sans Pro" w:hAnsi="Source Sans Pro"/>
          <w:spacing w:val="1"/>
          <w:szCs w:val="22"/>
          <w:lang w:eastAsia="en-US"/>
        </w:rPr>
        <w:t>that the EM more clearly explain the policy intention be</w:t>
      </w:r>
      <w:r w:rsidR="00D41FE8">
        <w:rPr>
          <w:rFonts w:ascii="Source Sans Pro" w:eastAsia="Source Sans Pro" w:hAnsi="Source Sans Pro"/>
          <w:spacing w:val="1"/>
          <w:szCs w:val="22"/>
          <w:lang w:eastAsia="en-US"/>
        </w:rPr>
        <w:t xml:space="preserve">hind allowing such disclosures. </w:t>
      </w:r>
      <w:r w:rsidR="00B146C6">
        <w:rPr>
          <w:rFonts w:ascii="Source Sans Pro" w:eastAsia="Source Sans Pro" w:hAnsi="Source Sans Pro"/>
          <w:spacing w:val="1"/>
          <w:szCs w:val="22"/>
          <w:lang w:eastAsia="en-US"/>
        </w:rPr>
        <w:t>Our</w:t>
      </w:r>
      <w:r w:rsidR="00FE57B1">
        <w:rPr>
          <w:rFonts w:ascii="Source Sans Pro" w:eastAsia="Source Sans Pro" w:hAnsi="Source Sans Pro"/>
          <w:spacing w:val="1"/>
          <w:szCs w:val="22"/>
          <w:lang w:eastAsia="en-US"/>
        </w:rPr>
        <w:t xml:space="preserve"> earlier comments in relation to the CDR scheme’s interaction with the Part I</w:t>
      </w:r>
      <w:r w:rsidR="00D41FE8">
        <w:rPr>
          <w:rFonts w:ascii="Source Sans Pro" w:eastAsia="Source Sans Pro" w:hAnsi="Source Sans Pro"/>
          <w:spacing w:val="1"/>
          <w:szCs w:val="22"/>
          <w:lang w:eastAsia="en-US"/>
        </w:rPr>
        <w:t xml:space="preserve">IIA framework also apply here. </w:t>
      </w:r>
    </w:p>
    <w:p w14:paraId="7CF685F2" w14:textId="71082A35" w:rsidR="00FE57B1" w:rsidRDefault="00FE57B1" w:rsidP="00FE57B1">
      <w:pPr>
        <w:rPr>
          <w:lang w:eastAsia="en-US"/>
        </w:rPr>
      </w:pPr>
      <w:r>
        <w:rPr>
          <w:rFonts w:ascii="Source Sans Pro" w:eastAsia="Source Sans Pro" w:hAnsi="Source Sans Pro"/>
          <w:spacing w:val="1"/>
          <w:szCs w:val="22"/>
          <w:lang w:eastAsia="en-US"/>
        </w:rPr>
        <w:t xml:space="preserve">In addition, </w:t>
      </w:r>
      <w:r w:rsidR="00246260">
        <w:rPr>
          <w:rFonts w:ascii="Source Sans Pro" w:eastAsia="Source Sans Pro" w:hAnsi="Source Sans Pro"/>
          <w:spacing w:val="1"/>
          <w:szCs w:val="22"/>
          <w:lang w:eastAsia="en-US"/>
        </w:rPr>
        <w:t xml:space="preserve">as </w:t>
      </w:r>
      <w:r>
        <w:rPr>
          <w:rFonts w:ascii="Source Sans Pro" w:eastAsia="Source Sans Pro" w:hAnsi="Source Sans Pro"/>
          <w:spacing w:val="1"/>
          <w:szCs w:val="22"/>
          <w:lang w:eastAsia="en-US"/>
        </w:rPr>
        <w:t xml:space="preserve">the privacy framework </w:t>
      </w:r>
      <w:r w:rsidR="00246260">
        <w:rPr>
          <w:rFonts w:ascii="Source Sans Pro" w:eastAsia="Source Sans Pro" w:hAnsi="Source Sans Pro"/>
          <w:spacing w:val="1"/>
          <w:szCs w:val="22"/>
          <w:lang w:eastAsia="en-US"/>
        </w:rPr>
        <w:t xml:space="preserve">that would </w:t>
      </w:r>
      <w:r>
        <w:rPr>
          <w:rFonts w:ascii="Source Sans Pro" w:eastAsia="Source Sans Pro" w:hAnsi="Source Sans Pro"/>
          <w:spacing w:val="1"/>
          <w:szCs w:val="22"/>
          <w:lang w:eastAsia="en-US"/>
        </w:rPr>
        <w:t>apply to such disclosures would differ to</w:t>
      </w:r>
      <w:r w:rsidR="00246260">
        <w:rPr>
          <w:rFonts w:ascii="Source Sans Pro" w:eastAsia="Source Sans Pro" w:hAnsi="Source Sans Pro"/>
          <w:spacing w:val="1"/>
          <w:szCs w:val="22"/>
          <w:lang w:eastAsia="en-US"/>
        </w:rPr>
        <w:t xml:space="preserve"> </w:t>
      </w:r>
      <w:r w:rsidR="00523090">
        <w:rPr>
          <w:rFonts w:ascii="Source Sans Pro" w:eastAsia="Source Sans Pro" w:hAnsi="Source Sans Pro"/>
          <w:spacing w:val="1"/>
          <w:szCs w:val="22"/>
          <w:lang w:eastAsia="en-US"/>
        </w:rPr>
        <w:t xml:space="preserve">the </w:t>
      </w:r>
      <w:r w:rsidR="00246260">
        <w:rPr>
          <w:rFonts w:ascii="Source Sans Pro" w:eastAsia="Source Sans Pro" w:hAnsi="Source Sans Pro"/>
          <w:spacing w:val="1"/>
          <w:szCs w:val="22"/>
          <w:lang w:eastAsia="en-US"/>
        </w:rPr>
        <w:t>CDR framework applying to general</w:t>
      </w:r>
      <w:r>
        <w:rPr>
          <w:rFonts w:ascii="Source Sans Pro" w:eastAsia="Source Sans Pro" w:hAnsi="Source Sans Pro"/>
          <w:spacing w:val="1"/>
          <w:szCs w:val="22"/>
          <w:lang w:eastAsia="en-US"/>
        </w:rPr>
        <w:t xml:space="preserve"> CDR disclosures, it is important that disclosures </w:t>
      </w:r>
      <w:r w:rsidR="00246260">
        <w:rPr>
          <w:rFonts w:ascii="Source Sans Pro" w:eastAsia="Source Sans Pro" w:hAnsi="Source Sans Pro"/>
          <w:spacing w:val="1"/>
          <w:szCs w:val="22"/>
          <w:lang w:eastAsia="en-US"/>
        </w:rPr>
        <w:t xml:space="preserve">to non-accredited recipients </w:t>
      </w:r>
      <w:r>
        <w:rPr>
          <w:rFonts w:ascii="Source Sans Pro" w:eastAsia="Source Sans Pro" w:hAnsi="Source Sans Pro"/>
          <w:spacing w:val="1"/>
          <w:szCs w:val="22"/>
          <w:lang w:eastAsia="en-US"/>
        </w:rPr>
        <w:t xml:space="preserve">be allowed </w:t>
      </w:r>
      <w:r w:rsidR="00246260">
        <w:rPr>
          <w:rFonts w:ascii="Source Sans Pro" w:eastAsia="Source Sans Pro" w:hAnsi="Source Sans Pro"/>
          <w:spacing w:val="1"/>
          <w:szCs w:val="22"/>
          <w:lang w:eastAsia="en-US"/>
        </w:rPr>
        <w:t xml:space="preserve">only </w:t>
      </w:r>
      <w:r>
        <w:rPr>
          <w:rFonts w:ascii="Source Sans Pro" w:eastAsia="Source Sans Pro" w:hAnsi="Source Sans Pro"/>
          <w:spacing w:val="1"/>
          <w:szCs w:val="22"/>
          <w:lang w:eastAsia="en-US"/>
        </w:rPr>
        <w:t>in limited circumstances</w:t>
      </w:r>
      <w:r w:rsidR="00246260">
        <w:rPr>
          <w:rFonts w:ascii="Source Sans Pro" w:eastAsia="Source Sans Pro" w:hAnsi="Source Sans Pro"/>
          <w:spacing w:val="1"/>
          <w:szCs w:val="22"/>
          <w:lang w:eastAsia="en-US"/>
        </w:rPr>
        <w:t>. C</w:t>
      </w:r>
      <w:r>
        <w:rPr>
          <w:rFonts w:ascii="Source Sans Pro" w:eastAsia="Source Sans Pro" w:hAnsi="Source Sans Pro"/>
          <w:spacing w:val="1"/>
          <w:szCs w:val="22"/>
          <w:lang w:eastAsia="en-US"/>
        </w:rPr>
        <w:t xml:space="preserve">onsumers should </w:t>
      </w:r>
      <w:r w:rsidR="00246260">
        <w:rPr>
          <w:rFonts w:ascii="Source Sans Pro" w:eastAsia="Source Sans Pro" w:hAnsi="Source Sans Pro"/>
          <w:spacing w:val="1"/>
          <w:szCs w:val="22"/>
          <w:lang w:eastAsia="en-US"/>
        </w:rPr>
        <w:t xml:space="preserve">also </w:t>
      </w:r>
      <w:r>
        <w:rPr>
          <w:rFonts w:ascii="Source Sans Pro" w:eastAsia="Source Sans Pro" w:hAnsi="Source Sans Pro"/>
          <w:spacing w:val="1"/>
          <w:szCs w:val="22"/>
          <w:lang w:eastAsia="en-US"/>
        </w:rPr>
        <w:t xml:space="preserve">be clearly notified that the disclosure is occurring, and </w:t>
      </w:r>
      <w:r w:rsidR="00246260">
        <w:rPr>
          <w:rFonts w:ascii="Source Sans Pro" w:eastAsia="Source Sans Pro" w:hAnsi="Source Sans Pro"/>
          <w:spacing w:val="1"/>
          <w:szCs w:val="22"/>
          <w:lang w:eastAsia="en-US"/>
        </w:rPr>
        <w:t xml:space="preserve">that </w:t>
      </w:r>
      <w:r>
        <w:rPr>
          <w:rFonts w:ascii="Source Sans Pro" w:eastAsia="Source Sans Pro" w:hAnsi="Source Sans Pro"/>
          <w:spacing w:val="1"/>
          <w:szCs w:val="22"/>
          <w:lang w:eastAsia="en-US"/>
        </w:rPr>
        <w:t xml:space="preserve">the CDR privacy protections will not apply. </w:t>
      </w:r>
    </w:p>
    <w:p w14:paraId="5B89D7B6" w14:textId="4777B70D" w:rsidR="002B2568" w:rsidRDefault="002B2568" w:rsidP="002B2568">
      <w:pPr>
        <w:pStyle w:val="Heading2"/>
      </w:pPr>
      <w:bookmarkStart w:id="8" w:name="_Toc524943857"/>
      <w:r w:rsidRPr="00F51065">
        <w:t>Regulation of de-identified information</w:t>
      </w:r>
      <w:bookmarkEnd w:id="8"/>
    </w:p>
    <w:p w14:paraId="52255900" w14:textId="0B5C2C9E" w:rsidR="002B2568" w:rsidRDefault="0048550B" w:rsidP="002B2568">
      <w:pPr>
        <w:rPr>
          <w:lang w:eastAsia="en-US"/>
        </w:rPr>
      </w:pPr>
      <w:r>
        <w:rPr>
          <w:lang w:eastAsia="en-US"/>
        </w:rPr>
        <w:t xml:space="preserve">Section </w:t>
      </w:r>
      <w:proofErr w:type="gramStart"/>
      <w:r>
        <w:rPr>
          <w:lang w:eastAsia="en-US"/>
        </w:rPr>
        <w:t>56AA(</w:t>
      </w:r>
      <w:proofErr w:type="gramEnd"/>
      <w:r>
        <w:rPr>
          <w:lang w:eastAsia="en-US"/>
        </w:rPr>
        <w:t xml:space="preserve">b) states that an object of Part IVD is </w:t>
      </w:r>
      <w:r w:rsidRPr="0048550B">
        <w:rPr>
          <w:i/>
          <w:lang w:eastAsia="en-US"/>
        </w:rPr>
        <w:t>‘to enable any person to access any information in those sectors that does not relate to any identifiable, or reasonably identifiable, consumers’</w:t>
      </w:r>
      <w:r>
        <w:rPr>
          <w:lang w:eastAsia="en-US"/>
        </w:rPr>
        <w:t>.</w:t>
      </w:r>
      <w:r w:rsidR="00A30784">
        <w:rPr>
          <w:lang w:eastAsia="en-US"/>
        </w:rPr>
        <w:t xml:space="preserve"> Further, section 56BD provides a very broad power to make rules, including </w:t>
      </w:r>
      <w:r w:rsidR="00523AD1">
        <w:rPr>
          <w:lang w:eastAsia="en-US"/>
        </w:rPr>
        <w:t xml:space="preserve">in relation to </w:t>
      </w:r>
      <w:r w:rsidR="00A30784">
        <w:rPr>
          <w:lang w:eastAsia="en-US"/>
        </w:rPr>
        <w:t>data which has been subject to de-identification or aggregation processes, without providing any further guidance about what</w:t>
      </w:r>
      <w:r w:rsidR="00BC6A4D">
        <w:rPr>
          <w:lang w:eastAsia="en-US"/>
        </w:rPr>
        <w:t xml:space="preserve"> the</w:t>
      </w:r>
      <w:r w:rsidR="00A30784">
        <w:rPr>
          <w:lang w:eastAsia="en-US"/>
        </w:rPr>
        <w:t xml:space="preserve"> limits </w:t>
      </w:r>
      <w:r w:rsidR="00BC6A4D">
        <w:rPr>
          <w:lang w:eastAsia="en-US"/>
        </w:rPr>
        <w:t>of an</w:t>
      </w:r>
      <w:r w:rsidR="00A30784">
        <w:rPr>
          <w:lang w:eastAsia="en-US"/>
        </w:rPr>
        <w:t xml:space="preserve"> ‘open data’</w:t>
      </w:r>
      <w:r w:rsidR="00523AD1">
        <w:rPr>
          <w:lang w:eastAsia="en-US"/>
        </w:rPr>
        <w:t xml:space="preserve"> approach to the CDR scheme</w:t>
      </w:r>
      <w:r w:rsidR="00BC6A4D">
        <w:rPr>
          <w:lang w:eastAsia="en-US"/>
        </w:rPr>
        <w:t xml:space="preserve"> should be</w:t>
      </w:r>
      <w:r w:rsidR="00523AD1">
        <w:rPr>
          <w:lang w:eastAsia="en-US"/>
        </w:rPr>
        <w:t xml:space="preserve"> (that is, </w:t>
      </w:r>
      <w:r w:rsidR="00A30784">
        <w:rPr>
          <w:lang w:eastAsia="en-US"/>
        </w:rPr>
        <w:t>an approach which may involve the open sharing or publication of CDR data</w:t>
      </w:r>
      <w:r w:rsidR="00523AD1">
        <w:rPr>
          <w:lang w:eastAsia="en-US"/>
        </w:rPr>
        <w:t>)</w:t>
      </w:r>
      <w:r w:rsidR="00A30784">
        <w:rPr>
          <w:lang w:eastAsia="en-US"/>
        </w:rPr>
        <w:t>.</w:t>
      </w:r>
      <w:r w:rsidR="0018019E">
        <w:rPr>
          <w:rStyle w:val="FootnoteReference"/>
          <w:lang w:eastAsia="en-US"/>
        </w:rPr>
        <w:footnoteReference w:id="17"/>
      </w:r>
      <w:r w:rsidR="00A30784">
        <w:rPr>
          <w:lang w:eastAsia="en-US"/>
        </w:rPr>
        <w:t xml:space="preserve"> </w:t>
      </w:r>
    </w:p>
    <w:p w14:paraId="44D9D09D" w14:textId="769DACDD" w:rsidR="00186586" w:rsidRDefault="00523AD1" w:rsidP="00B930E5">
      <w:pPr>
        <w:rPr>
          <w:lang w:eastAsia="en-US"/>
        </w:rPr>
      </w:pPr>
      <w:r>
        <w:rPr>
          <w:lang w:eastAsia="en-US"/>
        </w:rPr>
        <w:t>It</w:t>
      </w:r>
      <w:r w:rsidR="00A30784">
        <w:rPr>
          <w:lang w:eastAsia="en-US"/>
        </w:rPr>
        <w:t xml:space="preserve"> may be appropriate to promote an open data approach in relation to data </w:t>
      </w:r>
      <w:r w:rsidR="004052A3">
        <w:rPr>
          <w:lang w:eastAsia="en-US"/>
        </w:rPr>
        <w:t xml:space="preserve">that was never about a consumer, such as </w:t>
      </w:r>
      <w:r w:rsidR="00A0774E">
        <w:rPr>
          <w:lang w:eastAsia="en-US"/>
        </w:rPr>
        <w:t xml:space="preserve">information about </w:t>
      </w:r>
      <w:r w:rsidR="004052A3">
        <w:rPr>
          <w:lang w:eastAsia="en-US"/>
        </w:rPr>
        <w:t xml:space="preserve">product </w:t>
      </w:r>
      <w:r w:rsidR="00A0774E">
        <w:rPr>
          <w:lang w:eastAsia="en-US"/>
        </w:rPr>
        <w:t>offerings</w:t>
      </w:r>
      <w:r>
        <w:rPr>
          <w:lang w:eastAsia="en-US"/>
        </w:rPr>
        <w:t>. However,</w:t>
      </w:r>
      <w:r w:rsidR="004052A3">
        <w:rPr>
          <w:lang w:eastAsia="en-US"/>
        </w:rPr>
        <w:t xml:space="preserve"> </w:t>
      </w:r>
      <w:r w:rsidR="00B146C6">
        <w:rPr>
          <w:lang w:eastAsia="en-US"/>
        </w:rPr>
        <w:t xml:space="preserve">we </w:t>
      </w:r>
      <w:r w:rsidR="00186586">
        <w:rPr>
          <w:lang w:eastAsia="en-US"/>
        </w:rPr>
        <w:t xml:space="preserve">would </w:t>
      </w:r>
      <w:r w:rsidR="00DD0CAC">
        <w:rPr>
          <w:lang w:eastAsia="en-US"/>
        </w:rPr>
        <w:t xml:space="preserve">caution </w:t>
      </w:r>
      <w:r w:rsidR="00186586">
        <w:rPr>
          <w:lang w:eastAsia="en-US"/>
        </w:rPr>
        <w:t xml:space="preserve">that </w:t>
      </w:r>
      <w:r w:rsidR="00A30784">
        <w:rPr>
          <w:lang w:eastAsia="en-US"/>
        </w:rPr>
        <w:t>undertaking de-identification or similar processes in relation to data about individual consumers (</w:t>
      </w:r>
      <w:r w:rsidR="00C628DF">
        <w:rPr>
          <w:lang w:eastAsia="en-US"/>
        </w:rPr>
        <w:t>i.e.</w:t>
      </w:r>
      <w:r w:rsidR="00A30784">
        <w:rPr>
          <w:lang w:eastAsia="en-US"/>
        </w:rPr>
        <w:t xml:space="preserve"> personal information) to a standard that would</w:t>
      </w:r>
      <w:r w:rsidR="00186586">
        <w:rPr>
          <w:lang w:eastAsia="en-US"/>
        </w:rPr>
        <w:t xml:space="preserve"> enable </w:t>
      </w:r>
      <w:r>
        <w:rPr>
          <w:lang w:eastAsia="en-US"/>
        </w:rPr>
        <w:t xml:space="preserve">safe </w:t>
      </w:r>
      <w:r w:rsidR="00186586">
        <w:rPr>
          <w:lang w:eastAsia="en-US"/>
        </w:rPr>
        <w:t>public release carries significant risks of re-identification and consequently, data breaches.</w:t>
      </w:r>
      <w:r w:rsidR="00A30784" w:rsidRPr="00A30784">
        <w:rPr>
          <w:lang w:eastAsia="en-US"/>
        </w:rPr>
        <w:t xml:space="preserve"> </w:t>
      </w:r>
    </w:p>
    <w:p w14:paraId="685137AD" w14:textId="126A29B7" w:rsidR="004052A3" w:rsidRDefault="00B146C6" w:rsidP="002B2568">
      <w:pPr>
        <w:rPr>
          <w:lang w:eastAsia="en-US"/>
        </w:rPr>
      </w:pPr>
      <w:r>
        <w:rPr>
          <w:lang w:eastAsia="en-US"/>
        </w:rPr>
        <w:t>The</w:t>
      </w:r>
      <w:r w:rsidR="004052A3">
        <w:rPr>
          <w:lang w:eastAsia="en-US"/>
        </w:rPr>
        <w:t xml:space="preserve"> OB</w:t>
      </w:r>
      <w:r w:rsidR="008D4EA2">
        <w:rPr>
          <w:lang w:eastAsia="en-US"/>
        </w:rPr>
        <w:t xml:space="preserve"> </w:t>
      </w:r>
      <w:r w:rsidR="004052A3">
        <w:rPr>
          <w:lang w:eastAsia="en-US"/>
        </w:rPr>
        <w:t>Report</w:t>
      </w:r>
      <w:r w:rsidR="00A30784">
        <w:rPr>
          <w:lang w:eastAsia="en-US"/>
        </w:rPr>
        <w:t xml:space="preserve"> </w:t>
      </w:r>
      <w:r w:rsidR="00186586">
        <w:rPr>
          <w:lang w:eastAsia="en-US"/>
        </w:rPr>
        <w:t xml:space="preserve">emphasised that </w:t>
      </w:r>
      <w:r w:rsidR="004052A3">
        <w:rPr>
          <w:lang w:eastAsia="en-US"/>
        </w:rPr>
        <w:t xml:space="preserve">the intended core </w:t>
      </w:r>
      <w:r w:rsidR="00186586">
        <w:rPr>
          <w:lang w:eastAsia="en-US"/>
        </w:rPr>
        <w:t xml:space="preserve">focus </w:t>
      </w:r>
      <w:r w:rsidR="004052A3">
        <w:rPr>
          <w:lang w:eastAsia="en-US"/>
        </w:rPr>
        <w:t>of the scheme</w:t>
      </w:r>
      <w:r w:rsidR="00186586">
        <w:rPr>
          <w:lang w:eastAsia="en-US"/>
        </w:rPr>
        <w:t xml:space="preserve"> is allowing </w:t>
      </w:r>
      <w:r w:rsidR="00E118B2">
        <w:rPr>
          <w:lang w:eastAsia="en-US"/>
        </w:rPr>
        <w:t>consumers</w:t>
      </w:r>
      <w:r w:rsidR="004052A3">
        <w:rPr>
          <w:lang w:eastAsia="en-US"/>
        </w:rPr>
        <w:t xml:space="preserve"> </w:t>
      </w:r>
      <w:r w:rsidR="00E118B2">
        <w:rPr>
          <w:lang w:eastAsia="en-US"/>
        </w:rPr>
        <w:t xml:space="preserve">to </w:t>
      </w:r>
      <w:r w:rsidR="004052A3">
        <w:rPr>
          <w:lang w:eastAsia="en-US"/>
        </w:rPr>
        <w:t>shar</w:t>
      </w:r>
      <w:r w:rsidR="00E118B2">
        <w:rPr>
          <w:lang w:eastAsia="en-US"/>
        </w:rPr>
        <w:t>e</w:t>
      </w:r>
      <w:r w:rsidR="004052A3">
        <w:rPr>
          <w:lang w:eastAsia="en-US"/>
        </w:rPr>
        <w:t xml:space="preserve"> </w:t>
      </w:r>
      <w:r w:rsidR="00E118B2">
        <w:rPr>
          <w:lang w:eastAsia="en-US"/>
        </w:rPr>
        <w:t xml:space="preserve">their </w:t>
      </w:r>
      <w:r w:rsidR="004052A3">
        <w:rPr>
          <w:lang w:eastAsia="en-US"/>
        </w:rPr>
        <w:t xml:space="preserve">data with trusted </w:t>
      </w:r>
      <w:r w:rsidR="00186586">
        <w:rPr>
          <w:lang w:eastAsia="en-US"/>
        </w:rPr>
        <w:t xml:space="preserve">third </w:t>
      </w:r>
      <w:r w:rsidR="004052A3">
        <w:rPr>
          <w:lang w:eastAsia="en-US"/>
        </w:rPr>
        <w:t>parties</w:t>
      </w:r>
      <w:r w:rsidR="00186586">
        <w:rPr>
          <w:lang w:eastAsia="en-US"/>
        </w:rPr>
        <w:t xml:space="preserve"> only. As a move away from this more limited focus could potentially raise privacy and security concerns,</w:t>
      </w:r>
      <w:r w:rsidR="00523AD1">
        <w:rPr>
          <w:lang w:eastAsia="en-US"/>
        </w:rPr>
        <w:t xml:space="preserve"> in </w:t>
      </w:r>
      <w:r>
        <w:rPr>
          <w:lang w:eastAsia="en-US"/>
        </w:rPr>
        <w:t>our</w:t>
      </w:r>
      <w:r w:rsidR="00523AD1">
        <w:rPr>
          <w:lang w:eastAsia="en-US"/>
        </w:rPr>
        <w:t xml:space="preserve"> view it would be appropriate for either the Bill or the EM to </w:t>
      </w:r>
      <w:r w:rsidR="00B7583A">
        <w:rPr>
          <w:lang w:eastAsia="en-US"/>
        </w:rPr>
        <w:t>clarify</w:t>
      </w:r>
      <w:r w:rsidR="00523AD1">
        <w:rPr>
          <w:lang w:eastAsia="en-US"/>
        </w:rPr>
        <w:t xml:space="preserve"> that the CDR scheme is not aimed at enabling the open publication of data that is, or is derived from, personal information (i</w:t>
      </w:r>
      <w:r w:rsidR="00523090">
        <w:rPr>
          <w:lang w:eastAsia="en-US"/>
        </w:rPr>
        <w:t>.</w:t>
      </w:r>
      <w:r w:rsidR="00523AD1">
        <w:rPr>
          <w:lang w:eastAsia="en-US"/>
        </w:rPr>
        <w:t>e</w:t>
      </w:r>
      <w:r w:rsidR="00523090">
        <w:rPr>
          <w:lang w:eastAsia="en-US"/>
        </w:rPr>
        <w:t>.</w:t>
      </w:r>
      <w:r w:rsidR="00523AD1">
        <w:rPr>
          <w:lang w:eastAsia="en-US"/>
        </w:rPr>
        <w:t xml:space="preserve"> individual consumers’ data).</w:t>
      </w:r>
    </w:p>
    <w:p w14:paraId="2DD3D1E3" w14:textId="01A0E530" w:rsidR="000E01D0" w:rsidRDefault="004961D3" w:rsidP="00B71AAC">
      <w:pPr>
        <w:pStyle w:val="Heading2"/>
      </w:pPr>
      <w:bookmarkStart w:id="9" w:name="_Toc524943858"/>
      <w:r>
        <w:lastRenderedPageBreak/>
        <w:t>Scope of</w:t>
      </w:r>
      <w:r w:rsidR="00B71AAC">
        <w:t xml:space="preserve"> the OAIC’s regulatory role</w:t>
      </w:r>
      <w:bookmarkEnd w:id="9"/>
    </w:p>
    <w:p w14:paraId="325F93AB" w14:textId="77011617" w:rsidR="00B71AAC" w:rsidRDefault="00AD16C7" w:rsidP="00714887">
      <w:pPr>
        <w:pStyle w:val="Heading3"/>
        <w:rPr>
          <w:lang w:eastAsia="en-US"/>
        </w:rPr>
      </w:pPr>
      <w:bookmarkStart w:id="10" w:name="_Toc524943859"/>
      <w:r>
        <w:rPr>
          <w:lang w:eastAsia="en-US"/>
        </w:rPr>
        <w:t>C</w:t>
      </w:r>
      <w:r w:rsidR="00B71AAC">
        <w:rPr>
          <w:lang w:eastAsia="en-US"/>
        </w:rPr>
        <w:t xml:space="preserve">omplaint </w:t>
      </w:r>
      <w:r>
        <w:rPr>
          <w:lang w:eastAsia="en-US"/>
        </w:rPr>
        <w:t xml:space="preserve">handling for different </w:t>
      </w:r>
      <w:r w:rsidR="00E557DF">
        <w:rPr>
          <w:lang w:eastAsia="en-US"/>
        </w:rPr>
        <w:t xml:space="preserve">types of </w:t>
      </w:r>
      <w:r>
        <w:rPr>
          <w:lang w:eastAsia="en-US"/>
        </w:rPr>
        <w:t>consumer</w:t>
      </w:r>
      <w:r w:rsidR="00E557DF">
        <w:rPr>
          <w:lang w:eastAsia="en-US"/>
        </w:rPr>
        <w:t>s</w:t>
      </w:r>
      <w:bookmarkEnd w:id="10"/>
    </w:p>
    <w:p w14:paraId="2C9065A7" w14:textId="6D23523F" w:rsidR="004961D3" w:rsidRDefault="00B146C6" w:rsidP="00714887">
      <w:pPr>
        <w:rPr>
          <w:lang w:eastAsia="en-US"/>
        </w:rPr>
      </w:pPr>
      <w:r>
        <w:rPr>
          <w:lang w:eastAsia="en-US"/>
        </w:rPr>
        <w:t xml:space="preserve">We </w:t>
      </w:r>
      <w:r w:rsidR="00714887">
        <w:rPr>
          <w:lang w:eastAsia="en-US"/>
        </w:rPr>
        <w:t xml:space="preserve">understand that the OAIC will </w:t>
      </w:r>
      <w:r w:rsidR="00C87494">
        <w:rPr>
          <w:lang w:eastAsia="en-US"/>
        </w:rPr>
        <w:t xml:space="preserve">be </w:t>
      </w:r>
      <w:r w:rsidR="00E557DF">
        <w:rPr>
          <w:lang w:eastAsia="en-US"/>
        </w:rPr>
        <w:t xml:space="preserve">responsible for </w:t>
      </w:r>
      <w:r w:rsidR="00714887">
        <w:rPr>
          <w:lang w:eastAsia="en-US"/>
        </w:rPr>
        <w:t>handling privacy and confidentiality complaints made by individuals and small businesses (those with a turnover &lt;$3</w:t>
      </w:r>
      <w:r w:rsidR="00AD16C7">
        <w:rPr>
          <w:lang w:eastAsia="en-US"/>
        </w:rPr>
        <w:t xml:space="preserve"> </w:t>
      </w:r>
      <w:r w:rsidR="00714887">
        <w:rPr>
          <w:lang w:eastAsia="en-US"/>
        </w:rPr>
        <w:t>million), but not those made by larger businesses.</w:t>
      </w:r>
      <w:r w:rsidR="00894522">
        <w:rPr>
          <w:rStyle w:val="FootnoteReference"/>
          <w:lang w:eastAsia="en-US"/>
        </w:rPr>
        <w:footnoteReference w:id="18"/>
      </w:r>
      <w:r w:rsidR="00714887">
        <w:rPr>
          <w:lang w:eastAsia="en-US"/>
        </w:rPr>
        <w:t xml:space="preserve"> However, </w:t>
      </w:r>
      <w:r w:rsidR="00AD16C7">
        <w:rPr>
          <w:lang w:eastAsia="en-US"/>
        </w:rPr>
        <w:t xml:space="preserve">this distinction in how complaints will be handled </w:t>
      </w:r>
      <w:r w:rsidR="00C87494">
        <w:rPr>
          <w:lang w:eastAsia="en-US"/>
        </w:rPr>
        <w:t>does not appear to be</w:t>
      </w:r>
      <w:r w:rsidR="00714887">
        <w:rPr>
          <w:lang w:eastAsia="en-US"/>
        </w:rPr>
        <w:t xml:space="preserve"> clear on the face of the Bill.</w:t>
      </w:r>
      <w:r w:rsidR="00AD16C7">
        <w:rPr>
          <w:lang w:eastAsia="en-US"/>
        </w:rPr>
        <w:t xml:space="preserve"> In particular, Item 2 in the table to s 56ES(2) replaces references to ‘individual’ in Part V of the Privacy Act with ‘CDR consumer for the CDR data to which the privacy safeguard contravention relates’</w:t>
      </w:r>
      <w:r w:rsidR="004961D3">
        <w:rPr>
          <w:lang w:eastAsia="en-US"/>
        </w:rPr>
        <w:t>, but ‘CDR consumer’ includes large businesses.</w:t>
      </w:r>
      <w:r w:rsidR="00AD16C7">
        <w:rPr>
          <w:lang w:eastAsia="en-US"/>
        </w:rPr>
        <w:t xml:space="preserve"> </w:t>
      </w:r>
      <w:r w:rsidR="00210042">
        <w:rPr>
          <w:lang w:eastAsia="en-US"/>
        </w:rPr>
        <w:t>The OAIC</w:t>
      </w:r>
      <w:r w:rsidR="00174DDF">
        <w:rPr>
          <w:lang w:eastAsia="en-US"/>
        </w:rPr>
        <w:t xml:space="preserve"> </w:t>
      </w:r>
      <w:r w:rsidR="00C87494">
        <w:rPr>
          <w:lang w:eastAsia="en-US"/>
        </w:rPr>
        <w:t xml:space="preserve">therefore </w:t>
      </w:r>
      <w:r w:rsidR="00174DDF">
        <w:rPr>
          <w:lang w:eastAsia="en-US"/>
        </w:rPr>
        <w:t>recommend</w:t>
      </w:r>
      <w:r w:rsidR="00210042">
        <w:rPr>
          <w:lang w:eastAsia="en-US"/>
        </w:rPr>
        <w:t>s</w:t>
      </w:r>
      <w:r w:rsidR="00174DDF">
        <w:rPr>
          <w:lang w:eastAsia="en-US"/>
        </w:rPr>
        <w:t xml:space="preserve"> </w:t>
      </w:r>
      <w:r w:rsidR="00AD16C7">
        <w:rPr>
          <w:lang w:eastAsia="en-US"/>
        </w:rPr>
        <w:t>that the Bill</w:t>
      </w:r>
      <w:r w:rsidR="004961D3">
        <w:rPr>
          <w:lang w:eastAsia="en-US"/>
        </w:rPr>
        <w:t>:</w:t>
      </w:r>
      <w:r w:rsidR="00AD16C7">
        <w:rPr>
          <w:lang w:eastAsia="en-US"/>
        </w:rPr>
        <w:t xml:space="preserve"> </w:t>
      </w:r>
    </w:p>
    <w:p w14:paraId="6F5606AB" w14:textId="2F99A680" w:rsidR="004961D3" w:rsidRDefault="00AD16C7" w:rsidP="004961D3">
      <w:pPr>
        <w:pStyle w:val="ListBullet"/>
        <w:rPr>
          <w:lang w:eastAsia="en-US"/>
        </w:rPr>
      </w:pPr>
      <w:r>
        <w:rPr>
          <w:lang w:eastAsia="en-US"/>
        </w:rPr>
        <w:t>make clear that the OAIC</w:t>
      </w:r>
      <w:r w:rsidR="004961D3">
        <w:rPr>
          <w:lang w:eastAsia="en-US"/>
        </w:rPr>
        <w:t xml:space="preserve"> will only handle complaints made by individuals and small businesses</w:t>
      </w:r>
      <w:r w:rsidR="00174DDF">
        <w:rPr>
          <w:lang w:eastAsia="en-US"/>
        </w:rPr>
        <w:t>, and</w:t>
      </w:r>
    </w:p>
    <w:p w14:paraId="206D91A8" w14:textId="6C3A1869" w:rsidR="00714887" w:rsidRDefault="004961D3" w:rsidP="004961D3">
      <w:pPr>
        <w:pStyle w:val="ListBullet"/>
        <w:rPr>
          <w:lang w:eastAsia="en-US"/>
        </w:rPr>
      </w:pPr>
      <w:proofErr w:type="gramStart"/>
      <w:r>
        <w:rPr>
          <w:lang w:eastAsia="en-US"/>
        </w:rPr>
        <w:t>outline</w:t>
      </w:r>
      <w:proofErr w:type="gramEnd"/>
      <w:r>
        <w:rPr>
          <w:lang w:eastAsia="en-US"/>
        </w:rPr>
        <w:t xml:space="preserve"> the dispute resolution options for large businesses.</w:t>
      </w:r>
    </w:p>
    <w:p w14:paraId="74B60CFD" w14:textId="506CB429" w:rsidR="00714887" w:rsidRDefault="00714887" w:rsidP="00714887">
      <w:pPr>
        <w:pStyle w:val="Heading3"/>
        <w:rPr>
          <w:lang w:eastAsia="en-US"/>
        </w:rPr>
      </w:pPr>
      <w:bookmarkStart w:id="13" w:name="_Toc524943860"/>
      <w:r>
        <w:rPr>
          <w:lang w:eastAsia="en-US"/>
        </w:rPr>
        <w:t>OAIC</w:t>
      </w:r>
      <w:r w:rsidR="00D653D4">
        <w:rPr>
          <w:lang w:eastAsia="en-US"/>
        </w:rPr>
        <w:t xml:space="preserve">’s regulatory </w:t>
      </w:r>
      <w:r>
        <w:rPr>
          <w:lang w:eastAsia="en-US"/>
        </w:rPr>
        <w:t>power</w:t>
      </w:r>
      <w:r w:rsidR="00D653D4">
        <w:rPr>
          <w:lang w:eastAsia="en-US"/>
        </w:rPr>
        <w:t>s</w:t>
      </w:r>
      <w:r>
        <w:rPr>
          <w:lang w:eastAsia="en-US"/>
        </w:rPr>
        <w:t xml:space="preserve"> </w:t>
      </w:r>
      <w:r w:rsidR="00D653D4">
        <w:rPr>
          <w:lang w:eastAsia="en-US"/>
        </w:rPr>
        <w:t>should extend to certain Rules</w:t>
      </w:r>
      <w:bookmarkEnd w:id="13"/>
      <w:r w:rsidR="00D653D4">
        <w:rPr>
          <w:lang w:eastAsia="en-US"/>
        </w:rPr>
        <w:t xml:space="preserve"> </w:t>
      </w:r>
    </w:p>
    <w:p w14:paraId="1F77617F" w14:textId="6F8E9167" w:rsidR="00714887" w:rsidRDefault="00D653D4" w:rsidP="00714887">
      <w:pPr>
        <w:rPr>
          <w:lang w:eastAsia="en-US"/>
        </w:rPr>
      </w:pPr>
      <w:r>
        <w:rPr>
          <w:lang w:eastAsia="en-US"/>
        </w:rPr>
        <w:t xml:space="preserve">The </w:t>
      </w:r>
      <w:r w:rsidR="00E557DF">
        <w:rPr>
          <w:lang w:eastAsia="en-US"/>
        </w:rPr>
        <w:t xml:space="preserve">Bill provides that the </w:t>
      </w:r>
      <w:r>
        <w:rPr>
          <w:lang w:eastAsia="en-US"/>
        </w:rPr>
        <w:t xml:space="preserve">OAIC’s </w:t>
      </w:r>
      <w:r w:rsidR="00E557DF">
        <w:rPr>
          <w:lang w:eastAsia="en-US"/>
        </w:rPr>
        <w:t xml:space="preserve">current </w:t>
      </w:r>
      <w:r>
        <w:rPr>
          <w:lang w:eastAsia="en-US"/>
        </w:rPr>
        <w:t xml:space="preserve">investigative and enforcement powers </w:t>
      </w:r>
      <w:r w:rsidR="00E557DF">
        <w:rPr>
          <w:lang w:eastAsia="en-US"/>
        </w:rPr>
        <w:t xml:space="preserve">as set out in Part V of the Privacy Act are to be extended to </w:t>
      </w:r>
      <w:r>
        <w:rPr>
          <w:lang w:eastAsia="en-US"/>
        </w:rPr>
        <w:t>breaches of the privacy safeguards</w:t>
      </w:r>
      <w:r w:rsidR="00E557DF">
        <w:rPr>
          <w:lang w:eastAsia="en-US"/>
        </w:rPr>
        <w:t xml:space="preserve"> (see s 56ES)</w:t>
      </w:r>
      <w:r>
        <w:rPr>
          <w:lang w:eastAsia="en-US"/>
        </w:rPr>
        <w:t xml:space="preserve">. Similarly, the OAIC </w:t>
      </w:r>
      <w:r w:rsidR="00E557DF">
        <w:rPr>
          <w:lang w:eastAsia="en-US"/>
        </w:rPr>
        <w:t xml:space="preserve">will have a </w:t>
      </w:r>
      <w:r>
        <w:rPr>
          <w:lang w:eastAsia="en-US"/>
        </w:rPr>
        <w:t xml:space="preserve">power to assess </w:t>
      </w:r>
      <w:r w:rsidR="00E557DF">
        <w:rPr>
          <w:lang w:eastAsia="en-US"/>
        </w:rPr>
        <w:t xml:space="preserve">whether the </w:t>
      </w:r>
      <w:r>
        <w:rPr>
          <w:lang w:eastAsia="en-US"/>
        </w:rPr>
        <w:t xml:space="preserve">handling of CDR data is </w:t>
      </w:r>
      <w:r w:rsidR="00E557DF">
        <w:rPr>
          <w:lang w:eastAsia="en-US"/>
        </w:rPr>
        <w:t xml:space="preserve">in </w:t>
      </w:r>
      <w:r>
        <w:rPr>
          <w:lang w:eastAsia="en-US"/>
        </w:rPr>
        <w:t>compliance with the privacy safeguards.</w:t>
      </w:r>
    </w:p>
    <w:p w14:paraId="7D461525" w14:textId="449E1715" w:rsidR="00D653D4" w:rsidRDefault="008B5940" w:rsidP="00714887">
      <w:pPr>
        <w:rPr>
          <w:lang w:eastAsia="en-US"/>
        </w:rPr>
      </w:pPr>
      <w:r>
        <w:rPr>
          <w:lang w:eastAsia="en-US"/>
        </w:rPr>
        <w:t xml:space="preserve">Under s </w:t>
      </w:r>
      <w:proofErr w:type="gramStart"/>
      <w:r>
        <w:rPr>
          <w:lang w:eastAsia="en-US"/>
        </w:rPr>
        <w:t>56BC(</w:t>
      </w:r>
      <w:proofErr w:type="gramEnd"/>
      <w:r>
        <w:rPr>
          <w:lang w:eastAsia="en-US"/>
        </w:rPr>
        <w:t xml:space="preserve">f), the rules to be made by the ACCC include rules relating to the privacy safeguards. Note 2 to that section states that </w:t>
      </w:r>
      <w:r w:rsidRPr="008B5940">
        <w:rPr>
          <w:i/>
          <w:lang w:eastAsia="en-US"/>
        </w:rPr>
        <w:t>‘The rules may deal with similar or additional matters to those in the privacy safeguards’</w:t>
      </w:r>
      <w:r>
        <w:rPr>
          <w:lang w:eastAsia="en-US"/>
        </w:rPr>
        <w:t>.</w:t>
      </w:r>
    </w:p>
    <w:p w14:paraId="7FE85F1C" w14:textId="4F66F8AD" w:rsidR="008B5940" w:rsidRDefault="008B5940" w:rsidP="00714887">
      <w:pPr>
        <w:rPr>
          <w:lang w:eastAsia="en-US"/>
        </w:rPr>
      </w:pPr>
      <w:r>
        <w:rPr>
          <w:lang w:eastAsia="en-US"/>
        </w:rPr>
        <w:t xml:space="preserve">As the primary privacy complaint handler, the OAIC </w:t>
      </w:r>
      <w:r w:rsidR="00C87494">
        <w:rPr>
          <w:lang w:eastAsia="en-US"/>
        </w:rPr>
        <w:t xml:space="preserve">will </w:t>
      </w:r>
      <w:r>
        <w:rPr>
          <w:lang w:eastAsia="en-US"/>
        </w:rPr>
        <w:t>need</w:t>
      </w:r>
      <w:r w:rsidR="00C87494">
        <w:rPr>
          <w:lang w:eastAsia="en-US"/>
        </w:rPr>
        <w:t xml:space="preserve"> </w:t>
      </w:r>
      <w:r>
        <w:rPr>
          <w:lang w:eastAsia="en-US"/>
        </w:rPr>
        <w:t xml:space="preserve">to </w:t>
      </w:r>
      <w:r w:rsidR="00C87494">
        <w:rPr>
          <w:lang w:eastAsia="en-US"/>
        </w:rPr>
        <w:t xml:space="preserve">be able to </w:t>
      </w:r>
      <w:r>
        <w:rPr>
          <w:lang w:eastAsia="en-US"/>
        </w:rPr>
        <w:t xml:space="preserve">enforce breaches of the CDR Rules in addition to breaches of the safeguards, where the Rules relate to the privacy safeguards. Where the rules are explicitly referenced within the privacy safeguards, a separate power to enforce the rules may not be necessary. However, our understanding </w:t>
      </w:r>
      <w:r w:rsidR="00C87494">
        <w:rPr>
          <w:lang w:eastAsia="en-US"/>
        </w:rPr>
        <w:t xml:space="preserve">of </w:t>
      </w:r>
      <w:r>
        <w:rPr>
          <w:lang w:eastAsia="en-US"/>
        </w:rPr>
        <w:t xml:space="preserve">the Bill is that the rules may contain other provisions dealing with </w:t>
      </w:r>
      <w:r w:rsidR="00D1003B">
        <w:rPr>
          <w:lang w:eastAsia="en-US"/>
        </w:rPr>
        <w:t>‘</w:t>
      </w:r>
      <w:r>
        <w:rPr>
          <w:lang w:eastAsia="en-US"/>
        </w:rPr>
        <w:t>similar or additional matters</w:t>
      </w:r>
      <w:r w:rsidR="00D1003B">
        <w:rPr>
          <w:lang w:eastAsia="en-US"/>
        </w:rPr>
        <w:t>’</w:t>
      </w:r>
      <w:r w:rsidR="007A385D">
        <w:rPr>
          <w:lang w:eastAsia="en-US"/>
        </w:rPr>
        <w:t xml:space="preserve">. To ensure the OAIC is able to fulfil its role, and </w:t>
      </w:r>
      <w:r w:rsidR="00C87494">
        <w:rPr>
          <w:lang w:eastAsia="en-US"/>
        </w:rPr>
        <w:t>ensure all</w:t>
      </w:r>
      <w:r w:rsidR="007A385D">
        <w:rPr>
          <w:lang w:eastAsia="en-US"/>
        </w:rPr>
        <w:t xml:space="preserve"> privacy breaches are handled by </w:t>
      </w:r>
      <w:r w:rsidR="00C87494">
        <w:rPr>
          <w:lang w:eastAsia="en-US"/>
        </w:rPr>
        <w:t xml:space="preserve">the same </w:t>
      </w:r>
      <w:r w:rsidR="007A385D">
        <w:rPr>
          <w:lang w:eastAsia="en-US"/>
        </w:rPr>
        <w:t xml:space="preserve">regulator, </w:t>
      </w:r>
      <w:r w:rsidR="00B146C6">
        <w:rPr>
          <w:lang w:eastAsia="en-US"/>
        </w:rPr>
        <w:t xml:space="preserve">we </w:t>
      </w:r>
      <w:r w:rsidR="006F786F">
        <w:rPr>
          <w:lang w:eastAsia="en-US"/>
        </w:rPr>
        <w:t>recommend</w:t>
      </w:r>
      <w:r w:rsidR="007A385D">
        <w:rPr>
          <w:lang w:eastAsia="en-US"/>
        </w:rPr>
        <w:t xml:space="preserve"> that the OAIC’s ability to </w:t>
      </w:r>
      <w:r w:rsidR="00C87494">
        <w:rPr>
          <w:lang w:eastAsia="en-US"/>
        </w:rPr>
        <w:t xml:space="preserve">regulate </w:t>
      </w:r>
      <w:r w:rsidR="007A385D">
        <w:rPr>
          <w:lang w:eastAsia="en-US"/>
        </w:rPr>
        <w:t>these breaches be clarified.</w:t>
      </w:r>
    </w:p>
    <w:p w14:paraId="3781D2AD" w14:textId="0AD7B3DD" w:rsidR="007A385D" w:rsidRDefault="007A385D" w:rsidP="00714887">
      <w:pPr>
        <w:rPr>
          <w:lang w:eastAsia="en-US"/>
        </w:rPr>
      </w:pPr>
      <w:r>
        <w:rPr>
          <w:lang w:eastAsia="en-US"/>
        </w:rPr>
        <w:t xml:space="preserve">Along similar lines, </w:t>
      </w:r>
      <w:r w:rsidR="00B146C6">
        <w:rPr>
          <w:lang w:eastAsia="en-US"/>
        </w:rPr>
        <w:t xml:space="preserve">we </w:t>
      </w:r>
      <w:r>
        <w:rPr>
          <w:lang w:eastAsia="en-US"/>
        </w:rPr>
        <w:t xml:space="preserve">suggest that the OAIC’s assessment power in section 56EQ(1) </w:t>
      </w:r>
      <w:r w:rsidR="006F786F">
        <w:rPr>
          <w:lang w:eastAsia="en-US"/>
        </w:rPr>
        <w:t xml:space="preserve">should </w:t>
      </w:r>
      <w:r>
        <w:rPr>
          <w:lang w:eastAsia="en-US"/>
        </w:rPr>
        <w:t xml:space="preserve">be extended so that it includes </w:t>
      </w:r>
      <w:r w:rsidR="00C87494">
        <w:rPr>
          <w:lang w:eastAsia="en-US"/>
        </w:rPr>
        <w:t xml:space="preserve">the power to </w:t>
      </w:r>
      <w:r>
        <w:rPr>
          <w:lang w:eastAsia="en-US"/>
        </w:rPr>
        <w:t>assess whe</w:t>
      </w:r>
      <w:r w:rsidR="00C87494">
        <w:rPr>
          <w:lang w:eastAsia="en-US"/>
        </w:rPr>
        <w:t>the</w:t>
      </w:r>
      <w:r>
        <w:rPr>
          <w:lang w:eastAsia="en-US"/>
        </w:rPr>
        <w:t xml:space="preserve">r CDR data is being maintained and handled in accordance with the privacy safeguards, and any rules relating to privacy. In order to be able to conduct a </w:t>
      </w:r>
      <w:r w:rsidR="005C6952">
        <w:rPr>
          <w:lang w:eastAsia="en-US"/>
        </w:rPr>
        <w:t xml:space="preserve">comprehensive </w:t>
      </w:r>
      <w:r>
        <w:rPr>
          <w:lang w:eastAsia="en-US"/>
        </w:rPr>
        <w:t xml:space="preserve">assessment which provides useful education and recommendations to the CDR participant, it is important that the OAIC can also consider </w:t>
      </w:r>
      <w:r w:rsidR="004961D3">
        <w:rPr>
          <w:lang w:eastAsia="en-US"/>
        </w:rPr>
        <w:t xml:space="preserve">the </w:t>
      </w:r>
      <w:r>
        <w:rPr>
          <w:lang w:eastAsia="en-US"/>
        </w:rPr>
        <w:t>rules</w:t>
      </w:r>
      <w:r w:rsidR="004961D3">
        <w:rPr>
          <w:lang w:eastAsia="en-US"/>
        </w:rPr>
        <w:t xml:space="preserve"> which are relevant to the assessment scope</w:t>
      </w:r>
      <w:r>
        <w:rPr>
          <w:lang w:eastAsia="en-US"/>
        </w:rPr>
        <w:t>.</w:t>
      </w:r>
    </w:p>
    <w:p w14:paraId="693CADAA" w14:textId="494F7163" w:rsidR="00FE57B1" w:rsidRDefault="00FE57B1" w:rsidP="00714887">
      <w:pPr>
        <w:rPr>
          <w:lang w:eastAsia="en-US"/>
        </w:rPr>
      </w:pPr>
      <w:r>
        <w:rPr>
          <w:lang w:eastAsia="en-US"/>
        </w:rPr>
        <w:t xml:space="preserve">By way of general comment on Note 2 to s </w:t>
      </w:r>
      <w:proofErr w:type="gramStart"/>
      <w:r>
        <w:rPr>
          <w:lang w:eastAsia="en-US"/>
        </w:rPr>
        <w:t>56BC(</w:t>
      </w:r>
      <w:proofErr w:type="gramEnd"/>
      <w:r>
        <w:rPr>
          <w:lang w:eastAsia="en-US"/>
        </w:rPr>
        <w:t xml:space="preserve">f), the phrase ‘similar or additional matters’ is ambiguous, and the note seems unnecessary in light of the breadth of the rule-making powers. </w:t>
      </w:r>
      <w:r w:rsidR="00B146C6">
        <w:rPr>
          <w:lang w:eastAsia="en-US"/>
        </w:rPr>
        <w:t xml:space="preserve">We </w:t>
      </w:r>
      <w:r>
        <w:rPr>
          <w:lang w:eastAsia="en-US"/>
        </w:rPr>
        <w:t xml:space="preserve">therefore </w:t>
      </w:r>
      <w:r w:rsidR="006F786F">
        <w:rPr>
          <w:lang w:eastAsia="en-US"/>
        </w:rPr>
        <w:t xml:space="preserve">recommend </w:t>
      </w:r>
      <w:r>
        <w:rPr>
          <w:lang w:eastAsia="en-US"/>
        </w:rPr>
        <w:t>that this note be removed.</w:t>
      </w:r>
    </w:p>
    <w:p w14:paraId="1D9FEA51" w14:textId="2774A20C" w:rsidR="007539B8" w:rsidRDefault="00DB7BBF" w:rsidP="00DB7BBF">
      <w:pPr>
        <w:pStyle w:val="Heading3"/>
        <w:rPr>
          <w:lang w:eastAsia="en-US"/>
        </w:rPr>
      </w:pPr>
      <w:bookmarkStart w:id="14" w:name="_Toc524943861"/>
      <w:r>
        <w:rPr>
          <w:lang w:eastAsia="en-US"/>
        </w:rPr>
        <w:lastRenderedPageBreak/>
        <w:t>OAIC’s ability to investigate privacy safeguard 1 breaches</w:t>
      </w:r>
      <w:bookmarkEnd w:id="14"/>
    </w:p>
    <w:p w14:paraId="2B646C85" w14:textId="6B5C9FA3" w:rsidR="00C12603" w:rsidRDefault="00B146C6" w:rsidP="00C12603">
      <w:pPr>
        <w:rPr>
          <w:lang w:eastAsia="en-US"/>
        </w:rPr>
      </w:pPr>
      <w:r>
        <w:rPr>
          <w:lang w:eastAsia="en-US"/>
        </w:rPr>
        <w:t>P</w:t>
      </w:r>
      <w:r w:rsidR="00C12603">
        <w:rPr>
          <w:lang w:eastAsia="en-US"/>
        </w:rPr>
        <w:t>rivacy safeguard 1 is a critical, foundational safeguard in that it ensures the open and transparent handling of CDR data. Importantly, it requires participants to implement practices, procedure</w:t>
      </w:r>
      <w:r w:rsidR="00C628DF">
        <w:rPr>
          <w:lang w:eastAsia="en-US"/>
        </w:rPr>
        <w:t>s</w:t>
      </w:r>
      <w:r w:rsidR="00C12603">
        <w:rPr>
          <w:lang w:eastAsia="en-US"/>
        </w:rPr>
        <w:t xml:space="preserve"> and systems to ensure compliance with the privacy safeguards, and it requires the publication of a </w:t>
      </w:r>
      <w:r w:rsidR="00C628DF">
        <w:rPr>
          <w:lang w:eastAsia="en-US"/>
        </w:rPr>
        <w:t xml:space="preserve">participant’s </w:t>
      </w:r>
      <w:r w:rsidR="00C12603">
        <w:rPr>
          <w:lang w:eastAsia="en-US"/>
        </w:rPr>
        <w:t xml:space="preserve">CDR policy to ensure its information handling practices are transparent. For this reason, it is important that the Information Commissioner can effectively investigate breaches of privacy safeguard 1. </w:t>
      </w:r>
    </w:p>
    <w:p w14:paraId="40796DEB" w14:textId="49EE0ABE" w:rsidR="00DB7BBF" w:rsidRDefault="00DB7BBF" w:rsidP="00DB7BBF">
      <w:pPr>
        <w:rPr>
          <w:lang w:eastAsia="en-US"/>
        </w:rPr>
      </w:pPr>
      <w:r>
        <w:rPr>
          <w:lang w:eastAsia="en-US"/>
        </w:rPr>
        <w:t xml:space="preserve">Under the Privacy Act, breaches of APP 1 do not generally constitute an interference with </w:t>
      </w:r>
      <w:r w:rsidR="00B930E5">
        <w:rPr>
          <w:lang w:eastAsia="en-US"/>
        </w:rPr>
        <w:t xml:space="preserve">the </w:t>
      </w:r>
      <w:r>
        <w:rPr>
          <w:lang w:eastAsia="en-US"/>
        </w:rPr>
        <w:t>privacy</w:t>
      </w:r>
      <w:r w:rsidR="000F347E">
        <w:rPr>
          <w:lang w:eastAsia="en-US"/>
        </w:rPr>
        <w:t xml:space="preserve"> of an individual</w:t>
      </w:r>
      <w:r w:rsidR="00FB02C1">
        <w:rPr>
          <w:lang w:eastAsia="en-US"/>
        </w:rPr>
        <w:t>, as APP 1 relates to an entity’s general policies and procedures relating to privacy</w:t>
      </w:r>
      <w:r>
        <w:rPr>
          <w:lang w:eastAsia="en-US"/>
        </w:rPr>
        <w:t>.</w:t>
      </w:r>
      <w:r w:rsidR="000F347E">
        <w:rPr>
          <w:lang w:eastAsia="en-US"/>
        </w:rPr>
        <w:t xml:space="preserve"> For example, an entity may breach the </w:t>
      </w:r>
      <w:r w:rsidR="0088485D">
        <w:rPr>
          <w:lang w:eastAsia="en-US"/>
        </w:rPr>
        <w:t xml:space="preserve">principle if it fails to </w:t>
      </w:r>
      <w:r w:rsidR="00DE13C1">
        <w:rPr>
          <w:lang w:eastAsia="en-US"/>
        </w:rPr>
        <w:t xml:space="preserve">have </w:t>
      </w:r>
      <w:r w:rsidR="0088485D">
        <w:rPr>
          <w:lang w:eastAsia="en-US"/>
        </w:rPr>
        <w:t>an up-to-date privacy policy</w:t>
      </w:r>
      <w:r w:rsidR="00FB02C1">
        <w:rPr>
          <w:lang w:eastAsia="en-US"/>
        </w:rPr>
        <w:t xml:space="preserve"> (</w:t>
      </w:r>
      <w:r w:rsidR="0088485D">
        <w:rPr>
          <w:lang w:eastAsia="en-US"/>
        </w:rPr>
        <w:t>but this is unlikely to directly breach the privacy of a</w:t>
      </w:r>
      <w:r w:rsidR="00FB02C1">
        <w:rPr>
          <w:lang w:eastAsia="en-US"/>
        </w:rPr>
        <w:t xml:space="preserve"> specific</w:t>
      </w:r>
      <w:r w:rsidR="0088485D">
        <w:rPr>
          <w:lang w:eastAsia="en-US"/>
        </w:rPr>
        <w:t xml:space="preserve"> individual</w:t>
      </w:r>
      <w:r w:rsidR="00FB02C1">
        <w:rPr>
          <w:lang w:eastAsia="en-US"/>
        </w:rPr>
        <w:t>)</w:t>
      </w:r>
      <w:r w:rsidR="0088485D">
        <w:rPr>
          <w:lang w:eastAsia="en-US"/>
        </w:rPr>
        <w:t xml:space="preserve">. </w:t>
      </w:r>
      <w:r>
        <w:rPr>
          <w:lang w:eastAsia="en-US"/>
        </w:rPr>
        <w:t>However, the OAIC has the ability to</w:t>
      </w:r>
      <w:r w:rsidR="000F347E">
        <w:rPr>
          <w:lang w:eastAsia="en-US"/>
        </w:rPr>
        <w:t xml:space="preserve"> initiate an investigation into any possible</w:t>
      </w:r>
      <w:r>
        <w:rPr>
          <w:lang w:eastAsia="en-US"/>
        </w:rPr>
        <w:t xml:space="preserve"> breaches of this APP</w:t>
      </w:r>
      <w:r w:rsidR="00FB02C1">
        <w:rPr>
          <w:lang w:eastAsia="en-US"/>
        </w:rPr>
        <w:t>,</w:t>
      </w:r>
      <w:r>
        <w:rPr>
          <w:lang w:eastAsia="en-US"/>
        </w:rPr>
        <w:t xml:space="preserve"> </w:t>
      </w:r>
      <w:r w:rsidR="000F347E">
        <w:rPr>
          <w:lang w:eastAsia="en-US"/>
        </w:rPr>
        <w:t xml:space="preserve">to </w:t>
      </w:r>
      <w:r w:rsidR="00FB02C1">
        <w:rPr>
          <w:lang w:eastAsia="en-US"/>
        </w:rPr>
        <w:t xml:space="preserve">ensure </w:t>
      </w:r>
      <w:r w:rsidR="000F347E">
        <w:rPr>
          <w:lang w:eastAsia="en-US"/>
        </w:rPr>
        <w:t xml:space="preserve">compliance </w:t>
      </w:r>
      <w:r>
        <w:rPr>
          <w:lang w:eastAsia="en-US"/>
        </w:rPr>
        <w:t>(see s 40(2</w:t>
      </w:r>
      <w:proofErr w:type="gramStart"/>
      <w:r>
        <w:rPr>
          <w:lang w:eastAsia="en-US"/>
        </w:rPr>
        <w:t>)(</w:t>
      </w:r>
      <w:proofErr w:type="gramEnd"/>
      <w:r>
        <w:rPr>
          <w:lang w:eastAsia="en-US"/>
        </w:rPr>
        <w:t>a)).</w:t>
      </w:r>
    </w:p>
    <w:p w14:paraId="3706A7CB" w14:textId="3D4E1F3C" w:rsidR="00DB7BBF" w:rsidRDefault="00DB7BBF" w:rsidP="00DB7BBF">
      <w:pPr>
        <w:rPr>
          <w:lang w:eastAsia="en-US"/>
        </w:rPr>
      </w:pPr>
      <w:r>
        <w:rPr>
          <w:lang w:eastAsia="en-US"/>
        </w:rPr>
        <w:t xml:space="preserve">Section 56ES, which extends Part V of the Privacy Act to the CDR, </w:t>
      </w:r>
      <w:r w:rsidR="004961D3">
        <w:rPr>
          <w:lang w:eastAsia="en-US"/>
        </w:rPr>
        <w:t>would prevent</w:t>
      </w:r>
      <w:r>
        <w:rPr>
          <w:lang w:eastAsia="en-US"/>
        </w:rPr>
        <w:t xml:space="preserve"> the OAIC </w:t>
      </w:r>
      <w:r w:rsidR="004961D3">
        <w:rPr>
          <w:lang w:eastAsia="en-US"/>
        </w:rPr>
        <w:t>fr</w:t>
      </w:r>
      <w:r>
        <w:rPr>
          <w:lang w:eastAsia="en-US"/>
        </w:rPr>
        <w:t>o</w:t>
      </w:r>
      <w:r w:rsidR="004961D3">
        <w:rPr>
          <w:lang w:eastAsia="en-US"/>
        </w:rPr>
        <w:t>m</w:t>
      </w:r>
      <w:r>
        <w:rPr>
          <w:lang w:eastAsia="en-US"/>
        </w:rPr>
        <w:t xml:space="preserve"> investigat</w:t>
      </w:r>
      <w:r w:rsidR="004961D3">
        <w:rPr>
          <w:lang w:eastAsia="en-US"/>
        </w:rPr>
        <w:t>ing</w:t>
      </w:r>
      <w:r>
        <w:rPr>
          <w:lang w:eastAsia="en-US"/>
        </w:rPr>
        <w:t xml:space="preserve"> breaches of privacy safeguard 1 because </w:t>
      </w:r>
      <w:r w:rsidR="004961D3">
        <w:rPr>
          <w:lang w:eastAsia="en-US"/>
        </w:rPr>
        <w:t xml:space="preserve">s </w:t>
      </w:r>
      <w:r>
        <w:rPr>
          <w:lang w:eastAsia="en-US"/>
        </w:rPr>
        <w:t xml:space="preserve">56ES(3)(a) states that references in Part </w:t>
      </w:r>
      <w:r w:rsidR="00925225">
        <w:rPr>
          <w:lang w:eastAsia="en-US"/>
        </w:rPr>
        <w:t>V</w:t>
      </w:r>
      <w:r>
        <w:rPr>
          <w:lang w:eastAsia="en-US"/>
        </w:rPr>
        <w:t xml:space="preserve"> to APP 1 should be disregarded.</w:t>
      </w:r>
    </w:p>
    <w:p w14:paraId="302B3BE6" w14:textId="61475010" w:rsidR="00925225" w:rsidRDefault="00925225" w:rsidP="00DB7BBF">
      <w:pPr>
        <w:rPr>
          <w:lang w:eastAsia="en-US"/>
        </w:rPr>
      </w:pPr>
      <w:r>
        <w:rPr>
          <w:lang w:eastAsia="en-US"/>
        </w:rPr>
        <w:t xml:space="preserve">To </w:t>
      </w:r>
      <w:r w:rsidR="0082435C">
        <w:rPr>
          <w:lang w:eastAsia="en-US"/>
        </w:rPr>
        <w:t xml:space="preserve">enable </w:t>
      </w:r>
      <w:r>
        <w:rPr>
          <w:lang w:eastAsia="en-US"/>
        </w:rPr>
        <w:t>th</w:t>
      </w:r>
      <w:r w:rsidR="00FB02C1">
        <w:rPr>
          <w:lang w:eastAsia="en-US"/>
        </w:rPr>
        <w:t>e OAIC to enforce breaches of privacy safeguard 1(consistent with its existing regulatory powers in relation to APP 1)</w:t>
      </w:r>
      <w:r>
        <w:rPr>
          <w:lang w:eastAsia="en-US"/>
        </w:rPr>
        <w:t xml:space="preserve">, </w:t>
      </w:r>
      <w:r w:rsidR="00B146C6">
        <w:rPr>
          <w:lang w:eastAsia="en-US"/>
        </w:rPr>
        <w:t>we</w:t>
      </w:r>
      <w:r>
        <w:rPr>
          <w:lang w:eastAsia="en-US"/>
        </w:rPr>
        <w:t xml:space="preserve"> </w:t>
      </w:r>
      <w:r w:rsidR="00FB02C1">
        <w:rPr>
          <w:lang w:eastAsia="en-US"/>
        </w:rPr>
        <w:t xml:space="preserve">recommend </w:t>
      </w:r>
      <w:r>
        <w:rPr>
          <w:lang w:eastAsia="en-US"/>
        </w:rPr>
        <w:t>that:</w:t>
      </w:r>
    </w:p>
    <w:p w14:paraId="57DD2B93" w14:textId="3711394F" w:rsidR="00925225" w:rsidRDefault="00925225" w:rsidP="00925225">
      <w:pPr>
        <w:pStyle w:val="ListBullet"/>
        <w:rPr>
          <w:lang w:eastAsia="en-US"/>
        </w:rPr>
      </w:pPr>
      <w:r>
        <w:rPr>
          <w:lang w:eastAsia="en-US"/>
        </w:rPr>
        <w:t xml:space="preserve">the table in 56ES(2) be amended to </w:t>
      </w:r>
      <w:r w:rsidR="00806BAD">
        <w:rPr>
          <w:lang w:eastAsia="en-US"/>
        </w:rPr>
        <w:t>add an additional</w:t>
      </w:r>
      <w:r>
        <w:rPr>
          <w:lang w:eastAsia="en-US"/>
        </w:rPr>
        <w:t xml:space="preserve"> reference to ‘a breach of APP 1’ </w:t>
      </w:r>
      <w:r w:rsidR="00806BAD">
        <w:rPr>
          <w:lang w:eastAsia="en-US"/>
        </w:rPr>
        <w:t>being</w:t>
      </w:r>
      <w:r>
        <w:rPr>
          <w:lang w:eastAsia="en-US"/>
        </w:rPr>
        <w:t xml:space="preserve"> replaced with ‘a breach of privacy safeguard 1’</w:t>
      </w:r>
      <w:r w:rsidR="00806BAD">
        <w:rPr>
          <w:lang w:eastAsia="en-US"/>
        </w:rPr>
        <w:t xml:space="preserve">, to allow the OAIC to investigate such breaches, and </w:t>
      </w:r>
    </w:p>
    <w:p w14:paraId="32CD01D1" w14:textId="79CE48D6" w:rsidR="00925225" w:rsidRDefault="00925225" w:rsidP="00925225">
      <w:pPr>
        <w:pStyle w:val="ListBullet"/>
        <w:rPr>
          <w:lang w:eastAsia="en-US"/>
        </w:rPr>
      </w:pPr>
      <w:proofErr w:type="gramStart"/>
      <w:r>
        <w:rPr>
          <w:lang w:eastAsia="en-US"/>
        </w:rPr>
        <w:t>section</w:t>
      </w:r>
      <w:proofErr w:type="gramEnd"/>
      <w:r>
        <w:rPr>
          <w:lang w:eastAsia="en-US"/>
        </w:rPr>
        <w:t xml:space="preserve"> 56ES(3)(a) should be deleted.</w:t>
      </w:r>
    </w:p>
    <w:p w14:paraId="1F8BAB2B" w14:textId="402B6857" w:rsidR="00B71AAC" w:rsidRDefault="00B71AAC" w:rsidP="00B71AAC">
      <w:pPr>
        <w:pStyle w:val="Heading2"/>
      </w:pPr>
      <w:bookmarkStart w:id="15" w:name="_Toc524943862"/>
      <w:r>
        <w:t>Other comments</w:t>
      </w:r>
      <w:bookmarkEnd w:id="15"/>
    </w:p>
    <w:p w14:paraId="4CAF7EDF" w14:textId="7C83E556" w:rsidR="00511468" w:rsidRDefault="001565C3" w:rsidP="00511468">
      <w:pPr>
        <w:pStyle w:val="Heading4"/>
      </w:pPr>
      <w:r>
        <w:t xml:space="preserve">Technical matters - </w:t>
      </w:r>
      <w:r w:rsidR="00FB3EAA">
        <w:t>S</w:t>
      </w:r>
      <w:r w:rsidR="00511468">
        <w:t>ection 56ES (Investigating breaches of the privacy safeguards)</w:t>
      </w:r>
    </w:p>
    <w:p w14:paraId="1337F5F9" w14:textId="7857288E" w:rsidR="00511468" w:rsidRDefault="00DC6EC6" w:rsidP="00511468">
      <w:r>
        <w:t>Section</w:t>
      </w:r>
      <w:r w:rsidR="00511468">
        <w:t xml:space="preserve"> </w:t>
      </w:r>
      <w:proofErr w:type="gramStart"/>
      <w:r w:rsidR="00511468">
        <w:t>56ES(</w:t>
      </w:r>
      <w:proofErr w:type="gramEnd"/>
      <w:r w:rsidR="00511468">
        <w:t xml:space="preserve">1)(a) refers to a CDR participant that ‘holds’ CDR data. </w:t>
      </w:r>
      <w:r w:rsidR="00074E8D">
        <w:t xml:space="preserve">However, </w:t>
      </w:r>
      <w:r w:rsidR="00B146C6">
        <w:t xml:space="preserve">we </w:t>
      </w:r>
      <w:r w:rsidR="00C12603">
        <w:t xml:space="preserve">note that </w:t>
      </w:r>
      <w:r w:rsidR="00962775">
        <w:t xml:space="preserve">the </w:t>
      </w:r>
      <w:r w:rsidR="00074E8D">
        <w:t>definition of ‘interference with privacy’</w:t>
      </w:r>
      <w:r w:rsidR="00074E8D">
        <w:rPr>
          <w:rStyle w:val="FootnoteReference"/>
        </w:rPr>
        <w:footnoteReference w:id="19"/>
      </w:r>
      <w:r w:rsidR="00074E8D">
        <w:t xml:space="preserve"> does not include a separate ‘holds’ requirement.</w:t>
      </w:r>
      <w:r w:rsidR="00074E8D">
        <w:rPr>
          <w:rStyle w:val="FootnoteReference"/>
        </w:rPr>
        <w:footnoteReference w:id="20"/>
      </w:r>
      <w:r w:rsidR="00074E8D">
        <w:t xml:space="preserve"> </w:t>
      </w:r>
      <w:r w:rsidR="00962775">
        <w:t>T</w:t>
      </w:r>
      <w:r w:rsidR="00511468">
        <w:t xml:space="preserve">he inclusion of this term </w:t>
      </w:r>
      <w:r w:rsidR="00962775">
        <w:t xml:space="preserve">therefore </w:t>
      </w:r>
      <w:r>
        <w:t>appears</w:t>
      </w:r>
      <w:r w:rsidR="00511468">
        <w:t xml:space="preserve"> unnecessary</w:t>
      </w:r>
      <w:r>
        <w:t>,</w:t>
      </w:r>
      <w:r w:rsidR="00511468">
        <w:t xml:space="preserve"> and could potentially lead to unintended consequences.</w:t>
      </w:r>
      <w:r w:rsidR="00962775">
        <w:t xml:space="preserve"> </w:t>
      </w:r>
      <w:r w:rsidR="00C12603">
        <w:t>The APPs and the privacy safeguards do not only apply where information is ‘held’, and the Commissioner needs to be able to investigate breaches that occur when data is not being ‘held’.</w:t>
      </w:r>
      <w:r w:rsidR="00511468">
        <w:t xml:space="preserve"> For consistency with the Privacy Act, </w:t>
      </w:r>
      <w:r w:rsidR="00C12603">
        <w:t xml:space="preserve">and to ensure that enforcing compliance with the privacy safeguards is not unnecessarily limited, </w:t>
      </w:r>
      <w:r w:rsidR="00B146C6">
        <w:t xml:space="preserve">we </w:t>
      </w:r>
      <w:r w:rsidR="00BE40F4">
        <w:t xml:space="preserve">recommend </w:t>
      </w:r>
      <w:r w:rsidR="00511468">
        <w:t xml:space="preserve">that </w:t>
      </w:r>
      <w:r w:rsidR="001565C3">
        <w:t xml:space="preserve">the term ‘holds’ </w:t>
      </w:r>
      <w:r w:rsidR="00511468">
        <w:t xml:space="preserve">be </w:t>
      </w:r>
      <w:r w:rsidR="001565C3">
        <w:t>removed</w:t>
      </w:r>
      <w:r w:rsidR="00511468">
        <w:t>.</w:t>
      </w:r>
    </w:p>
    <w:p w14:paraId="7F5ED21D" w14:textId="073353C3" w:rsidR="00511468" w:rsidRDefault="00511468" w:rsidP="00511468">
      <w:r>
        <w:t>As an alternative</w:t>
      </w:r>
      <w:r w:rsidR="00E72D90">
        <w:t xml:space="preserve"> to using the word ‘hold’</w:t>
      </w:r>
      <w:r>
        <w:t>, s 56ES(1) could be amended so that (a) reads ‘of a CDR participant’ and (b)(</w:t>
      </w:r>
      <w:proofErr w:type="spellStart"/>
      <w:r>
        <w:t>i</w:t>
      </w:r>
      <w:proofErr w:type="spellEnd"/>
      <w:r>
        <w:t xml:space="preserve">) reads ‘the privacy safeguards in relation to a CDR consumer’s CDR data’. </w:t>
      </w:r>
    </w:p>
    <w:p w14:paraId="03A30BAE" w14:textId="1FF04001" w:rsidR="00511468" w:rsidRDefault="00511468" w:rsidP="00511468">
      <w:r>
        <w:t xml:space="preserve">In relation to s </w:t>
      </w:r>
      <w:proofErr w:type="gramStart"/>
      <w:r>
        <w:t>56ES(</w:t>
      </w:r>
      <w:proofErr w:type="gramEnd"/>
      <w:r>
        <w:t xml:space="preserve">1)(b)(ii), for consistency with the Privacy Act, </w:t>
      </w:r>
      <w:r w:rsidR="00B146C6">
        <w:t xml:space="preserve">we </w:t>
      </w:r>
      <w:r>
        <w:t>suggest the legislative references in this subparagraph include subsections as follows: s 26WH(2), s 26WK(2), s 26WL(3) or s 26WR(10).</w:t>
      </w:r>
    </w:p>
    <w:p w14:paraId="18917104" w14:textId="73008F90" w:rsidR="00A54EB8" w:rsidRPr="008758BD" w:rsidRDefault="00A54EB8" w:rsidP="00511468">
      <w:r>
        <w:t xml:space="preserve">The text at the end of s </w:t>
      </w:r>
      <w:proofErr w:type="gramStart"/>
      <w:r>
        <w:t>56ES(</w:t>
      </w:r>
      <w:proofErr w:type="gramEnd"/>
      <w:r>
        <w:t xml:space="preserve">1) states that Part V </w:t>
      </w:r>
      <w:r w:rsidR="0088485D">
        <w:t xml:space="preserve">is intended to </w:t>
      </w:r>
      <w:r>
        <w:t xml:space="preserve">apply ‘in a corresponding way to the way that Part applies to an act or practice of </w:t>
      </w:r>
      <w:r w:rsidRPr="001B2D59">
        <w:rPr>
          <w:iCs/>
        </w:rPr>
        <w:t>an organisation, person or entity</w:t>
      </w:r>
      <w:r>
        <w:t xml:space="preserve">’. As Part V of the </w:t>
      </w:r>
      <w:r>
        <w:lastRenderedPageBreak/>
        <w:t>Privacy Act applies to acts or practices of ‘</w:t>
      </w:r>
      <w:r w:rsidRPr="001B2D59">
        <w:rPr>
          <w:iCs/>
        </w:rPr>
        <w:t>APP entities</w:t>
      </w:r>
      <w:r>
        <w:rPr>
          <w:iCs/>
        </w:rPr>
        <w:t xml:space="preserve">’, </w:t>
      </w:r>
      <w:r w:rsidR="00B146C6">
        <w:rPr>
          <w:iCs/>
        </w:rPr>
        <w:t xml:space="preserve">we </w:t>
      </w:r>
      <w:r w:rsidR="00BE40F4">
        <w:rPr>
          <w:iCs/>
        </w:rPr>
        <w:t xml:space="preserve">recommend </w:t>
      </w:r>
      <w:r>
        <w:rPr>
          <w:iCs/>
        </w:rPr>
        <w:t>that the words ‘organisation, person or entity’ be replaced with ‘APP entity’</w:t>
      </w:r>
      <w:r>
        <w:t>.</w:t>
      </w:r>
    </w:p>
    <w:p w14:paraId="1F8255CE" w14:textId="06BBDDD6" w:rsidR="00511468" w:rsidRDefault="00511468" w:rsidP="00211C1B">
      <w:pPr>
        <w:pStyle w:val="Heading4"/>
        <w:rPr>
          <w:lang w:eastAsia="en-US"/>
        </w:rPr>
      </w:pPr>
      <w:r>
        <w:rPr>
          <w:lang w:eastAsia="en-US"/>
        </w:rPr>
        <w:t>Privacy Act definitions</w:t>
      </w:r>
    </w:p>
    <w:p w14:paraId="703A0659" w14:textId="1A033058" w:rsidR="00511468" w:rsidRPr="00511468" w:rsidRDefault="00B146C6" w:rsidP="00511468">
      <w:pPr>
        <w:rPr>
          <w:lang w:eastAsia="en-US"/>
        </w:rPr>
      </w:pPr>
      <w:r>
        <w:rPr>
          <w:lang w:eastAsia="en-US"/>
        </w:rPr>
        <w:t>The</w:t>
      </w:r>
      <w:r w:rsidR="00511468">
        <w:rPr>
          <w:lang w:eastAsia="en-US"/>
        </w:rPr>
        <w:t xml:space="preserve"> Bill uses some concepts which are defined in the Privacy Act such as ‘collects’ and ‘holds’. However, these definitions do not appear to be replicated in the </w:t>
      </w:r>
      <w:r w:rsidR="00511468" w:rsidRPr="00511468">
        <w:rPr>
          <w:i/>
          <w:lang w:eastAsia="en-US"/>
        </w:rPr>
        <w:t>Competition and Consumer Act</w:t>
      </w:r>
      <w:r w:rsidR="0061608D">
        <w:rPr>
          <w:i/>
          <w:lang w:eastAsia="en-US"/>
        </w:rPr>
        <w:t xml:space="preserve"> 2010 </w:t>
      </w:r>
      <w:r w:rsidR="0061608D">
        <w:rPr>
          <w:lang w:eastAsia="en-US"/>
        </w:rPr>
        <w:t>(</w:t>
      </w:r>
      <w:proofErr w:type="spellStart"/>
      <w:r w:rsidR="0061608D">
        <w:rPr>
          <w:lang w:eastAsia="en-US"/>
        </w:rPr>
        <w:t>Cth</w:t>
      </w:r>
      <w:proofErr w:type="spellEnd"/>
      <w:r w:rsidR="0061608D">
        <w:rPr>
          <w:lang w:eastAsia="en-US"/>
        </w:rPr>
        <w:t>) (CCA)</w:t>
      </w:r>
      <w:r w:rsidR="00511468">
        <w:rPr>
          <w:lang w:eastAsia="en-US"/>
        </w:rPr>
        <w:t xml:space="preserve">. </w:t>
      </w:r>
      <w:r>
        <w:rPr>
          <w:lang w:eastAsia="en-US"/>
        </w:rPr>
        <w:t xml:space="preserve">We </w:t>
      </w:r>
      <w:r w:rsidR="006D4873">
        <w:rPr>
          <w:lang w:eastAsia="en-US"/>
        </w:rPr>
        <w:t xml:space="preserve">recommend </w:t>
      </w:r>
      <w:r w:rsidR="00511468">
        <w:rPr>
          <w:lang w:eastAsia="en-US"/>
        </w:rPr>
        <w:t xml:space="preserve">that the Bill either inserts these definitions into the </w:t>
      </w:r>
      <w:r w:rsidR="0061608D" w:rsidRPr="0061608D">
        <w:rPr>
          <w:lang w:eastAsia="en-US"/>
        </w:rPr>
        <w:t>CCA</w:t>
      </w:r>
      <w:r w:rsidR="00511468">
        <w:rPr>
          <w:lang w:eastAsia="en-US"/>
        </w:rPr>
        <w:t>, or contains a section</w:t>
      </w:r>
      <w:r w:rsidR="001565C3">
        <w:rPr>
          <w:lang w:eastAsia="en-US"/>
        </w:rPr>
        <w:t xml:space="preserve"> explaining</w:t>
      </w:r>
      <w:r w:rsidR="00511468">
        <w:rPr>
          <w:lang w:eastAsia="en-US"/>
        </w:rPr>
        <w:t xml:space="preserve"> that </w:t>
      </w:r>
      <w:r w:rsidR="001565C3">
        <w:rPr>
          <w:lang w:eastAsia="en-US"/>
        </w:rPr>
        <w:t xml:space="preserve">these (and any other relevant) </w:t>
      </w:r>
      <w:r w:rsidR="00511468">
        <w:rPr>
          <w:lang w:eastAsia="en-US"/>
        </w:rPr>
        <w:t>terms are to be interpreted in accordance with the Privacy Act definition.</w:t>
      </w:r>
    </w:p>
    <w:p w14:paraId="2ABAC266" w14:textId="77777777" w:rsidR="00C1319C" w:rsidRDefault="00C1319C" w:rsidP="00C1319C">
      <w:pPr>
        <w:pStyle w:val="Heading4"/>
      </w:pPr>
      <w:r>
        <w:t>General approach – defining multiple data types</w:t>
      </w:r>
    </w:p>
    <w:p w14:paraId="59C09A6B" w14:textId="2572E0BC" w:rsidR="00C1319C" w:rsidRDefault="00B146C6" w:rsidP="00C1319C">
      <w:r>
        <w:t>The</w:t>
      </w:r>
      <w:r w:rsidR="00C1319C">
        <w:t xml:space="preserve"> Bill contains a number of definitions of data and related concepts. This includes the definition of CDR data and related definitions (s 56AF), data for which there are, and are no, CDR consumers (</w:t>
      </w:r>
      <w:proofErr w:type="spellStart"/>
      <w:r w:rsidR="00C1319C">
        <w:t>ss</w:t>
      </w:r>
      <w:proofErr w:type="spellEnd"/>
      <w:r w:rsidR="00C1319C">
        <w:t xml:space="preserve"> 56BC – BD), the data covered by the privacy safeguards (s 56EB), and ‘subject data’ (s 56EE and 56 EO (privacy safeguards 2 and 12)).</w:t>
      </w:r>
      <w:r w:rsidR="00C1319C" w:rsidRPr="00781DC9">
        <w:t xml:space="preserve"> </w:t>
      </w:r>
    </w:p>
    <w:p w14:paraId="4CF0F321" w14:textId="47BFBA4F" w:rsidR="00C1319C" w:rsidRDefault="00C1319C" w:rsidP="00C1319C">
      <w:r>
        <w:t xml:space="preserve">While </w:t>
      </w:r>
      <w:r w:rsidR="00B146C6">
        <w:t xml:space="preserve">we </w:t>
      </w:r>
      <w:r>
        <w:t xml:space="preserve">appreciate the need for specificity, this proliferation of definitions appears to result in a complex, and at times difficult to follow, framework. </w:t>
      </w:r>
      <w:r w:rsidR="006D4873">
        <w:t>In our view,</w:t>
      </w:r>
      <w:r>
        <w:t xml:space="preserve"> further consideration </w:t>
      </w:r>
      <w:r w:rsidR="006D4873">
        <w:t xml:space="preserve">should </w:t>
      </w:r>
      <w:r>
        <w:t>be given to whether any of these definitions or concepts can be streamlined.</w:t>
      </w:r>
    </w:p>
    <w:p w14:paraId="5BEC2D9A" w14:textId="2C98B52D" w:rsidR="00FE155F" w:rsidRDefault="00FE155F" w:rsidP="00211C1B">
      <w:pPr>
        <w:pStyle w:val="Heading4"/>
        <w:rPr>
          <w:lang w:eastAsia="en-US"/>
        </w:rPr>
      </w:pPr>
      <w:r w:rsidRPr="00FE155F">
        <w:rPr>
          <w:lang w:eastAsia="en-US"/>
        </w:rPr>
        <w:t>Australian Information Commissioner Act</w:t>
      </w:r>
      <w:r>
        <w:rPr>
          <w:lang w:eastAsia="en-US"/>
        </w:rPr>
        <w:t xml:space="preserve"> amendments</w:t>
      </w:r>
    </w:p>
    <w:p w14:paraId="29B88A26" w14:textId="2B8F6A30" w:rsidR="00FE155F" w:rsidRDefault="00FE155F" w:rsidP="00FE155F">
      <w:pPr>
        <w:rPr>
          <w:lang w:eastAsia="en-US"/>
        </w:rPr>
      </w:pPr>
      <w:r>
        <w:rPr>
          <w:lang w:eastAsia="en-US"/>
        </w:rPr>
        <w:t>Item</w:t>
      </w:r>
      <w:r w:rsidR="00577E29">
        <w:rPr>
          <w:lang w:eastAsia="en-US"/>
        </w:rPr>
        <w:t>s</w:t>
      </w:r>
      <w:r>
        <w:rPr>
          <w:lang w:eastAsia="en-US"/>
        </w:rPr>
        <w:t xml:space="preserve"> 3 </w:t>
      </w:r>
      <w:r w:rsidR="00577E29">
        <w:rPr>
          <w:lang w:eastAsia="en-US"/>
        </w:rPr>
        <w:t xml:space="preserve">and 4 </w:t>
      </w:r>
      <w:r>
        <w:rPr>
          <w:lang w:eastAsia="en-US"/>
        </w:rPr>
        <w:t>of the Bill make amendment</w:t>
      </w:r>
      <w:r w:rsidR="00577E29">
        <w:rPr>
          <w:lang w:eastAsia="en-US"/>
        </w:rPr>
        <w:t>s</w:t>
      </w:r>
      <w:r>
        <w:rPr>
          <w:lang w:eastAsia="en-US"/>
        </w:rPr>
        <w:t xml:space="preserve"> to the </w:t>
      </w:r>
      <w:r w:rsidRPr="00FE155F">
        <w:rPr>
          <w:i/>
          <w:lang w:eastAsia="en-US"/>
        </w:rPr>
        <w:t>Australian Information Commissioner Act</w:t>
      </w:r>
      <w:r w:rsidR="007A0864">
        <w:rPr>
          <w:i/>
          <w:lang w:eastAsia="en-US"/>
        </w:rPr>
        <w:t xml:space="preserve"> 2010 </w:t>
      </w:r>
      <w:r w:rsidR="007A0864">
        <w:rPr>
          <w:lang w:eastAsia="en-US"/>
        </w:rPr>
        <w:t>(</w:t>
      </w:r>
      <w:proofErr w:type="spellStart"/>
      <w:r w:rsidR="007A0864">
        <w:rPr>
          <w:lang w:eastAsia="en-US"/>
        </w:rPr>
        <w:t>Cth</w:t>
      </w:r>
      <w:proofErr w:type="spellEnd"/>
      <w:r w:rsidR="007A0864">
        <w:rPr>
          <w:lang w:eastAsia="en-US"/>
        </w:rPr>
        <w:t>)</w:t>
      </w:r>
      <w:r>
        <w:rPr>
          <w:lang w:eastAsia="en-US"/>
        </w:rPr>
        <w:t xml:space="preserve"> to include functions conferred on the Commissioner by Part IVD of the </w:t>
      </w:r>
      <w:r w:rsidR="0061608D" w:rsidRPr="0061608D">
        <w:rPr>
          <w:lang w:eastAsia="en-US"/>
        </w:rPr>
        <w:t>CCA</w:t>
      </w:r>
      <w:r w:rsidR="0061608D">
        <w:rPr>
          <w:i/>
          <w:lang w:eastAsia="en-US"/>
        </w:rPr>
        <w:t xml:space="preserve"> </w:t>
      </w:r>
      <w:r>
        <w:rPr>
          <w:lang w:eastAsia="en-US"/>
        </w:rPr>
        <w:t>within the definition of ‘privacy functions’.</w:t>
      </w:r>
    </w:p>
    <w:p w14:paraId="4C255F46" w14:textId="0E929E60" w:rsidR="00577E29" w:rsidRDefault="00577E29" w:rsidP="00FE155F">
      <w:pPr>
        <w:rPr>
          <w:lang w:eastAsia="en-US"/>
        </w:rPr>
      </w:pPr>
      <w:r>
        <w:rPr>
          <w:lang w:eastAsia="en-US"/>
        </w:rPr>
        <w:t xml:space="preserve">In </w:t>
      </w:r>
      <w:r w:rsidR="00B146C6">
        <w:rPr>
          <w:lang w:eastAsia="en-US"/>
        </w:rPr>
        <w:t xml:space="preserve">our </w:t>
      </w:r>
      <w:r>
        <w:rPr>
          <w:lang w:eastAsia="en-US"/>
        </w:rPr>
        <w:t xml:space="preserve">view, the addition of the word ‘mainly’ into section 4 is ambiguous, and </w:t>
      </w:r>
      <w:r w:rsidR="00B146C6">
        <w:rPr>
          <w:lang w:eastAsia="en-US"/>
        </w:rPr>
        <w:t xml:space="preserve">we </w:t>
      </w:r>
      <w:r>
        <w:rPr>
          <w:lang w:eastAsia="en-US"/>
        </w:rPr>
        <w:t xml:space="preserve">would </w:t>
      </w:r>
      <w:r w:rsidR="007A0864">
        <w:rPr>
          <w:lang w:eastAsia="en-US"/>
        </w:rPr>
        <w:t>therefore recommend</w:t>
      </w:r>
      <w:r>
        <w:rPr>
          <w:lang w:eastAsia="en-US"/>
        </w:rPr>
        <w:t xml:space="preserve"> amending along the following lines:</w:t>
      </w:r>
    </w:p>
    <w:p w14:paraId="3AD9F455" w14:textId="198658CA" w:rsidR="00577E29" w:rsidRPr="001565C3" w:rsidRDefault="00577E29" w:rsidP="00577E29">
      <w:pPr>
        <w:ind w:left="720"/>
      </w:pPr>
      <w:r>
        <w:rPr>
          <w:lang w:eastAsia="en-US"/>
        </w:rPr>
        <w:t>‘</w:t>
      </w:r>
      <w:r>
        <w:t xml:space="preserve">the privacy functions, which are about protecting the privacy of individuals in accordance with the </w:t>
      </w:r>
      <w:r>
        <w:rPr>
          <w:i/>
          <w:iCs/>
        </w:rPr>
        <w:t>Privacy Act 1988</w:t>
      </w:r>
      <w:r>
        <w:t xml:space="preserve"> (and other Acts), or the privacy of CDR consumers in relation to Part IVD of the </w:t>
      </w:r>
      <w:r>
        <w:rPr>
          <w:i/>
          <w:iCs/>
        </w:rPr>
        <w:t>Competition and Consumer Act 2010’</w:t>
      </w:r>
      <w:r w:rsidR="001565C3">
        <w:rPr>
          <w:iCs/>
        </w:rPr>
        <w:t>.</w:t>
      </w:r>
    </w:p>
    <w:p w14:paraId="27285CF9" w14:textId="088470E8" w:rsidR="00B74B58" w:rsidRDefault="00B74B58" w:rsidP="00211C1B">
      <w:pPr>
        <w:pStyle w:val="Heading4"/>
        <w:rPr>
          <w:lang w:eastAsia="en-US"/>
        </w:rPr>
      </w:pPr>
      <w:r>
        <w:rPr>
          <w:lang w:eastAsia="en-US"/>
        </w:rPr>
        <w:t>Timeframes for correction</w:t>
      </w:r>
    </w:p>
    <w:p w14:paraId="5283898F" w14:textId="44565B26" w:rsidR="00B74B58" w:rsidRPr="00BD79E6" w:rsidRDefault="00B74B58" w:rsidP="00B74B58">
      <w:pPr>
        <w:rPr>
          <w:lang w:eastAsia="en-US"/>
        </w:rPr>
      </w:pPr>
      <w:r>
        <w:rPr>
          <w:lang w:eastAsia="en-US"/>
        </w:rPr>
        <w:t xml:space="preserve">Privacy safeguard 12 (correction of CDR data) does not include any references to timeframes for responding to correction requests. To ensure that data holders and accredited data recipients respond promptly to correction requests, </w:t>
      </w:r>
      <w:r w:rsidR="00B146C6">
        <w:rPr>
          <w:lang w:eastAsia="en-US"/>
        </w:rPr>
        <w:t xml:space="preserve">we </w:t>
      </w:r>
      <w:r>
        <w:rPr>
          <w:lang w:eastAsia="en-US"/>
        </w:rPr>
        <w:t xml:space="preserve">suggest that the Bill reference timeframes. This could be achieved by </w:t>
      </w:r>
      <w:r w:rsidR="005C6952">
        <w:rPr>
          <w:lang w:eastAsia="en-US"/>
        </w:rPr>
        <w:t xml:space="preserve">stating that </w:t>
      </w:r>
      <w:r>
        <w:rPr>
          <w:lang w:eastAsia="en-US"/>
        </w:rPr>
        <w:t xml:space="preserve">the </w:t>
      </w:r>
      <w:r w:rsidR="005C6952">
        <w:rPr>
          <w:lang w:eastAsia="en-US"/>
        </w:rPr>
        <w:t xml:space="preserve">entity </w:t>
      </w:r>
      <w:r>
        <w:rPr>
          <w:lang w:eastAsia="en-US"/>
        </w:rPr>
        <w:t>must respond to the request within the timeframe specified in the consumer data rules or, if no timeframe is specified, within a reasonable period.</w:t>
      </w:r>
    </w:p>
    <w:p w14:paraId="58C1A3E9" w14:textId="77480197" w:rsidR="00BE02DE" w:rsidRDefault="00BE02DE" w:rsidP="00211C1B">
      <w:pPr>
        <w:pStyle w:val="Heading4"/>
      </w:pPr>
      <w:r>
        <w:t>Foreign accredited data recipients</w:t>
      </w:r>
    </w:p>
    <w:p w14:paraId="7AF6C6EB" w14:textId="6535591D" w:rsidR="00BE02DE" w:rsidRDefault="007B2325" w:rsidP="00BE02DE">
      <w:r>
        <w:t>Following on</w:t>
      </w:r>
      <w:r w:rsidR="00BE02DE">
        <w:t xml:space="preserve"> from Recommendation 4.1 of the OB</w:t>
      </w:r>
      <w:r w:rsidR="008D4EA2">
        <w:t xml:space="preserve"> </w:t>
      </w:r>
      <w:r w:rsidR="00BE02DE">
        <w:t xml:space="preserve">report, </w:t>
      </w:r>
      <w:r w:rsidR="00B146C6">
        <w:t xml:space="preserve">we </w:t>
      </w:r>
      <w:r>
        <w:t xml:space="preserve">understand </w:t>
      </w:r>
      <w:r w:rsidR="00BE02DE">
        <w:t xml:space="preserve">there </w:t>
      </w:r>
      <w:r>
        <w:t xml:space="preserve">is </w:t>
      </w:r>
      <w:r w:rsidR="00BE02DE">
        <w:t>a policy intention that all accredited data recipients</w:t>
      </w:r>
      <w:r>
        <w:t xml:space="preserve"> be</w:t>
      </w:r>
      <w:r w:rsidR="00BE02DE">
        <w:t xml:space="preserve"> covered by the Privacy Act. Where this is the case, there will be no circumstances where the handling of personal information </w:t>
      </w:r>
      <w:r>
        <w:t xml:space="preserve">by an accredited data recipient </w:t>
      </w:r>
      <w:r w:rsidR="00BE02DE">
        <w:t xml:space="preserve">is not protected by either the privacy safeguards, or the Privacy Act. </w:t>
      </w:r>
    </w:p>
    <w:p w14:paraId="6A7301D1" w14:textId="7CEC8D94" w:rsidR="00BE02DE" w:rsidRPr="00BE02DE" w:rsidRDefault="00BE02DE" w:rsidP="00BE02DE">
      <w:r>
        <w:lastRenderedPageBreak/>
        <w:t xml:space="preserve">However, it is not clear </w:t>
      </w:r>
      <w:r w:rsidR="007D153F">
        <w:t xml:space="preserve">whether the Bill would require </w:t>
      </w:r>
      <w:r>
        <w:t>all foreign entities who are able to obtain accreditation</w:t>
      </w:r>
      <w:r w:rsidR="00E82B7E">
        <w:t xml:space="preserve"> </w:t>
      </w:r>
      <w:r w:rsidR="00F73039">
        <w:t xml:space="preserve">to </w:t>
      </w:r>
      <w:r>
        <w:t>be covered by the Privacy Act.</w:t>
      </w:r>
      <w:r>
        <w:rPr>
          <w:rStyle w:val="FootnoteReference"/>
        </w:rPr>
        <w:footnoteReference w:id="21"/>
      </w:r>
      <w:r>
        <w:t xml:space="preserve"> </w:t>
      </w:r>
      <w:r w:rsidR="00210042">
        <w:t>The OAIC</w:t>
      </w:r>
      <w:r w:rsidR="00B146C6">
        <w:t xml:space="preserve"> </w:t>
      </w:r>
      <w:r>
        <w:t>suggest</w:t>
      </w:r>
      <w:r w:rsidR="00210042">
        <w:t>s</w:t>
      </w:r>
      <w:r>
        <w:t xml:space="preserve"> that further consideration be given to this scenario.</w:t>
      </w:r>
    </w:p>
    <w:p w14:paraId="1BDB6DDA" w14:textId="77777777" w:rsidR="00E557DF" w:rsidRPr="00714887" w:rsidRDefault="00E557DF" w:rsidP="00211C1B">
      <w:pPr>
        <w:pStyle w:val="Heading4"/>
        <w:rPr>
          <w:lang w:eastAsia="en-US"/>
        </w:rPr>
      </w:pPr>
      <w:r>
        <w:rPr>
          <w:lang w:eastAsia="en-US"/>
        </w:rPr>
        <w:t>EDR schemes and interaction with the OAIC’s role</w:t>
      </w:r>
    </w:p>
    <w:p w14:paraId="4C120382" w14:textId="6A97005B" w:rsidR="00E557DF" w:rsidRDefault="00E557DF" w:rsidP="00E557DF">
      <w:pPr>
        <w:rPr>
          <w:lang w:eastAsia="en-US"/>
        </w:rPr>
      </w:pPr>
      <w:r>
        <w:rPr>
          <w:lang w:eastAsia="en-US"/>
        </w:rPr>
        <w:t>The Bill empowers the ACCC to recognise EDR schemes to handle disputes about CDR. However, it does not specify how this will interact with the OAIC’s role as the complaint</w:t>
      </w:r>
      <w:r w:rsidR="007D153F">
        <w:rPr>
          <w:lang w:eastAsia="en-US"/>
        </w:rPr>
        <w:t>-</w:t>
      </w:r>
      <w:r>
        <w:rPr>
          <w:lang w:eastAsia="en-US"/>
        </w:rPr>
        <w:t xml:space="preserve">handler (that is, that people can complain first to the relevant EDR scheme, and then to the OAIC). </w:t>
      </w:r>
      <w:r w:rsidR="00210042">
        <w:rPr>
          <w:lang w:eastAsia="en-US"/>
        </w:rPr>
        <w:t>The OAIC</w:t>
      </w:r>
      <w:r w:rsidR="00B146C6">
        <w:rPr>
          <w:lang w:eastAsia="en-US"/>
        </w:rPr>
        <w:t xml:space="preserve"> </w:t>
      </w:r>
      <w:r>
        <w:rPr>
          <w:lang w:eastAsia="en-US"/>
        </w:rPr>
        <w:t>suggest</w:t>
      </w:r>
      <w:r w:rsidR="00210042">
        <w:rPr>
          <w:lang w:eastAsia="en-US"/>
        </w:rPr>
        <w:t>s</w:t>
      </w:r>
      <w:r>
        <w:rPr>
          <w:lang w:eastAsia="en-US"/>
        </w:rPr>
        <w:t xml:space="preserve"> that this be clarified. </w:t>
      </w:r>
    </w:p>
    <w:p w14:paraId="220CEDA2" w14:textId="276EFF15" w:rsidR="00743888" w:rsidRDefault="00743888" w:rsidP="00211C1B">
      <w:pPr>
        <w:pStyle w:val="Heading4"/>
        <w:rPr>
          <w:lang w:eastAsia="en-US"/>
        </w:rPr>
      </w:pPr>
      <w:r>
        <w:rPr>
          <w:lang w:eastAsia="en-US"/>
        </w:rPr>
        <w:t>Fees</w:t>
      </w:r>
    </w:p>
    <w:p w14:paraId="683C91AF" w14:textId="16471C6F" w:rsidR="00743888" w:rsidRDefault="00743888" w:rsidP="00743888">
      <w:pPr>
        <w:rPr>
          <w:lang w:eastAsia="en-US"/>
        </w:rPr>
      </w:pPr>
      <w:r>
        <w:rPr>
          <w:lang w:eastAsia="en-US"/>
        </w:rPr>
        <w:t xml:space="preserve">The Bill notes that the rules can enable fees to be charged for certain uses or disclosures </w:t>
      </w:r>
      <w:r w:rsidR="007D153F">
        <w:rPr>
          <w:lang w:eastAsia="en-US"/>
        </w:rPr>
        <w:t xml:space="preserve">(including transfers) </w:t>
      </w:r>
      <w:r>
        <w:rPr>
          <w:lang w:eastAsia="en-US"/>
        </w:rPr>
        <w:t>of CDR data.</w:t>
      </w:r>
      <w:r w:rsidR="00BD79E6">
        <w:rPr>
          <w:lang w:eastAsia="en-US"/>
        </w:rPr>
        <w:t xml:space="preserve"> </w:t>
      </w:r>
      <w:r w:rsidR="00210042">
        <w:rPr>
          <w:lang w:eastAsia="en-US"/>
        </w:rPr>
        <w:t>The OAIC</w:t>
      </w:r>
      <w:r w:rsidR="00B146C6">
        <w:rPr>
          <w:lang w:eastAsia="en-US"/>
        </w:rPr>
        <w:t xml:space="preserve"> </w:t>
      </w:r>
      <w:r w:rsidR="00E82B7E">
        <w:rPr>
          <w:lang w:eastAsia="en-US"/>
        </w:rPr>
        <w:t>recommend</w:t>
      </w:r>
      <w:r w:rsidR="00210042">
        <w:rPr>
          <w:lang w:eastAsia="en-US"/>
        </w:rPr>
        <w:t>s</w:t>
      </w:r>
      <w:r w:rsidR="00BD79E6">
        <w:rPr>
          <w:lang w:eastAsia="en-US"/>
        </w:rPr>
        <w:t xml:space="preserve"> that the Bill include a limitation that any fees which may be imposed are reasonable and not excessive.</w:t>
      </w:r>
    </w:p>
    <w:p w14:paraId="2425B198" w14:textId="1D85AA43" w:rsidR="00196AF3" w:rsidRDefault="00196AF3" w:rsidP="00211C1B">
      <w:pPr>
        <w:pStyle w:val="Heading4"/>
        <w:rPr>
          <w:lang w:eastAsia="en-US"/>
        </w:rPr>
      </w:pPr>
      <w:r>
        <w:rPr>
          <w:lang w:eastAsia="en-US"/>
        </w:rPr>
        <w:t xml:space="preserve">Section </w:t>
      </w:r>
      <w:proofErr w:type="gramStart"/>
      <w:r>
        <w:rPr>
          <w:lang w:eastAsia="en-US"/>
        </w:rPr>
        <w:t>157AA(</w:t>
      </w:r>
      <w:proofErr w:type="gramEnd"/>
      <w:r>
        <w:rPr>
          <w:lang w:eastAsia="en-US"/>
        </w:rPr>
        <w:t xml:space="preserve">3) of the </w:t>
      </w:r>
      <w:r w:rsidRPr="0007476E">
        <w:rPr>
          <w:lang w:eastAsia="en-US"/>
        </w:rPr>
        <w:t>Competition and Consumer Act</w:t>
      </w:r>
    </w:p>
    <w:p w14:paraId="08A3B868" w14:textId="61D21D72" w:rsidR="00196AF3" w:rsidRDefault="00852185" w:rsidP="00196AF3">
      <w:pPr>
        <w:rPr>
          <w:lang w:eastAsia="en-US"/>
        </w:rPr>
      </w:pPr>
      <w:r>
        <w:rPr>
          <w:lang w:eastAsia="en-US"/>
        </w:rPr>
        <w:t xml:space="preserve">Proposed </w:t>
      </w:r>
      <w:r w:rsidR="00196AF3">
        <w:rPr>
          <w:lang w:eastAsia="en-US"/>
        </w:rPr>
        <w:t xml:space="preserve">section 157AA(3) of the </w:t>
      </w:r>
      <w:r w:rsidR="0061608D">
        <w:rPr>
          <w:lang w:eastAsia="en-US"/>
        </w:rPr>
        <w:t xml:space="preserve">CCA </w:t>
      </w:r>
      <w:r w:rsidR="00196AF3">
        <w:rPr>
          <w:lang w:eastAsia="en-US"/>
        </w:rPr>
        <w:t xml:space="preserve">is a broad power for the Commission to </w:t>
      </w:r>
      <w:r w:rsidR="00C759DF">
        <w:rPr>
          <w:lang w:eastAsia="en-US"/>
        </w:rPr>
        <w:t xml:space="preserve">disclose </w:t>
      </w:r>
      <w:r w:rsidR="00196AF3">
        <w:rPr>
          <w:lang w:eastAsia="en-US"/>
        </w:rPr>
        <w:t xml:space="preserve">any information obtained under Part IVD or the consumer data rules to foreign agencies in similar roles. </w:t>
      </w:r>
      <w:r w:rsidR="00B146C6">
        <w:rPr>
          <w:lang w:eastAsia="en-US"/>
        </w:rPr>
        <w:t xml:space="preserve">We </w:t>
      </w:r>
      <w:r w:rsidR="00B74B58">
        <w:rPr>
          <w:lang w:eastAsia="en-US"/>
        </w:rPr>
        <w:t>note that this disclosure</w:t>
      </w:r>
      <w:r w:rsidR="00196AF3">
        <w:rPr>
          <w:lang w:eastAsia="en-US"/>
        </w:rPr>
        <w:t xml:space="preserve"> </w:t>
      </w:r>
      <w:r w:rsidR="00B74B58">
        <w:rPr>
          <w:lang w:eastAsia="en-US"/>
        </w:rPr>
        <w:t xml:space="preserve">power appears to be very broad, and would </w:t>
      </w:r>
      <w:r w:rsidR="00C70D89">
        <w:rPr>
          <w:lang w:eastAsia="en-US"/>
        </w:rPr>
        <w:t xml:space="preserve">recommend </w:t>
      </w:r>
      <w:r w:rsidR="00196AF3">
        <w:rPr>
          <w:lang w:eastAsia="en-US"/>
        </w:rPr>
        <w:t xml:space="preserve">that this </w:t>
      </w:r>
      <w:r w:rsidR="00C70D89">
        <w:rPr>
          <w:lang w:eastAsia="en-US"/>
        </w:rPr>
        <w:t xml:space="preserve">power to disclose </w:t>
      </w:r>
      <w:r w:rsidR="00196AF3">
        <w:rPr>
          <w:lang w:eastAsia="en-US"/>
        </w:rPr>
        <w:t>be more limited</w:t>
      </w:r>
      <w:r w:rsidR="005D63C9">
        <w:rPr>
          <w:lang w:eastAsia="en-US"/>
        </w:rPr>
        <w:t>. F</w:t>
      </w:r>
      <w:r w:rsidR="00196AF3">
        <w:rPr>
          <w:lang w:eastAsia="en-US"/>
        </w:rPr>
        <w:t xml:space="preserve">or example, </w:t>
      </w:r>
      <w:r w:rsidR="005D63C9">
        <w:rPr>
          <w:lang w:eastAsia="en-US"/>
        </w:rPr>
        <w:t xml:space="preserve">the </w:t>
      </w:r>
      <w:r w:rsidR="00196AF3">
        <w:rPr>
          <w:lang w:eastAsia="en-US"/>
        </w:rPr>
        <w:t xml:space="preserve">disclosures </w:t>
      </w:r>
      <w:r w:rsidR="005D63C9">
        <w:rPr>
          <w:lang w:eastAsia="en-US"/>
        </w:rPr>
        <w:t xml:space="preserve">could </w:t>
      </w:r>
      <w:r w:rsidR="00196AF3">
        <w:rPr>
          <w:lang w:eastAsia="en-US"/>
        </w:rPr>
        <w:t xml:space="preserve">be limited to </w:t>
      </w:r>
      <w:r>
        <w:rPr>
          <w:lang w:eastAsia="en-US"/>
        </w:rPr>
        <w:t xml:space="preserve">situations </w:t>
      </w:r>
      <w:r w:rsidR="00196AF3">
        <w:rPr>
          <w:lang w:eastAsia="en-US"/>
        </w:rPr>
        <w:t xml:space="preserve">where the </w:t>
      </w:r>
      <w:r w:rsidR="00C70D89">
        <w:rPr>
          <w:lang w:eastAsia="en-US"/>
        </w:rPr>
        <w:t xml:space="preserve">individual consents, </w:t>
      </w:r>
      <w:r w:rsidR="00096D25">
        <w:rPr>
          <w:lang w:eastAsia="en-US"/>
        </w:rPr>
        <w:t xml:space="preserve">the information </w:t>
      </w:r>
      <w:r w:rsidR="00196AF3">
        <w:rPr>
          <w:lang w:eastAsia="en-US"/>
        </w:rPr>
        <w:t>is relevant to an enforcement or similar function of that foreign agency</w:t>
      </w:r>
      <w:r w:rsidR="005D63C9">
        <w:rPr>
          <w:lang w:eastAsia="en-US"/>
        </w:rPr>
        <w:t xml:space="preserve">, </w:t>
      </w:r>
      <w:r w:rsidR="00C70D89">
        <w:rPr>
          <w:lang w:eastAsia="en-US"/>
        </w:rPr>
        <w:t>and</w:t>
      </w:r>
      <w:r w:rsidR="005D63C9">
        <w:rPr>
          <w:lang w:eastAsia="en-US"/>
        </w:rPr>
        <w:t xml:space="preserve"> where the Commission is satisfied the information will enable or assist that body to perform or exercise any of their functions or powers (as per the existing s</w:t>
      </w:r>
      <w:r w:rsidR="00F73039">
        <w:rPr>
          <w:lang w:eastAsia="en-US"/>
        </w:rPr>
        <w:t>ection</w:t>
      </w:r>
      <w:r w:rsidR="005D63C9">
        <w:rPr>
          <w:lang w:eastAsia="en-US"/>
        </w:rPr>
        <w:t xml:space="preserve"> </w:t>
      </w:r>
      <w:proofErr w:type="gramStart"/>
      <w:r w:rsidR="005D63C9">
        <w:rPr>
          <w:lang w:eastAsia="en-US"/>
        </w:rPr>
        <w:t>155AAA(</w:t>
      </w:r>
      <w:proofErr w:type="gramEnd"/>
      <w:r w:rsidR="005D63C9">
        <w:rPr>
          <w:lang w:eastAsia="en-US"/>
        </w:rPr>
        <w:t xml:space="preserve">12)(n) in the </w:t>
      </w:r>
      <w:r w:rsidR="0061608D" w:rsidRPr="0061608D">
        <w:rPr>
          <w:lang w:eastAsia="en-US"/>
        </w:rPr>
        <w:t>CCA</w:t>
      </w:r>
      <w:r w:rsidR="005D63C9">
        <w:rPr>
          <w:lang w:eastAsia="en-US"/>
        </w:rPr>
        <w:t>)</w:t>
      </w:r>
      <w:r w:rsidR="0007476E">
        <w:rPr>
          <w:lang w:eastAsia="en-US"/>
        </w:rPr>
        <w:t>.</w:t>
      </w:r>
      <w:r w:rsidR="005D63C9">
        <w:rPr>
          <w:lang w:eastAsia="en-US"/>
        </w:rPr>
        <w:t xml:space="preserve"> </w:t>
      </w:r>
    </w:p>
    <w:p w14:paraId="2B1FA7E1" w14:textId="198F2D6C" w:rsidR="000E01D0" w:rsidRDefault="000E01D0" w:rsidP="006A6016">
      <w:pPr>
        <w:rPr>
          <w:lang w:eastAsia="en-US"/>
        </w:rPr>
      </w:pPr>
    </w:p>
    <w:sectPr w:rsidR="000E01D0" w:rsidSect="00411F2F">
      <w:headerReference w:type="even" r:id="rId12"/>
      <w:headerReference w:type="default" r:id="rId13"/>
      <w:footerReference w:type="even" r:id="rId14"/>
      <w:footerReference w:type="default" r:id="rId15"/>
      <w:type w:val="continuous"/>
      <w:pgSz w:w="11906" w:h="16838" w:code="9"/>
      <w:pgMar w:top="1418" w:right="1418" w:bottom="992" w:left="1418" w:header="556" w:footer="9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F6B2E" w14:textId="77777777" w:rsidR="008C23F4" w:rsidRDefault="008C23F4" w:rsidP="00207961">
      <w:pPr>
        <w:spacing w:after="0"/>
      </w:pPr>
      <w:r>
        <w:separator/>
      </w:r>
    </w:p>
    <w:p w14:paraId="756FB261" w14:textId="77777777" w:rsidR="008C23F4" w:rsidRDefault="008C23F4"/>
  </w:endnote>
  <w:endnote w:type="continuationSeparator" w:id="0">
    <w:p w14:paraId="7F72572F" w14:textId="77777777" w:rsidR="008C23F4" w:rsidRDefault="008C23F4" w:rsidP="00207961">
      <w:pPr>
        <w:spacing w:after="0"/>
      </w:pPr>
      <w:r>
        <w:continuationSeparator/>
      </w:r>
    </w:p>
    <w:p w14:paraId="60878FB9" w14:textId="77777777" w:rsidR="008C23F4" w:rsidRDefault="008C2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ource Sans Pro">
    <w:panose1 w:val="020B0503030403020204"/>
    <w:charset w:val="00"/>
    <w:family w:val="swiss"/>
    <w:pitch w:val="variable"/>
    <w:sig w:usb0="600002F7" w:usb1="02000001"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Source Sans Pro SemiBold">
    <w:panose1 w:val="020B0603030403020204"/>
    <w:charset w:val="00"/>
    <w:family w:val="swiss"/>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ource Sans Pro Light">
    <w:panose1 w:val="020B0403030403020204"/>
    <w:charset w:val="00"/>
    <w:family w:val="swiss"/>
    <w:pitch w:val="variable"/>
    <w:sig w:usb0="2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Frame"/>
      <w:tblpPr w:vertAnchor="page" w:horzAnchor="page" w:tblpX="8790" w:tblpY="15735"/>
      <w:tblW w:w="1701" w:type="dxa"/>
      <w:tblLook w:val="04A0" w:firstRow="1" w:lastRow="0" w:firstColumn="1" w:lastColumn="0" w:noHBand="0" w:noVBand="1"/>
    </w:tblPr>
    <w:tblGrid>
      <w:gridCol w:w="1701"/>
    </w:tblGrid>
    <w:tr w:rsidR="008C23F4" w14:paraId="0F4C6600" w14:textId="77777777" w:rsidTr="001112DF">
      <w:trPr>
        <w:trHeight w:hRule="exact" w:val="414"/>
      </w:trPr>
      <w:tc>
        <w:tcPr>
          <w:tcW w:w="1701" w:type="dxa"/>
        </w:tcPr>
        <w:p w14:paraId="51540CA2" w14:textId="77777777" w:rsidR="008C23F4" w:rsidRDefault="008C23F4" w:rsidP="001112DF">
          <w:pPr>
            <w:pStyle w:val="Footer"/>
            <w:rPr>
              <w:noProof/>
            </w:rPr>
          </w:pPr>
          <w:r>
            <w:fldChar w:fldCharType="begin"/>
          </w:r>
          <w:r>
            <w:instrText xml:space="preserve"> PAGE   \* MERGEFORMAT </w:instrText>
          </w:r>
          <w:r>
            <w:fldChar w:fldCharType="separate"/>
          </w:r>
          <w:r>
            <w:rPr>
              <w:noProof/>
            </w:rPr>
            <w:t>3</w:t>
          </w:r>
          <w:r>
            <w:rPr>
              <w:noProof/>
            </w:rPr>
            <w:fldChar w:fldCharType="end"/>
          </w:r>
        </w:p>
        <w:p w14:paraId="20758C81" w14:textId="77777777" w:rsidR="008C23F4" w:rsidRPr="001C259D" w:rsidRDefault="008C23F4" w:rsidP="001112DF">
          <w:pPr>
            <w:pStyle w:val="Footer"/>
            <w:rPr>
              <w:rStyle w:val="Strong"/>
            </w:rPr>
          </w:pPr>
          <w:r w:rsidRPr="001C259D">
            <w:rPr>
              <w:rStyle w:val="Strong"/>
            </w:rPr>
            <w:t>oaic.gov.au</w:t>
          </w:r>
        </w:p>
        <w:p w14:paraId="589BE8AF" w14:textId="77777777" w:rsidR="008C23F4" w:rsidRDefault="008C23F4" w:rsidP="001112DF">
          <w:pPr>
            <w:pStyle w:val="Footer"/>
          </w:pPr>
        </w:p>
        <w:p w14:paraId="703A67C6" w14:textId="77777777" w:rsidR="008C23F4" w:rsidRDefault="00F636C2" w:rsidP="001112DF">
          <w:pPr>
            <w:pStyle w:val="Footer"/>
            <w:rPr>
              <w:noProof/>
            </w:rPr>
          </w:pPr>
          <w:sdt>
            <w:sdtPr>
              <w:id w:val="-626771196"/>
              <w:docPartObj>
                <w:docPartGallery w:val="Page Numbers (Bottom of Page)"/>
                <w:docPartUnique/>
              </w:docPartObj>
            </w:sdtPr>
            <w:sdtEndPr>
              <w:rPr>
                <w:noProof/>
              </w:rPr>
            </w:sdtEndPr>
            <w:sdtContent>
              <w:r w:rsidR="008C23F4" w:rsidRPr="00CB3278">
                <w:rPr>
                  <w:rStyle w:val="Strong"/>
                </w:rPr>
                <w:t>oaic.gov.au</w:t>
              </w:r>
            </w:sdtContent>
          </w:sdt>
        </w:p>
        <w:p w14:paraId="0BAC0DD8" w14:textId="77777777" w:rsidR="008C23F4" w:rsidRDefault="008C23F4" w:rsidP="001112DF">
          <w:pPr>
            <w:pStyle w:val="Footer"/>
            <w:rPr>
              <w:noProof/>
            </w:rPr>
          </w:pPr>
        </w:p>
        <w:p w14:paraId="629BD522" w14:textId="77777777" w:rsidR="008C23F4" w:rsidRDefault="008C23F4" w:rsidP="001112DF">
          <w:pPr>
            <w:pStyle w:val="Footer"/>
          </w:pPr>
        </w:p>
      </w:tc>
    </w:tr>
  </w:tbl>
  <w:p w14:paraId="00F1D004" w14:textId="77777777" w:rsidR="008C23F4" w:rsidRDefault="008C2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5000" w:type="pct"/>
      <w:tblLayout w:type="fixed"/>
      <w:tblLook w:val="04A0" w:firstRow="1" w:lastRow="0" w:firstColumn="1" w:lastColumn="0" w:noHBand="0" w:noVBand="1"/>
      <w:tblCaption w:val="Footer Grid"/>
      <w:tblDescription w:val="Footer Grid — Containing page number"/>
    </w:tblPr>
    <w:tblGrid>
      <w:gridCol w:w="9070"/>
    </w:tblGrid>
    <w:tr w:rsidR="008C23F4" w14:paraId="5C0217A7" w14:textId="77777777" w:rsidTr="00156E08">
      <w:trPr>
        <w:tblHeader/>
      </w:trPr>
      <w:tc>
        <w:tcPr>
          <w:tcW w:w="9570" w:type="dxa"/>
        </w:tcPr>
        <w:p w14:paraId="17C42D14" w14:textId="77777777" w:rsidR="008C23F4" w:rsidRPr="00093B03" w:rsidRDefault="008C23F4">
          <w:pPr>
            <w:pStyle w:val="Footer"/>
            <w:rPr>
              <w:rStyle w:val="PageNumber"/>
            </w:rPr>
          </w:pPr>
          <w:r w:rsidRPr="00093B03">
            <w:rPr>
              <w:rStyle w:val="PageNumber"/>
            </w:rPr>
            <w:fldChar w:fldCharType="begin"/>
          </w:r>
          <w:r w:rsidRPr="00093B03">
            <w:rPr>
              <w:rStyle w:val="PageNumber"/>
            </w:rPr>
            <w:instrText xml:space="preserve"> PAGE  \* Arabic  \* MERGEFORMAT </w:instrText>
          </w:r>
          <w:r w:rsidRPr="00093B03">
            <w:rPr>
              <w:rStyle w:val="PageNumber"/>
            </w:rPr>
            <w:fldChar w:fldCharType="separate"/>
          </w:r>
          <w:r>
            <w:rPr>
              <w:rStyle w:val="PageNumber"/>
              <w:noProof/>
            </w:rPr>
            <w:t>4</w:t>
          </w:r>
          <w:r w:rsidRPr="00093B03">
            <w:rPr>
              <w:rStyle w:val="PageNumber"/>
            </w:rPr>
            <w:fldChar w:fldCharType="end"/>
          </w:r>
        </w:p>
      </w:tc>
    </w:tr>
  </w:tbl>
  <w:p w14:paraId="57525522" w14:textId="77777777" w:rsidR="008C23F4" w:rsidRDefault="008C23F4" w:rsidP="00093B03">
    <w:pPr>
      <w:pStyle w:val="Footer"/>
    </w:pPr>
    <w:r>
      <w:rPr>
        <w:noProof/>
        <w:lang w:eastAsia="en-AU"/>
      </w:rPr>
      <w:drawing>
        <wp:anchor distT="0" distB="0" distL="114300" distR="114300" simplePos="0" relativeHeight="251661312" behindDoc="1" locked="1" layoutInCell="0" allowOverlap="1" wp14:anchorId="02ED5939" wp14:editId="668495E1">
          <wp:simplePos x="0" y="0"/>
          <wp:positionH relativeFrom="page">
            <wp:posOffset>0</wp:posOffset>
          </wp:positionH>
          <wp:positionV relativeFrom="page">
            <wp:align>bottom</wp:align>
          </wp:positionV>
          <wp:extent cx="7635600" cy="156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flipH="1">
                    <a:off x="0" y="0"/>
                    <a:ext cx="7635600" cy="1569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B68D" w14:textId="26754ED4" w:rsidR="008C23F4" w:rsidRPr="00462513" w:rsidRDefault="008C23F4" w:rsidP="00462513">
    <w:pPr>
      <w:pStyle w:val="Footer"/>
    </w:pPr>
    <w:r w:rsidRPr="00462513">
      <w:fldChar w:fldCharType="begin"/>
    </w:r>
    <w:r w:rsidRPr="00462513">
      <w:instrText xml:space="preserve"> PAGE   \* MERGEFORMAT </w:instrText>
    </w:r>
    <w:r w:rsidRPr="00462513">
      <w:fldChar w:fldCharType="separate"/>
    </w:r>
    <w:r w:rsidR="00F636C2">
      <w:rPr>
        <w:noProof/>
      </w:rPr>
      <w:t>2</w:t>
    </w:r>
    <w:r w:rsidRPr="00462513">
      <w:fldChar w:fldCharType="end"/>
    </w:r>
  </w:p>
  <w:p w14:paraId="555F1A7C" w14:textId="77777777" w:rsidR="008C23F4" w:rsidRPr="00462513" w:rsidRDefault="008C23F4" w:rsidP="00462513">
    <w:pPr>
      <w:pStyle w:val="Footer"/>
      <w:rPr>
        <w:rStyle w:val="Strong"/>
      </w:rPr>
    </w:pPr>
    <w:r w:rsidRPr="00462513">
      <w:rPr>
        <w:rStyle w:val="Strong"/>
      </w:rPr>
      <w:t>oaic.gov.au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E8C6A" w14:textId="77777777" w:rsidR="008C23F4" w:rsidRDefault="008C23F4" w:rsidP="004F05EC">
      <w:pPr>
        <w:spacing w:before="60" w:after="60"/>
      </w:pPr>
      <w:r>
        <w:separator/>
      </w:r>
    </w:p>
  </w:footnote>
  <w:footnote w:type="continuationSeparator" w:id="0">
    <w:p w14:paraId="2D8B24C0" w14:textId="77777777" w:rsidR="008C23F4" w:rsidRDefault="008C23F4" w:rsidP="00207961">
      <w:pPr>
        <w:spacing w:after="0"/>
      </w:pPr>
      <w:r>
        <w:continuationSeparator/>
      </w:r>
    </w:p>
    <w:p w14:paraId="4E0DB264" w14:textId="77777777" w:rsidR="008C23F4" w:rsidRDefault="008C23F4"/>
  </w:footnote>
  <w:footnote w:id="1">
    <w:p w14:paraId="5C2AEA86" w14:textId="5343010B" w:rsidR="002D18D3" w:rsidRDefault="002D18D3">
      <w:pPr>
        <w:pStyle w:val="FootnoteText"/>
      </w:pPr>
      <w:r>
        <w:rPr>
          <w:rStyle w:val="FootnoteReference"/>
        </w:rPr>
        <w:footnoteRef/>
      </w:r>
      <w:r>
        <w:t xml:space="preserve"> </w:t>
      </w:r>
      <w:r w:rsidRPr="002D18D3">
        <w:t xml:space="preserve">Under the </w:t>
      </w:r>
      <w:r w:rsidRPr="00523090">
        <w:rPr>
          <w:i/>
        </w:rPr>
        <w:t>Privacy Act 1988</w:t>
      </w:r>
      <w:r w:rsidRPr="002D18D3">
        <w:t xml:space="preserve"> (</w:t>
      </w:r>
      <w:proofErr w:type="spellStart"/>
      <w:r w:rsidRPr="002D18D3">
        <w:t>Cth</w:t>
      </w:r>
      <w:proofErr w:type="spellEnd"/>
      <w:r w:rsidRPr="002D18D3">
        <w:t>) (Privacy Act), one function of the Privacy Commissioner is to examine proposed enactments that would require or authorise acts or practices of an entity that might otherwise be interferences with the privacy of individuals, or which may otherwise have any adverse effects on the privacy of individuals. The Commissioner also has the function of ensuring that any adverse effects of the proposed enactment on the privacy of individuals are minimised.</w:t>
      </w:r>
      <w:r>
        <w:t xml:space="preserve"> See s 28A of the Act. </w:t>
      </w:r>
    </w:p>
  </w:footnote>
  <w:footnote w:id="2">
    <w:p w14:paraId="24527A80" w14:textId="17320702" w:rsidR="00894522" w:rsidRDefault="00894522">
      <w:pPr>
        <w:pStyle w:val="FootnoteText"/>
      </w:pPr>
      <w:r>
        <w:rPr>
          <w:rStyle w:val="FootnoteReference"/>
        </w:rPr>
        <w:footnoteRef/>
      </w:r>
      <w:r>
        <w:t xml:space="preserve"> In </w:t>
      </w:r>
      <w:r w:rsidR="005056BC">
        <w:t>relation to the banking sector</w:t>
      </w:r>
      <w:r>
        <w:t xml:space="preserve">, see the OAIC’s </w:t>
      </w:r>
      <w:hyperlink r:id="rId1" w:history="1">
        <w:r w:rsidRPr="00C1319C">
          <w:rPr>
            <w:rStyle w:val="Hyperlink"/>
            <w:i/>
          </w:rPr>
          <w:t>Notifiable Data Breaches Quarterly Statistics Report: 1 April - 30 June 2018</w:t>
        </w:r>
      </w:hyperlink>
      <w:r>
        <w:t>, which reveals that the finance sector was one of the top reporting sectors.</w:t>
      </w:r>
    </w:p>
  </w:footnote>
  <w:footnote w:id="3">
    <w:p w14:paraId="58B06EBB" w14:textId="77777777" w:rsidR="00D41FE8" w:rsidRDefault="00D41FE8" w:rsidP="00D41FE8">
      <w:pPr>
        <w:pStyle w:val="FootnoteText"/>
      </w:pPr>
      <w:r>
        <w:rPr>
          <w:rStyle w:val="FootnoteReference"/>
        </w:rPr>
        <w:footnoteRef/>
      </w:r>
      <w:r>
        <w:t xml:space="preserve"> See the OAIC’s </w:t>
      </w:r>
      <w:r w:rsidRPr="00D412BF">
        <w:rPr>
          <w:i/>
        </w:rPr>
        <w:t>Privacy regulatory action policy</w:t>
      </w:r>
      <w:r>
        <w:t xml:space="preserve">: </w:t>
      </w:r>
      <w:hyperlink r:id="rId2" w:history="1">
        <w:r w:rsidRPr="00982F9A">
          <w:rPr>
            <w:rStyle w:val="Hyperlink"/>
          </w:rPr>
          <w:t>https://www.oaic.gov.au/about-us/our-regulatory-approach/privacy-regulatory-action-policy/</w:t>
        </w:r>
      </w:hyperlink>
      <w:r>
        <w:t xml:space="preserve">. </w:t>
      </w:r>
    </w:p>
  </w:footnote>
  <w:footnote w:id="4">
    <w:p w14:paraId="33998706" w14:textId="1D44A95E" w:rsidR="00225875" w:rsidRDefault="00225875">
      <w:pPr>
        <w:pStyle w:val="FootnoteText"/>
      </w:pPr>
      <w:r>
        <w:rPr>
          <w:rStyle w:val="FootnoteReference"/>
        </w:rPr>
        <w:footnoteRef/>
      </w:r>
      <w:r>
        <w:t xml:space="preserve"> See EM [1.11].</w:t>
      </w:r>
    </w:p>
  </w:footnote>
  <w:footnote w:id="5">
    <w:p w14:paraId="198E95DD" w14:textId="49D0051E" w:rsidR="00AA6E4E" w:rsidRDefault="00AA6E4E">
      <w:pPr>
        <w:pStyle w:val="FootnoteText"/>
      </w:pPr>
      <w:r>
        <w:rPr>
          <w:rStyle w:val="FootnoteReference"/>
        </w:rPr>
        <w:footnoteRef/>
      </w:r>
      <w:r>
        <w:t xml:space="preserve"> See, for example, </w:t>
      </w:r>
      <w:proofErr w:type="spellStart"/>
      <w:r>
        <w:t>ss</w:t>
      </w:r>
      <w:proofErr w:type="spellEnd"/>
      <w:r>
        <w:t xml:space="preserve"> 20E-20F and 21G-21H of the Privacy Act.</w:t>
      </w:r>
    </w:p>
  </w:footnote>
  <w:footnote w:id="6">
    <w:p w14:paraId="6946DC2F" w14:textId="7FB7E4AC" w:rsidR="008C23F4" w:rsidRDefault="008C23F4">
      <w:pPr>
        <w:pStyle w:val="FootnoteText"/>
      </w:pPr>
      <w:r>
        <w:rPr>
          <w:rStyle w:val="FootnoteReference"/>
        </w:rPr>
        <w:footnoteRef/>
      </w:r>
      <w:r>
        <w:t xml:space="preserve"> For example, there are restrictions on landlords and real estate agencies accessing this information – see this </w:t>
      </w:r>
      <w:r w:rsidR="00CE0B23">
        <w:t xml:space="preserve">OAIC </w:t>
      </w:r>
      <w:r>
        <w:t>fact sheet</w:t>
      </w:r>
      <w:r w:rsidR="00CE0B23">
        <w:t xml:space="preserve"> for further information</w:t>
      </w:r>
      <w:r>
        <w:t xml:space="preserve">: </w:t>
      </w:r>
      <w:hyperlink r:id="rId3" w:history="1">
        <w:r>
          <w:rPr>
            <w:rStyle w:val="Hyperlink"/>
          </w:rPr>
          <w:t>https://www.oaic.gov.au/individuals/privacy-fact-sheets/credit-reporting/privacy-fact-sheet-29-who-can-access-your-credit-report</w:t>
        </w:r>
      </w:hyperlink>
      <w:r w:rsidR="00CC588D">
        <w:t>. In addition</w:t>
      </w:r>
      <w:r w:rsidR="00CE0B23">
        <w:t>,</w:t>
      </w:r>
      <w:r w:rsidR="00CC588D">
        <w:t xml:space="preserve"> telecommunication and </w:t>
      </w:r>
      <w:r w:rsidR="00CE0B23">
        <w:t xml:space="preserve">utility </w:t>
      </w:r>
      <w:r w:rsidR="00CC588D">
        <w:t>providers are prohibited from access</w:t>
      </w:r>
      <w:r w:rsidR="00CE0B23">
        <w:t>ing</w:t>
      </w:r>
      <w:r w:rsidR="00CC588D">
        <w:t xml:space="preserve"> ‘repayment history information’</w:t>
      </w:r>
      <w:r w:rsidR="00E1073A">
        <w:t xml:space="preserve"> under Part IIIA arrangements (see s </w:t>
      </w:r>
      <w:proofErr w:type="gramStart"/>
      <w:r w:rsidR="00E1073A">
        <w:t>21D(</w:t>
      </w:r>
      <w:proofErr w:type="gramEnd"/>
      <w:r w:rsidR="00E1073A">
        <w:t>3)(c) of the Privacy Act)</w:t>
      </w:r>
      <w:r w:rsidR="00CC588D">
        <w:t>.</w:t>
      </w:r>
    </w:p>
  </w:footnote>
  <w:footnote w:id="7">
    <w:p w14:paraId="65F31A8D" w14:textId="59A8928C" w:rsidR="00D41FE8" w:rsidRDefault="00D41FE8">
      <w:pPr>
        <w:pStyle w:val="FootnoteText"/>
      </w:pPr>
      <w:r>
        <w:rPr>
          <w:rStyle w:val="FootnoteReference"/>
        </w:rPr>
        <w:footnoteRef/>
      </w:r>
      <w:r>
        <w:t xml:space="preserve"> For example, one </w:t>
      </w:r>
      <w:r w:rsidRPr="00270288">
        <w:t xml:space="preserve">consequence of the scheme </w:t>
      </w:r>
      <w:r>
        <w:t>could be that entities may</w:t>
      </w:r>
      <w:r w:rsidRPr="00270288">
        <w:t xml:space="preserve"> requir</w:t>
      </w:r>
      <w:r>
        <w:t>e</w:t>
      </w:r>
      <w:r w:rsidRPr="00270288">
        <w:t xml:space="preserve"> the provision of information available through the CDR</w:t>
      </w:r>
      <w:r>
        <w:t>,</w:t>
      </w:r>
      <w:r w:rsidRPr="00270288">
        <w:t xml:space="preserve"> as a prerequisite for accessing certain products or services. </w:t>
      </w:r>
      <w:r>
        <w:t xml:space="preserve">While in some cases this may lead to consumers gaining a better deal, for others it may in fact </w:t>
      </w:r>
      <w:r w:rsidRPr="00270288">
        <w:t>limit the products and services available to them.</w:t>
      </w:r>
      <w:r>
        <w:t xml:space="preserve"> In light of this, it may be necessary to consider community expectations </w:t>
      </w:r>
      <w:r w:rsidRPr="00CE2DB0">
        <w:t>and exclude certain entities from</w:t>
      </w:r>
      <w:r>
        <w:t xml:space="preserve"> participation in the CDR/open banking scheme, where the anticipated negative impacts of greater data sharing (particularly for vulnerable consumers) may outweigh the potential benefits.</w:t>
      </w:r>
    </w:p>
  </w:footnote>
  <w:footnote w:id="8">
    <w:p w14:paraId="06DBF135" w14:textId="2573136B" w:rsidR="0026540F" w:rsidRDefault="0026540F">
      <w:pPr>
        <w:pStyle w:val="FootnoteText"/>
      </w:pPr>
      <w:r>
        <w:rPr>
          <w:rStyle w:val="FootnoteReference"/>
        </w:rPr>
        <w:footnoteRef/>
      </w:r>
      <w:r>
        <w:t xml:space="preserve"> For example, disclosure to non-accredited entities is referred to in [1.26] and [1.47] of the EM.</w:t>
      </w:r>
    </w:p>
  </w:footnote>
  <w:footnote w:id="9">
    <w:p w14:paraId="3EC8C4FF" w14:textId="5B242E6F" w:rsidR="008C23F4" w:rsidRDefault="008C23F4">
      <w:pPr>
        <w:pStyle w:val="FootnoteText"/>
      </w:pPr>
      <w:r>
        <w:rPr>
          <w:rStyle w:val="FootnoteReference"/>
        </w:rPr>
        <w:footnoteRef/>
      </w:r>
      <w:r>
        <w:t xml:space="preserve"> See p83-84</w:t>
      </w:r>
      <w:r w:rsidR="00D7739A">
        <w:t xml:space="preserve"> of the OB report</w:t>
      </w:r>
      <w:r w:rsidR="003A62C9">
        <w:t>.</w:t>
      </w:r>
    </w:p>
  </w:footnote>
  <w:footnote w:id="10">
    <w:p w14:paraId="7455A76E" w14:textId="728DFAD9" w:rsidR="008D4EA2" w:rsidRDefault="008D4EA2">
      <w:pPr>
        <w:pStyle w:val="FootnoteText"/>
      </w:pPr>
      <w:r>
        <w:rPr>
          <w:rStyle w:val="FootnoteReference"/>
        </w:rPr>
        <w:footnoteRef/>
      </w:r>
      <w:r>
        <w:t xml:space="preserve"> For example, perhaps the definitions of either ‘accredited data recipient’, ‘data holder’ or ‘CDR data’ (</w:t>
      </w:r>
      <w:proofErr w:type="spellStart"/>
      <w:r>
        <w:t>ss</w:t>
      </w:r>
      <w:proofErr w:type="spellEnd"/>
      <w:r>
        <w:t xml:space="preserve"> 56AF and 56AG) are intended to operate to define the scope of the CDR scheme. However, if this is the case, this is a complex approach, and in our view the boundary is not clearly identified in the legislation.</w:t>
      </w:r>
    </w:p>
  </w:footnote>
  <w:footnote w:id="11">
    <w:p w14:paraId="6986991C" w14:textId="0177361B" w:rsidR="00C17210" w:rsidRDefault="00C17210" w:rsidP="00C17210">
      <w:pPr>
        <w:pStyle w:val="FootnoteText"/>
      </w:pPr>
      <w:r>
        <w:rPr>
          <w:rStyle w:val="FootnoteReference"/>
        </w:rPr>
        <w:footnoteRef/>
      </w:r>
      <w:r>
        <w:t xml:space="preserve"> </w:t>
      </w:r>
      <w:r w:rsidR="001E4E26">
        <w:t>The OAIC</w:t>
      </w:r>
      <w:r>
        <w:t xml:space="preserve"> note</w:t>
      </w:r>
      <w:r w:rsidR="001E4E26">
        <w:t>s</w:t>
      </w:r>
      <w:r>
        <w:t xml:space="preserve"> that </w:t>
      </w:r>
      <w:r>
        <w:rPr>
          <w:lang w:eastAsia="en-US"/>
        </w:rPr>
        <w:t xml:space="preserve">the reference to </w:t>
      </w:r>
      <w:r w:rsidRPr="00915706">
        <w:rPr>
          <w:lang w:eastAsia="en-US"/>
        </w:rPr>
        <w:t xml:space="preserve">only ‘new transaction data’ </w:t>
      </w:r>
      <w:r>
        <w:rPr>
          <w:lang w:eastAsia="en-US"/>
        </w:rPr>
        <w:t xml:space="preserve">suggests that, once a consumer becomes a customer, the recipient may need to handle some data in accordance with the Privacy Act (being the ‘new transaction data’), and continue to handle other data in accordance with the privacy safeguards (being information originally obtained under the CDR scheme). </w:t>
      </w:r>
      <w:r w:rsidR="001E4E26">
        <w:rPr>
          <w:lang w:eastAsia="en-US"/>
        </w:rPr>
        <w:t>The OAIC</w:t>
      </w:r>
      <w:r>
        <w:rPr>
          <w:lang w:eastAsia="en-US"/>
        </w:rPr>
        <w:t xml:space="preserve"> suggest</w:t>
      </w:r>
      <w:r w:rsidR="001E4E26">
        <w:rPr>
          <w:lang w:eastAsia="en-US"/>
        </w:rPr>
        <w:t>s</w:t>
      </w:r>
      <w:r>
        <w:rPr>
          <w:lang w:eastAsia="en-US"/>
        </w:rPr>
        <w:t xml:space="preserve"> the implications of this be considered further.</w:t>
      </w:r>
    </w:p>
  </w:footnote>
  <w:footnote w:id="12">
    <w:p w14:paraId="0CA1F007" w14:textId="4FE946A4" w:rsidR="008C23F4" w:rsidRDefault="008C23F4">
      <w:pPr>
        <w:pStyle w:val="FootnoteText"/>
      </w:pPr>
      <w:r>
        <w:rPr>
          <w:rStyle w:val="FootnoteReference"/>
        </w:rPr>
        <w:footnoteRef/>
      </w:r>
      <w:r>
        <w:t xml:space="preserve"> N</w:t>
      </w:r>
      <w:r>
        <w:rPr>
          <w:lang w:eastAsia="en-US"/>
        </w:rPr>
        <w:t>ote that section 20A of the Privacy Act provides an example of a legislative provision which ‘switches off’ the APPs for credit reporting bodies in relation to certain types of data.</w:t>
      </w:r>
    </w:p>
  </w:footnote>
  <w:footnote w:id="13">
    <w:p w14:paraId="7015E81F" w14:textId="64B0F1DF" w:rsidR="008C23F4" w:rsidRDefault="008C23F4">
      <w:pPr>
        <w:pStyle w:val="FootnoteText"/>
      </w:pPr>
      <w:r>
        <w:rPr>
          <w:rStyle w:val="FootnoteReference"/>
        </w:rPr>
        <w:footnoteRef/>
      </w:r>
      <w:r>
        <w:t xml:space="preserve"> See EM paragraph [1.168] and [1.169].</w:t>
      </w:r>
    </w:p>
  </w:footnote>
  <w:footnote w:id="14">
    <w:p w14:paraId="157B97CF" w14:textId="61B2EC07" w:rsidR="00E8677B" w:rsidRDefault="00E8677B">
      <w:pPr>
        <w:pStyle w:val="FootnoteText"/>
      </w:pPr>
      <w:r>
        <w:rPr>
          <w:rStyle w:val="FootnoteReference"/>
        </w:rPr>
        <w:footnoteRef/>
      </w:r>
      <w:r>
        <w:t xml:space="preserve"> See s 56BA.</w:t>
      </w:r>
    </w:p>
  </w:footnote>
  <w:footnote w:id="15">
    <w:p w14:paraId="19A6AC31" w14:textId="77777777" w:rsidR="00E8677B" w:rsidRDefault="00E8677B" w:rsidP="00E8677B">
      <w:pPr>
        <w:pStyle w:val="FootnoteText"/>
      </w:pPr>
      <w:r>
        <w:rPr>
          <w:rStyle w:val="FootnoteReference"/>
        </w:rPr>
        <w:footnoteRef/>
      </w:r>
      <w:r>
        <w:t xml:space="preserve"> See the Consumer Data Right Booklet, accessed on 27/8/18 from </w:t>
      </w:r>
      <w:hyperlink r:id="rId4" w:history="1">
        <w:r w:rsidRPr="00722D8D">
          <w:rPr>
            <w:rStyle w:val="Hyperlink"/>
          </w:rPr>
          <w:t>https://treasury.gov.au/consumer-data-right/</w:t>
        </w:r>
      </w:hyperlink>
      <w:r>
        <w:t>.</w:t>
      </w:r>
    </w:p>
  </w:footnote>
  <w:footnote w:id="16">
    <w:p w14:paraId="187D8396" w14:textId="77777777" w:rsidR="00FE57B1" w:rsidRDefault="00FE57B1" w:rsidP="00FE57B1">
      <w:pPr>
        <w:pStyle w:val="FootnoteText"/>
      </w:pPr>
      <w:r>
        <w:rPr>
          <w:rStyle w:val="FootnoteReference"/>
        </w:rPr>
        <w:footnoteRef/>
      </w:r>
      <w:r>
        <w:t xml:space="preserve"> See s 56EA of the Bill.</w:t>
      </w:r>
    </w:p>
  </w:footnote>
  <w:footnote w:id="17">
    <w:p w14:paraId="11088924" w14:textId="44C0D4C3" w:rsidR="0018019E" w:rsidRDefault="0018019E">
      <w:pPr>
        <w:pStyle w:val="FootnoteText"/>
      </w:pPr>
      <w:r>
        <w:rPr>
          <w:rStyle w:val="FootnoteReference"/>
        </w:rPr>
        <w:footnoteRef/>
      </w:r>
      <w:r>
        <w:t xml:space="preserve"> References to de-identified information are also contained in the EM </w:t>
      </w:r>
      <w:r>
        <w:rPr>
          <w:lang w:eastAsia="en-US"/>
        </w:rPr>
        <w:t>(for example, in paragraphs [1.42] &amp; [1.173]).</w:t>
      </w:r>
      <w:r>
        <w:t xml:space="preserve"> </w:t>
      </w:r>
    </w:p>
  </w:footnote>
  <w:footnote w:id="18">
    <w:p w14:paraId="5E9B6DFA" w14:textId="47384326" w:rsidR="00894522" w:rsidRDefault="00894522">
      <w:pPr>
        <w:pStyle w:val="FootnoteText"/>
      </w:pPr>
      <w:r>
        <w:rPr>
          <w:rStyle w:val="FootnoteReference"/>
        </w:rPr>
        <w:footnoteRef/>
      </w:r>
      <w:r>
        <w:t xml:space="preserve"> </w:t>
      </w:r>
      <w:r w:rsidRPr="004C62FF">
        <w:t xml:space="preserve">See p 7 of the Consumer Data Right Booklet (available at </w:t>
      </w:r>
      <w:hyperlink r:id="rId5" w:history="1">
        <w:r w:rsidRPr="004C62FF">
          <w:rPr>
            <w:rStyle w:val="Hyperlink"/>
          </w:rPr>
          <w:t>https://treasury.gov.au/consumer-data-right/</w:t>
        </w:r>
      </w:hyperlink>
      <w:r w:rsidRPr="004C62FF">
        <w:rPr>
          <w:color w:val="1F497D"/>
        </w:rPr>
        <w:t xml:space="preserve">) </w:t>
      </w:r>
      <w:r w:rsidRPr="00894522">
        <w:t xml:space="preserve">which says: </w:t>
      </w:r>
      <w:r w:rsidRPr="004C62FF">
        <w:rPr>
          <w:i/>
          <w:color w:val="1F497D"/>
        </w:rPr>
        <w:t>‘</w:t>
      </w:r>
      <w:bookmarkStart w:id="11" w:name="_Toc513032629"/>
      <w:bookmarkStart w:id="12" w:name="_Toc513028524"/>
      <w:r w:rsidRPr="004C62FF">
        <w:rPr>
          <w:i/>
        </w:rPr>
        <w:t>Assistance from the OAIC and external dispute resolution schemes will not be available to large business customers. The ACCC-made rules may provide for other dispute resolution arrangements for them. They will, like all consumers under the system, have access to direct rights of action.</w:t>
      </w:r>
      <w:bookmarkEnd w:id="11"/>
      <w:bookmarkEnd w:id="12"/>
      <w:r w:rsidRPr="004C62FF">
        <w:rPr>
          <w:i/>
        </w:rPr>
        <w:t>’</w:t>
      </w:r>
    </w:p>
  </w:footnote>
  <w:footnote w:id="19">
    <w:p w14:paraId="38AC0710" w14:textId="3DF4DE21" w:rsidR="00074E8D" w:rsidRDefault="00074E8D">
      <w:pPr>
        <w:pStyle w:val="FootnoteText"/>
      </w:pPr>
      <w:r>
        <w:rPr>
          <w:rStyle w:val="FootnoteReference"/>
        </w:rPr>
        <w:footnoteRef/>
      </w:r>
      <w:r>
        <w:t xml:space="preserve"> Part V of the Privacy Act applies to ‘interferences with privacy’.</w:t>
      </w:r>
    </w:p>
  </w:footnote>
  <w:footnote w:id="20">
    <w:p w14:paraId="2217974E" w14:textId="47A08650" w:rsidR="00074E8D" w:rsidRDefault="00074E8D">
      <w:pPr>
        <w:pStyle w:val="FootnoteText"/>
      </w:pPr>
      <w:r>
        <w:rPr>
          <w:rStyle w:val="FootnoteReference"/>
        </w:rPr>
        <w:footnoteRef/>
      </w:r>
      <w:r>
        <w:t xml:space="preserve"> While certain APPs do include a ‘holds’ requirement (for example, APPs 6 and 7), not all APPs do.</w:t>
      </w:r>
    </w:p>
  </w:footnote>
  <w:footnote w:id="21">
    <w:p w14:paraId="2A4BA715" w14:textId="6A90F4E8" w:rsidR="008C23F4" w:rsidRDefault="008C23F4">
      <w:pPr>
        <w:pStyle w:val="FootnoteText"/>
      </w:pPr>
      <w:r>
        <w:rPr>
          <w:rStyle w:val="FootnoteReference"/>
        </w:rPr>
        <w:footnoteRef/>
      </w:r>
      <w:r>
        <w:t xml:space="preserve"> The Privacy Act only extends to an act done, or practice engaged in, outside Australia by an organisation that has an ‘Australian link’ – see section 5B.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CC446" w14:textId="3C66FB15" w:rsidR="008C23F4" w:rsidRPr="003B2268" w:rsidRDefault="008C23F4" w:rsidP="00EE51CF">
    <w:pPr>
      <w:pStyle w:val="Header"/>
      <w:rPr>
        <w:rStyle w:val="Strong"/>
      </w:rPr>
    </w:pPr>
    <w:r>
      <w:rPr>
        <w:noProof/>
        <w:lang w:eastAsia="en-AU"/>
      </w:rPr>
      <w:drawing>
        <wp:anchor distT="0" distB="0" distL="114300" distR="114300" simplePos="0" relativeHeight="251664384" behindDoc="1" locked="1" layoutInCell="1" allowOverlap="1" wp14:anchorId="73772CC3" wp14:editId="3DFD30C6">
          <wp:simplePos x="0" y="0"/>
          <wp:positionH relativeFrom="page">
            <wp:align>left</wp:align>
          </wp:positionH>
          <wp:positionV relativeFrom="page">
            <wp:align>top</wp:align>
          </wp:positionV>
          <wp:extent cx="7560000" cy="10692000"/>
          <wp:effectExtent l="0" t="0" r="0" b="0"/>
          <wp:wrapNone/>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830562586"/>
        <w:placeholder>
          <w:docPart w:val="CB4029CE541D4811B7850962102BDC54"/>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FE155F">
          <w:rPr>
            <w:rStyle w:val="Strong"/>
          </w:rPr>
          <w:t>CDR exposure draft legislation – OAIC submission to The Treasury</w:t>
        </w:r>
      </w:sdtContent>
    </w:sdt>
  </w:p>
  <w:sdt>
    <w:sdtPr>
      <w:alias w:val="Publish Date"/>
      <w:tag w:val=""/>
      <w:id w:val="-2031562713"/>
      <w:placeholder>
        <w:docPart w:val="AE6354B70D8940F38698BE9FF739EE9E"/>
      </w:placeholder>
      <w:dataBinding w:prefixMappings="xmlns:ns0='http://schemas.microsoft.com/office/2006/coverPageProps' " w:xpath="/ns0:CoverPageProperties[1]/ns0:PublishDate[1]" w:storeItemID="{55AF091B-3C7A-41E3-B477-F2FDAA23CFDA}"/>
      <w:date w:fullDate="2018-09-07T00:00:00Z">
        <w:dateFormat w:val="dd/MM/yy"/>
        <w:lid w:val="en-AU"/>
        <w:storeMappedDataAs w:val="dateTime"/>
        <w:calendar w:val="gregorian"/>
      </w:date>
    </w:sdtPr>
    <w:sdtEndPr/>
    <w:sdtContent>
      <w:p w14:paraId="0F1279BD" w14:textId="3C6EA762" w:rsidR="008C23F4" w:rsidRDefault="00FE155F" w:rsidP="00EE51CF">
        <w:pPr>
          <w:pStyle w:val="Header"/>
        </w:pPr>
        <w:r>
          <w:t>07/09/18</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EC674" w14:textId="77777777" w:rsidR="008C23F4" w:rsidRDefault="008C23F4" w:rsidP="004062F2">
    <w:pPr>
      <w:pStyle w:val="URL"/>
      <w:framePr w:w="1921" w:wrap="around"/>
    </w:pPr>
    <w:r>
      <w:t>oaic.gov.au</w:t>
    </w:r>
  </w:p>
  <w:p w14:paraId="697025C8" w14:textId="77777777" w:rsidR="008C23F4" w:rsidRDefault="008C23F4" w:rsidP="001112DF">
    <w:r>
      <w:rPr>
        <w:noProof/>
        <w:lang w:eastAsia="en-AU"/>
      </w:rPr>
      <w:drawing>
        <wp:anchor distT="0" distB="0" distL="114300" distR="114300" simplePos="0" relativeHeight="251663360" behindDoc="1" locked="1" layoutInCell="1" allowOverlap="1" wp14:anchorId="3544E031" wp14:editId="2E597D7C">
          <wp:simplePos x="0" y="0"/>
          <wp:positionH relativeFrom="page">
            <wp:align>left</wp:align>
          </wp:positionH>
          <wp:positionV relativeFrom="page">
            <wp:align>bottom</wp:align>
          </wp:positionV>
          <wp:extent cx="7560000" cy="7246800"/>
          <wp:effectExtent l="0" t="0" r="0" b="0"/>
          <wp:wrapNone/>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Cover.png"/>
                  <pic:cNvPicPr/>
                </pic:nvPicPr>
                <pic:blipFill rotWithShape="1">
                  <a:blip r:embed="rId1" cstate="screen">
                    <a:extLst>
                      <a:ext uri="{28A0092B-C50C-407E-A947-70E740481C1C}">
                        <a14:useLocalDpi xmlns:a14="http://schemas.microsoft.com/office/drawing/2010/main"/>
                      </a:ext>
                    </a:extLst>
                  </a:blip>
                  <a:srcRect t="32215"/>
                  <a:stretch/>
                </pic:blipFill>
                <pic:spPr bwMode="auto">
                  <a:xfrm>
                    <a:off x="0" y="0"/>
                    <a:ext cx="7560000" cy="724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52C7">
      <w:rPr>
        <w:noProof/>
        <w:lang w:eastAsia="en-AU"/>
      </w:rPr>
      <mc:AlternateContent>
        <mc:Choice Requires="wpg">
          <w:drawing>
            <wp:anchor distT="0" distB="0" distL="114300" distR="114300" simplePos="0" relativeHeight="251665408" behindDoc="0" locked="1" layoutInCell="1" allowOverlap="1" wp14:anchorId="3A2FD50A" wp14:editId="580CB60D">
              <wp:simplePos x="0" y="0"/>
              <wp:positionH relativeFrom="page">
                <wp:posOffset>711835</wp:posOffset>
              </wp:positionH>
              <wp:positionV relativeFrom="page">
                <wp:posOffset>834390</wp:posOffset>
              </wp:positionV>
              <wp:extent cx="1566000" cy="1094400"/>
              <wp:effectExtent l="0" t="0" r="0" b="0"/>
              <wp:wrapNone/>
              <wp:docPr id="3042" name="Group 301">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66000" cy="1094400"/>
                        <a:chOff x="0" y="1"/>
                        <a:chExt cx="7556500" cy="5281612"/>
                      </a:xfrm>
                    </wpg:grpSpPr>
                    <wpg:grpSp>
                      <wpg:cNvPr id="3043" name="Group 3043">
                        <a:extLst/>
                      </wpg:cNvPr>
                      <wpg:cNvGrpSpPr>
                        <a:grpSpLocks/>
                      </wpg:cNvGrpSpPr>
                      <wpg:grpSpPr bwMode="auto">
                        <a:xfrm>
                          <a:off x="406964" y="1"/>
                          <a:ext cx="5246928" cy="3449854"/>
                          <a:chOff x="379413" y="0"/>
                          <a:chExt cx="3305" cy="2173"/>
                        </a:xfrm>
                      </wpg:grpSpPr>
                      <wps:wsp>
                        <wps:cNvPr id="3044" name="Freeform 5">
                          <a:extLst/>
                        </wps:cNvPr>
                        <wps:cNvSpPr>
                          <a:spLocks/>
                        </wps:cNvSpPr>
                        <wps:spPr bwMode="auto">
                          <a:xfrm>
                            <a:off x="381217" y="1319"/>
                            <a:ext cx="7" cy="5"/>
                          </a:xfrm>
                          <a:custGeom>
                            <a:avLst/>
                            <a:gdLst>
                              <a:gd name="T0" fmla="*/ 4 w 4"/>
                              <a:gd name="T1" fmla="*/ 0 h 3"/>
                              <a:gd name="T2" fmla="*/ 0 w 4"/>
                              <a:gd name="T3" fmla="*/ 3 h 3"/>
                            </a:gdLst>
                            <a:ahLst/>
                            <a:cxnLst>
                              <a:cxn ang="0">
                                <a:pos x="T0" y="T1"/>
                              </a:cxn>
                              <a:cxn ang="0">
                                <a:pos x="T2" y="T3"/>
                              </a:cxn>
                            </a:cxnLst>
                            <a:rect l="0" t="0" r="r" b="b"/>
                            <a:pathLst>
                              <a:path w="4" h="3">
                                <a:moveTo>
                                  <a:pt x="4" y="0"/>
                                </a:moveTo>
                                <a:cubicBezTo>
                                  <a:pt x="3" y="2"/>
                                  <a:pt x="2" y="3"/>
                                  <a:pt x="0"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5" name="Oval 3045">
                          <a:extLst/>
                        </wps:cNvPr>
                        <wps:cNvSpPr>
                          <a:spLocks noChangeArrowheads="1"/>
                        </wps:cNvSpPr>
                        <wps:spPr bwMode="auto">
                          <a:xfrm>
                            <a:off x="381264" y="886"/>
                            <a:ext cx="23" cy="21"/>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6" name="Freeform 7">
                          <a:extLst/>
                        </wps:cNvPr>
                        <wps:cNvSpPr>
                          <a:spLocks noEditPoints="1"/>
                        </wps:cNvSpPr>
                        <wps:spPr bwMode="auto">
                          <a:xfrm>
                            <a:off x="381389" y="443"/>
                            <a:ext cx="398" cy="484"/>
                          </a:xfrm>
                          <a:custGeom>
                            <a:avLst/>
                            <a:gdLst>
                              <a:gd name="T0" fmla="*/ 151 w 226"/>
                              <a:gd name="T1" fmla="*/ 6 h 275"/>
                              <a:gd name="T2" fmla="*/ 220 w 226"/>
                              <a:gd name="T3" fmla="*/ 185 h 275"/>
                              <a:gd name="T4" fmla="*/ 151 w 226"/>
                              <a:gd name="T5" fmla="*/ 133 h 275"/>
                              <a:gd name="T6" fmla="*/ 145 w 226"/>
                              <a:gd name="T7" fmla="*/ 127 h 275"/>
                              <a:gd name="T8" fmla="*/ 145 w 226"/>
                              <a:gd name="T9" fmla="*/ 6 h 275"/>
                              <a:gd name="T10" fmla="*/ 120 w 226"/>
                              <a:gd name="T11" fmla="*/ 265 h 275"/>
                              <a:gd name="T12" fmla="*/ 106 w 226"/>
                              <a:gd name="T13" fmla="*/ 265 h 275"/>
                              <a:gd name="T14" fmla="*/ 145 w 226"/>
                              <a:gd name="T15" fmla="*/ 133 h 275"/>
                              <a:gd name="T16" fmla="*/ 75 w 226"/>
                              <a:gd name="T17" fmla="*/ 83 h 275"/>
                              <a:gd name="T18" fmla="*/ 56 w 226"/>
                              <a:gd name="T19" fmla="*/ 83 h 275"/>
                              <a:gd name="T20" fmla="*/ 7 w 226"/>
                              <a:gd name="T21" fmla="*/ 185 h 275"/>
                              <a:gd name="T22" fmla="*/ 75 w 226"/>
                              <a:gd name="T23" fmla="*/ 247 h 275"/>
                              <a:gd name="T24" fmla="*/ 7 w 226"/>
                              <a:gd name="T25" fmla="*/ 6 h 275"/>
                              <a:gd name="T26" fmla="*/ 36 w 226"/>
                              <a:gd name="T27" fmla="*/ 24 h 275"/>
                              <a:gd name="T28" fmla="*/ 41 w 226"/>
                              <a:gd name="T29" fmla="*/ 18 h 275"/>
                              <a:gd name="T30" fmla="*/ 49 w 226"/>
                              <a:gd name="T31" fmla="*/ 18 h 275"/>
                              <a:gd name="T32" fmla="*/ 47 w 226"/>
                              <a:gd name="T33" fmla="*/ 25 h 275"/>
                              <a:gd name="T34" fmla="*/ 40 w 226"/>
                              <a:gd name="T35" fmla="*/ 29 h 275"/>
                              <a:gd name="T36" fmla="*/ 53 w 226"/>
                              <a:gd name="T37" fmla="*/ 73 h 275"/>
                              <a:gd name="T38" fmla="*/ 44 w 226"/>
                              <a:gd name="T39" fmla="*/ 73 h 275"/>
                              <a:gd name="T40" fmla="*/ 36 w 226"/>
                              <a:gd name="T41" fmla="*/ 68 h 275"/>
                              <a:gd name="T42" fmla="*/ 36 w 226"/>
                              <a:gd name="T43" fmla="*/ 59 h 275"/>
                              <a:gd name="T44" fmla="*/ 54 w 226"/>
                              <a:gd name="T45" fmla="*/ 75 h 275"/>
                              <a:gd name="T46" fmla="*/ 41 w 226"/>
                              <a:gd name="T47" fmla="*/ 109 h 275"/>
                              <a:gd name="T48" fmla="*/ 49 w 226"/>
                              <a:gd name="T49" fmla="*/ 108 h 275"/>
                              <a:gd name="T50" fmla="*/ 47 w 226"/>
                              <a:gd name="T51" fmla="*/ 115 h 275"/>
                              <a:gd name="T52" fmla="*/ 40 w 226"/>
                              <a:gd name="T53" fmla="*/ 119 h 275"/>
                              <a:gd name="T54" fmla="*/ 39 w 226"/>
                              <a:gd name="T55" fmla="*/ 111 h 275"/>
                              <a:gd name="T56" fmla="*/ 14 w 226"/>
                              <a:gd name="T57" fmla="*/ 64 h 275"/>
                              <a:gd name="T58" fmla="*/ 22 w 226"/>
                              <a:gd name="T59" fmla="*/ 63 h 275"/>
                              <a:gd name="T60" fmla="*/ 20 w 226"/>
                              <a:gd name="T61" fmla="*/ 70 h 275"/>
                              <a:gd name="T62" fmla="*/ 13 w 226"/>
                              <a:gd name="T63" fmla="*/ 74 h 275"/>
                              <a:gd name="T64" fmla="*/ 12 w 226"/>
                              <a:gd name="T65" fmla="*/ 66 h 275"/>
                              <a:gd name="T66" fmla="*/ 30 w 226"/>
                              <a:gd name="T67" fmla="*/ 83 h 275"/>
                              <a:gd name="T68" fmla="*/ 7 w 226"/>
                              <a:gd name="T69" fmla="*/ 83 h 275"/>
                              <a:gd name="T70" fmla="*/ 62 w 226"/>
                              <a:gd name="T71" fmla="*/ 63 h 275"/>
                              <a:gd name="T72" fmla="*/ 70 w 226"/>
                              <a:gd name="T73" fmla="*/ 64 h 275"/>
                              <a:gd name="T74" fmla="*/ 75 w 226"/>
                              <a:gd name="T75" fmla="*/ 69 h 275"/>
                              <a:gd name="T76" fmla="*/ 68 w 226"/>
                              <a:gd name="T77" fmla="*/ 71 h 275"/>
                              <a:gd name="T78" fmla="*/ 61 w 226"/>
                              <a:gd name="T79" fmla="*/ 69 h 275"/>
                              <a:gd name="T80" fmla="*/ 56 w 226"/>
                              <a:gd name="T81" fmla="*/ 6 h 275"/>
                              <a:gd name="T82" fmla="*/ 226 w 226"/>
                              <a:gd name="T83" fmla="*/ 0 h 275"/>
                              <a:gd name="T84" fmla="*/ 0 w 226"/>
                              <a:gd name="T85" fmla="*/ 0 h 275"/>
                              <a:gd name="T86" fmla="*/ 18 w 226"/>
                              <a:gd name="T87" fmla="*/ 220 h 275"/>
                              <a:gd name="T88" fmla="*/ 120 w 226"/>
                              <a:gd name="T89" fmla="*/ 273 h 275"/>
                              <a:gd name="T90" fmla="*/ 226 w 226"/>
                              <a:gd name="T91"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6" h="275">
                                <a:moveTo>
                                  <a:pt x="220" y="127"/>
                                </a:moveTo>
                                <a:cubicBezTo>
                                  <a:pt x="151" y="127"/>
                                  <a:pt x="151" y="127"/>
                                  <a:pt x="151" y="127"/>
                                </a:cubicBezTo>
                                <a:cubicBezTo>
                                  <a:pt x="151" y="6"/>
                                  <a:pt x="151" y="6"/>
                                  <a:pt x="151" y="6"/>
                                </a:cubicBezTo>
                                <a:cubicBezTo>
                                  <a:pt x="220" y="6"/>
                                  <a:pt x="220" y="6"/>
                                  <a:pt x="220" y="6"/>
                                </a:cubicBezTo>
                                <a:lnTo>
                                  <a:pt x="220" y="127"/>
                                </a:lnTo>
                                <a:close/>
                                <a:moveTo>
                                  <a:pt x="220" y="185"/>
                                </a:moveTo>
                                <a:cubicBezTo>
                                  <a:pt x="219" y="198"/>
                                  <a:pt x="214" y="208"/>
                                  <a:pt x="205" y="215"/>
                                </a:cubicBezTo>
                                <a:cubicBezTo>
                                  <a:pt x="151" y="247"/>
                                  <a:pt x="151" y="247"/>
                                  <a:pt x="151" y="247"/>
                                </a:cubicBezTo>
                                <a:cubicBezTo>
                                  <a:pt x="151" y="133"/>
                                  <a:pt x="151" y="133"/>
                                  <a:pt x="151" y="133"/>
                                </a:cubicBezTo>
                                <a:cubicBezTo>
                                  <a:pt x="220" y="133"/>
                                  <a:pt x="220" y="133"/>
                                  <a:pt x="220" y="133"/>
                                </a:cubicBezTo>
                                <a:lnTo>
                                  <a:pt x="220" y="185"/>
                                </a:lnTo>
                                <a:close/>
                                <a:moveTo>
                                  <a:pt x="145" y="127"/>
                                </a:moveTo>
                                <a:cubicBezTo>
                                  <a:pt x="82" y="127"/>
                                  <a:pt x="82" y="127"/>
                                  <a:pt x="82" y="127"/>
                                </a:cubicBezTo>
                                <a:cubicBezTo>
                                  <a:pt x="82" y="6"/>
                                  <a:pt x="82" y="6"/>
                                  <a:pt x="82" y="6"/>
                                </a:cubicBezTo>
                                <a:cubicBezTo>
                                  <a:pt x="145" y="6"/>
                                  <a:pt x="145" y="6"/>
                                  <a:pt x="145" y="6"/>
                                </a:cubicBezTo>
                                <a:lnTo>
                                  <a:pt x="145" y="127"/>
                                </a:lnTo>
                                <a:close/>
                                <a:moveTo>
                                  <a:pt x="145" y="250"/>
                                </a:moveTo>
                                <a:cubicBezTo>
                                  <a:pt x="120" y="265"/>
                                  <a:pt x="120" y="265"/>
                                  <a:pt x="120" y="265"/>
                                </a:cubicBezTo>
                                <a:cubicBezTo>
                                  <a:pt x="120" y="265"/>
                                  <a:pt x="120" y="265"/>
                                  <a:pt x="120" y="265"/>
                                </a:cubicBezTo>
                                <a:cubicBezTo>
                                  <a:pt x="118" y="267"/>
                                  <a:pt x="116" y="268"/>
                                  <a:pt x="113" y="268"/>
                                </a:cubicBezTo>
                                <a:cubicBezTo>
                                  <a:pt x="110" y="268"/>
                                  <a:pt x="108" y="267"/>
                                  <a:pt x="106" y="265"/>
                                </a:cubicBezTo>
                                <a:cubicBezTo>
                                  <a:pt x="82" y="250"/>
                                  <a:pt x="82" y="250"/>
                                  <a:pt x="82" y="250"/>
                                </a:cubicBezTo>
                                <a:cubicBezTo>
                                  <a:pt x="82" y="133"/>
                                  <a:pt x="82" y="133"/>
                                  <a:pt x="82" y="133"/>
                                </a:cubicBezTo>
                                <a:cubicBezTo>
                                  <a:pt x="145" y="133"/>
                                  <a:pt x="145" y="133"/>
                                  <a:pt x="145" y="133"/>
                                </a:cubicBezTo>
                                <a:lnTo>
                                  <a:pt x="145" y="250"/>
                                </a:lnTo>
                                <a:close/>
                                <a:moveTo>
                                  <a:pt x="56" y="83"/>
                                </a:moveTo>
                                <a:cubicBezTo>
                                  <a:pt x="75" y="83"/>
                                  <a:pt x="75" y="83"/>
                                  <a:pt x="75" y="83"/>
                                </a:cubicBezTo>
                                <a:cubicBezTo>
                                  <a:pt x="75" y="127"/>
                                  <a:pt x="75" y="127"/>
                                  <a:pt x="75" y="127"/>
                                </a:cubicBezTo>
                                <a:cubicBezTo>
                                  <a:pt x="56" y="127"/>
                                  <a:pt x="56" y="127"/>
                                  <a:pt x="56" y="127"/>
                                </a:cubicBezTo>
                                <a:lnTo>
                                  <a:pt x="56" y="83"/>
                                </a:lnTo>
                                <a:close/>
                                <a:moveTo>
                                  <a:pt x="75" y="247"/>
                                </a:moveTo>
                                <a:cubicBezTo>
                                  <a:pt x="21" y="215"/>
                                  <a:pt x="21" y="215"/>
                                  <a:pt x="21" y="215"/>
                                </a:cubicBezTo>
                                <a:cubicBezTo>
                                  <a:pt x="12" y="208"/>
                                  <a:pt x="8" y="198"/>
                                  <a:pt x="7" y="185"/>
                                </a:cubicBezTo>
                                <a:cubicBezTo>
                                  <a:pt x="7" y="133"/>
                                  <a:pt x="7" y="133"/>
                                  <a:pt x="7" y="133"/>
                                </a:cubicBezTo>
                                <a:cubicBezTo>
                                  <a:pt x="75" y="133"/>
                                  <a:pt x="75" y="133"/>
                                  <a:pt x="75" y="133"/>
                                </a:cubicBezTo>
                                <a:lnTo>
                                  <a:pt x="75" y="247"/>
                                </a:lnTo>
                                <a:close/>
                                <a:moveTo>
                                  <a:pt x="30" y="53"/>
                                </a:moveTo>
                                <a:cubicBezTo>
                                  <a:pt x="7" y="53"/>
                                  <a:pt x="7" y="53"/>
                                  <a:pt x="7" y="53"/>
                                </a:cubicBezTo>
                                <a:cubicBezTo>
                                  <a:pt x="7" y="6"/>
                                  <a:pt x="7" y="6"/>
                                  <a:pt x="7" y="6"/>
                                </a:cubicBezTo>
                                <a:cubicBezTo>
                                  <a:pt x="30" y="6"/>
                                  <a:pt x="30" y="6"/>
                                  <a:pt x="30" y="6"/>
                                </a:cubicBezTo>
                                <a:lnTo>
                                  <a:pt x="30" y="53"/>
                                </a:lnTo>
                                <a:close/>
                                <a:moveTo>
                                  <a:pt x="36" y="24"/>
                                </a:moveTo>
                                <a:cubicBezTo>
                                  <a:pt x="39" y="21"/>
                                  <a:pt x="39" y="21"/>
                                  <a:pt x="39" y="21"/>
                                </a:cubicBezTo>
                                <a:cubicBezTo>
                                  <a:pt x="37" y="18"/>
                                  <a:pt x="37" y="18"/>
                                  <a:pt x="37" y="18"/>
                                </a:cubicBezTo>
                                <a:cubicBezTo>
                                  <a:pt x="41" y="18"/>
                                  <a:pt x="41" y="18"/>
                                  <a:pt x="41" y="18"/>
                                </a:cubicBezTo>
                                <a:cubicBezTo>
                                  <a:pt x="43" y="14"/>
                                  <a:pt x="43" y="14"/>
                                  <a:pt x="43" y="14"/>
                                </a:cubicBezTo>
                                <a:cubicBezTo>
                                  <a:pt x="45" y="18"/>
                                  <a:pt x="45" y="18"/>
                                  <a:pt x="45" y="18"/>
                                </a:cubicBezTo>
                                <a:cubicBezTo>
                                  <a:pt x="49" y="18"/>
                                  <a:pt x="49" y="18"/>
                                  <a:pt x="49" y="18"/>
                                </a:cubicBezTo>
                                <a:cubicBezTo>
                                  <a:pt x="47" y="21"/>
                                  <a:pt x="47" y="21"/>
                                  <a:pt x="47" y="21"/>
                                </a:cubicBezTo>
                                <a:cubicBezTo>
                                  <a:pt x="50" y="24"/>
                                  <a:pt x="50" y="24"/>
                                  <a:pt x="50" y="24"/>
                                </a:cubicBezTo>
                                <a:cubicBezTo>
                                  <a:pt x="47" y="25"/>
                                  <a:pt x="47" y="25"/>
                                  <a:pt x="47" y="25"/>
                                </a:cubicBezTo>
                                <a:cubicBezTo>
                                  <a:pt x="47" y="29"/>
                                  <a:pt x="47" y="29"/>
                                  <a:pt x="47" y="29"/>
                                </a:cubicBezTo>
                                <a:cubicBezTo>
                                  <a:pt x="43" y="26"/>
                                  <a:pt x="43" y="26"/>
                                  <a:pt x="43" y="26"/>
                                </a:cubicBezTo>
                                <a:cubicBezTo>
                                  <a:pt x="40" y="29"/>
                                  <a:pt x="40" y="29"/>
                                  <a:pt x="40" y="29"/>
                                </a:cubicBezTo>
                                <a:cubicBezTo>
                                  <a:pt x="40" y="25"/>
                                  <a:pt x="40" y="25"/>
                                  <a:pt x="40" y="25"/>
                                </a:cubicBezTo>
                                <a:lnTo>
                                  <a:pt x="36" y="24"/>
                                </a:lnTo>
                                <a:close/>
                                <a:moveTo>
                                  <a:pt x="53" y="73"/>
                                </a:moveTo>
                                <a:cubicBezTo>
                                  <a:pt x="53" y="71"/>
                                  <a:pt x="51" y="71"/>
                                  <a:pt x="51" y="71"/>
                                </a:cubicBezTo>
                                <a:cubicBezTo>
                                  <a:pt x="49" y="71"/>
                                  <a:pt x="48" y="75"/>
                                  <a:pt x="46" y="75"/>
                                </a:cubicBezTo>
                                <a:cubicBezTo>
                                  <a:pt x="45" y="75"/>
                                  <a:pt x="44" y="75"/>
                                  <a:pt x="44" y="73"/>
                                </a:cubicBezTo>
                                <a:cubicBezTo>
                                  <a:pt x="44" y="72"/>
                                  <a:pt x="46" y="71"/>
                                  <a:pt x="47" y="70"/>
                                </a:cubicBezTo>
                                <a:cubicBezTo>
                                  <a:pt x="33" y="70"/>
                                  <a:pt x="33" y="77"/>
                                  <a:pt x="30" y="77"/>
                                </a:cubicBezTo>
                                <a:cubicBezTo>
                                  <a:pt x="26" y="77"/>
                                  <a:pt x="33" y="70"/>
                                  <a:pt x="36" y="68"/>
                                </a:cubicBezTo>
                                <a:cubicBezTo>
                                  <a:pt x="33" y="67"/>
                                  <a:pt x="31" y="64"/>
                                  <a:pt x="28" y="62"/>
                                </a:cubicBezTo>
                                <a:cubicBezTo>
                                  <a:pt x="29" y="60"/>
                                  <a:pt x="30" y="61"/>
                                  <a:pt x="32" y="62"/>
                                </a:cubicBezTo>
                                <a:cubicBezTo>
                                  <a:pt x="32" y="61"/>
                                  <a:pt x="33" y="59"/>
                                  <a:pt x="36" y="59"/>
                                </a:cubicBezTo>
                                <a:cubicBezTo>
                                  <a:pt x="43" y="59"/>
                                  <a:pt x="41" y="65"/>
                                  <a:pt x="42" y="65"/>
                                </a:cubicBezTo>
                                <a:cubicBezTo>
                                  <a:pt x="43" y="65"/>
                                  <a:pt x="42" y="59"/>
                                  <a:pt x="47" y="59"/>
                                </a:cubicBezTo>
                                <a:cubicBezTo>
                                  <a:pt x="53" y="59"/>
                                  <a:pt x="61" y="75"/>
                                  <a:pt x="54" y="75"/>
                                </a:cubicBezTo>
                                <a:cubicBezTo>
                                  <a:pt x="51" y="75"/>
                                  <a:pt x="53" y="73"/>
                                  <a:pt x="53" y="73"/>
                                </a:cubicBezTo>
                                <a:moveTo>
                                  <a:pt x="37" y="108"/>
                                </a:moveTo>
                                <a:cubicBezTo>
                                  <a:pt x="41" y="109"/>
                                  <a:pt x="41" y="109"/>
                                  <a:pt x="41" y="109"/>
                                </a:cubicBezTo>
                                <a:cubicBezTo>
                                  <a:pt x="43" y="105"/>
                                  <a:pt x="43" y="105"/>
                                  <a:pt x="43" y="105"/>
                                </a:cubicBezTo>
                                <a:cubicBezTo>
                                  <a:pt x="45" y="109"/>
                                  <a:pt x="45" y="109"/>
                                  <a:pt x="45" y="109"/>
                                </a:cubicBezTo>
                                <a:cubicBezTo>
                                  <a:pt x="49" y="108"/>
                                  <a:pt x="49" y="108"/>
                                  <a:pt x="49" y="108"/>
                                </a:cubicBezTo>
                                <a:cubicBezTo>
                                  <a:pt x="47" y="111"/>
                                  <a:pt x="47" y="111"/>
                                  <a:pt x="47" y="111"/>
                                </a:cubicBezTo>
                                <a:cubicBezTo>
                                  <a:pt x="50" y="114"/>
                                  <a:pt x="50" y="114"/>
                                  <a:pt x="50" y="114"/>
                                </a:cubicBezTo>
                                <a:cubicBezTo>
                                  <a:pt x="47" y="115"/>
                                  <a:pt x="47" y="115"/>
                                  <a:pt x="47" y="115"/>
                                </a:cubicBezTo>
                                <a:cubicBezTo>
                                  <a:pt x="47" y="119"/>
                                  <a:pt x="47" y="119"/>
                                  <a:pt x="47" y="119"/>
                                </a:cubicBezTo>
                                <a:cubicBezTo>
                                  <a:pt x="43" y="116"/>
                                  <a:pt x="43" y="116"/>
                                  <a:pt x="43" y="116"/>
                                </a:cubicBezTo>
                                <a:cubicBezTo>
                                  <a:pt x="40" y="119"/>
                                  <a:pt x="40" y="119"/>
                                  <a:pt x="40" y="119"/>
                                </a:cubicBezTo>
                                <a:cubicBezTo>
                                  <a:pt x="40" y="115"/>
                                  <a:pt x="40" y="115"/>
                                  <a:pt x="40" y="115"/>
                                </a:cubicBezTo>
                                <a:cubicBezTo>
                                  <a:pt x="36" y="114"/>
                                  <a:pt x="36" y="114"/>
                                  <a:pt x="36" y="114"/>
                                </a:cubicBezTo>
                                <a:cubicBezTo>
                                  <a:pt x="39" y="111"/>
                                  <a:pt x="39" y="111"/>
                                  <a:pt x="39" y="111"/>
                                </a:cubicBezTo>
                                <a:lnTo>
                                  <a:pt x="37" y="108"/>
                                </a:lnTo>
                                <a:close/>
                                <a:moveTo>
                                  <a:pt x="11" y="63"/>
                                </a:moveTo>
                                <a:cubicBezTo>
                                  <a:pt x="14" y="64"/>
                                  <a:pt x="14" y="64"/>
                                  <a:pt x="14" y="64"/>
                                </a:cubicBezTo>
                                <a:cubicBezTo>
                                  <a:pt x="16" y="60"/>
                                  <a:pt x="16" y="60"/>
                                  <a:pt x="16" y="60"/>
                                </a:cubicBezTo>
                                <a:cubicBezTo>
                                  <a:pt x="19" y="64"/>
                                  <a:pt x="19" y="64"/>
                                  <a:pt x="19" y="64"/>
                                </a:cubicBezTo>
                                <a:cubicBezTo>
                                  <a:pt x="22" y="63"/>
                                  <a:pt x="22" y="63"/>
                                  <a:pt x="22" y="63"/>
                                </a:cubicBezTo>
                                <a:cubicBezTo>
                                  <a:pt x="21" y="66"/>
                                  <a:pt x="21" y="66"/>
                                  <a:pt x="21" y="66"/>
                                </a:cubicBezTo>
                                <a:cubicBezTo>
                                  <a:pt x="23" y="69"/>
                                  <a:pt x="23" y="69"/>
                                  <a:pt x="23" y="69"/>
                                </a:cubicBezTo>
                                <a:cubicBezTo>
                                  <a:pt x="20" y="70"/>
                                  <a:pt x="20" y="70"/>
                                  <a:pt x="20" y="70"/>
                                </a:cubicBezTo>
                                <a:cubicBezTo>
                                  <a:pt x="20" y="74"/>
                                  <a:pt x="20" y="74"/>
                                  <a:pt x="20" y="74"/>
                                </a:cubicBezTo>
                                <a:cubicBezTo>
                                  <a:pt x="16" y="71"/>
                                  <a:pt x="16" y="71"/>
                                  <a:pt x="16" y="71"/>
                                </a:cubicBezTo>
                                <a:cubicBezTo>
                                  <a:pt x="13" y="74"/>
                                  <a:pt x="13" y="74"/>
                                  <a:pt x="13" y="74"/>
                                </a:cubicBezTo>
                                <a:cubicBezTo>
                                  <a:pt x="13" y="70"/>
                                  <a:pt x="13" y="70"/>
                                  <a:pt x="13" y="70"/>
                                </a:cubicBezTo>
                                <a:cubicBezTo>
                                  <a:pt x="10" y="69"/>
                                  <a:pt x="10" y="69"/>
                                  <a:pt x="10" y="69"/>
                                </a:cubicBezTo>
                                <a:cubicBezTo>
                                  <a:pt x="12" y="66"/>
                                  <a:pt x="12" y="66"/>
                                  <a:pt x="12" y="66"/>
                                </a:cubicBezTo>
                                <a:lnTo>
                                  <a:pt x="11" y="63"/>
                                </a:lnTo>
                                <a:close/>
                                <a:moveTo>
                                  <a:pt x="7" y="83"/>
                                </a:moveTo>
                                <a:cubicBezTo>
                                  <a:pt x="30" y="83"/>
                                  <a:pt x="30" y="83"/>
                                  <a:pt x="30" y="83"/>
                                </a:cubicBezTo>
                                <a:cubicBezTo>
                                  <a:pt x="30" y="127"/>
                                  <a:pt x="30" y="127"/>
                                  <a:pt x="30" y="127"/>
                                </a:cubicBezTo>
                                <a:cubicBezTo>
                                  <a:pt x="7" y="127"/>
                                  <a:pt x="7" y="127"/>
                                  <a:pt x="7" y="127"/>
                                </a:cubicBezTo>
                                <a:lnTo>
                                  <a:pt x="7" y="83"/>
                                </a:lnTo>
                                <a:close/>
                                <a:moveTo>
                                  <a:pt x="61" y="69"/>
                                </a:moveTo>
                                <a:cubicBezTo>
                                  <a:pt x="64" y="66"/>
                                  <a:pt x="64" y="66"/>
                                  <a:pt x="64" y="66"/>
                                </a:cubicBezTo>
                                <a:cubicBezTo>
                                  <a:pt x="62" y="63"/>
                                  <a:pt x="62" y="63"/>
                                  <a:pt x="62" y="63"/>
                                </a:cubicBezTo>
                                <a:cubicBezTo>
                                  <a:pt x="66" y="64"/>
                                  <a:pt x="66" y="64"/>
                                  <a:pt x="66" y="64"/>
                                </a:cubicBezTo>
                                <a:cubicBezTo>
                                  <a:pt x="68" y="60"/>
                                  <a:pt x="68" y="60"/>
                                  <a:pt x="68" y="60"/>
                                </a:cubicBezTo>
                                <a:cubicBezTo>
                                  <a:pt x="70" y="64"/>
                                  <a:pt x="70" y="64"/>
                                  <a:pt x="70" y="64"/>
                                </a:cubicBezTo>
                                <a:cubicBezTo>
                                  <a:pt x="74" y="63"/>
                                  <a:pt x="74" y="63"/>
                                  <a:pt x="74" y="63"/>
                                </a:cubicBezTo>
                                <a:cubicBezTo>
                                  <a:pt x="72" y="66"/>
                                  <a:pt x="72" y="66"/>
                                  <a:pt x="72" y="66"/>
                                </a:cubicBezTo>
                                <a:cubicBezTo>
                                  <a:pt x="75" y="69"/>
                                  <a:pt x="75" y="69"/>
                                  <a:pt x="75" y="69"/>
                                </a:cubicBezTo>
                                <a:cubicBezTo>
                                  <a:pt x="71" y="70"/>
                                  <a:pt x="71" y="70"/>
                                  <a:pt x="71" y="70"/>
                                </a:cubicBezTo>
                                <a:cubicBezTo>
                                  <a:pt x="71" y="74"/>
                                  <a:pt x="71" y="74"/>
                                  <a:pt x="71" y="74"/>
                                </a:cubicBezTo>
                                <a:cubicBezTo>
                                  <a:pt x="68" y="71"/>
                                  <a:pt x="68" y="71"/>
                                  <a:pt x="68" y="71"/>
                                </a:cubicBezTo>
                                <a:cubicBezTo>
                                  <a:pt x="65" y="74"/>
                                  <a:pt x="65" y="74"/>
                                  <a:pt x="65" y="74"/>
                                </a:cubicBezTo>
                                <a:cubicBezTo>
                                  <a:pt x="65" y="70"/>
                                  <a:pt x="65" y="70"/>
                                  <a:pt x="65" y="70"/>
                                </a:cubicBezTo>
                                <a:lnTo>
                                  <a:pt x="61" y="69"/>
                                </a:lnTo>
                                <a:close/>
                                <a:moveTo>
                                  <a:pt x="75" y="53"/>
                                </a:moveTo>
                                <a:cubicBezTo>
                                  <a:pt x="56" y="53"/>
                                  <a:pt x="56" y="53"/>
                                  <a:pt x="56" y="53"/>
                                </a:cubicBezTo>
                                <a:cubicBezTo>
                                  <a:pt x="56" y="6"/>
                                  <a:pt x="56" y="6"/>
                                  <a:pt x="56" y="6"/>
                                </a:cubicBezTo>
                                <a:cubicBezTo>
                                  <a:pt x="75" y="6"/>
                                  <a:pt x="75" y="6"/>
                                  <a:pt x="75" y="6"/>
                                </a:cubicBezTo>
                                <a:lnTo>
                                  <a:pt x="75" y="53"/>
                                </a:lnTo>
                                <a:close/>
                                <a:moveTo>
                                  <a:pt x="226" y="0"/>
                                </a:moveTo>
                                <a:cubicBezTo>
                                  <a:pt x="226" y="0"/>
                                  <a:pt x="226" y="0"/>
                                  <a:pt x="226" y="0"/>
                                </a:cubicBezTo>
                                <a:cubicBezTo>
                                  <a:pt x="0" y="0"/>
                                  <a:pt x="0" y="0"/>
                                  <a:pt x="0" y="0"/>
                                </a:cubicBezTo>
                                <a:cubicBezTo>
                                  <a:pt x="0" y="0"/>
                                  <a:pt x="0" y="0"/>
                                  <a:pt x="0" y="0"/>
                                </a:cubicBezTo>
                                <a:cubicBezTo>
                                  <a:pt x="0" y="0"/>
                                  <a:pt x="0" y="0"/>
                                  <a:pt x="0" y="0"/>
                                </a:cubicBezTo>
                                <a:cubicBezTo>
                                  <a:pt x="0" y="182"/>
                                  <a:pt x="0" y="182"/>
                                  <a:pt x="0" y="182"/>
                                </a:cubicBezTo>
                                <a:cubicBezTo>
                                  <a:pt x="0" y="200"/>
                                  <a:pt x="8" y="215"/>
                                  <a:pt x="18" y="220"/>
                                </a:cubicBezTo>
                                <a:cubicBezTo>
                                  <a:pt x="105" y="272"/>
                                  <a:pt x="105" y="272"/>
                                  <a:pt x="105" y="272"/>
                                </a:cubicBezTo>
                                <a:cubicBezTo>
                                  <a:pt x="107" y="274"/>
                                  <a:pt x="110" y="275"/>
                                  <a:pt x="113" y="275"/>
                                </a:cubicBezTo>
                                <a:cubicBezTo>
                                  <a:pt x="116" y="275"/>
                                  <a:pt x="118" y="274"/>
                                  <a:pt x="120" y="273"/>
                                </a:cubicBezTo>
                                <a:cubicBezTo>
                                  <a:pt x="208" y="220"/>
                                  <a:pt x="208" y="220"/>
                                  <a:pt x="208" y="220"/>
                                </a:cubicBezTo>
                                <a:cubicBezTo>
                                  <a:pt x="219" y="215"/>
                                  <a:pt x="226" y="200"/>
                                  <a:pt x="226" y="182"/>
                                </a:cubicBezTo>
                                <a:cubicBezTo>
                                  <a:pt x="226" y="0"/>
                                  <a:pt x="226" y="0"/>
                                  <a:pt x="226" y="0"/>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7" name="Freeform 8">
                          <a:extLst/>
                        </wps:cNvPr>
                        <wps:cNvSpPr>
                          <a:spLocks/>
                        </wps:cNvSpPr>
                        <wps:spPr bwMode="auto">
                          <a:xfrm>
                            <a:off x="381405" y="688"/>
                            <a:ext cx="120" cy="135"/>
                          </a:xfrm>
                          <a:custGeom>
                            <a:avLst/>
                            <a:gdLst>
                              <a:gd name="T0" fmla="*/ 63 w 68"/>
                              <a:gd name="T1" fmla="*/ 36 h 77"/>
                              <a:gd name="T2" fmla="*/ 57 w 68"/>
                              <a:gd name="T3" fmla="*/ 39 h 77"/>
                              <a:gd name="T4" fmla="*/ 63 w 68"/>
                              <a:gd name="T5" fmla="*/ 29 h 77"/>
                              <a:gd name="T6" fmla="*/ 55 w 68"/>
                              <a:gd name="T7" fmla="*/ 31 h 77"/>
                              <a:gd name="T8" fmla="*/ 53 w 68"/>
                              <a:gd name="T9" fmla="*/ 22 h 77"/>
                              <a:gd name="T10" fmla="*/ 53 w 68"/>
                              <a:gd name="T11" fmla="*/ 13 h 77"/>
                              <a:gd name="T12" fmla="*/ 60 w 68"/>
                              <a:gd name="T13" fmla="*/ 0 h 77"/>
                              <a:gd name="T14" fmla="*/ 48 w 68"/>
                              <a:gd name="T15" fmla="*/ 15 h 77"/>
                              <a:gd name="T16" fmla="*/ 43 w 68"/>
                              <a:gd name="T17" fmla="*/ 31 h 77"/>
                              <a:gd name="T18" fmla="*/ 34 w 68"/>
                              <a:gd name="T19" fmla="*/ 17 h 77"/>
                              <a:gd name="T20" fmla="*/ 22 w 68"/>
                              <a:gd name="T21" fmla="*/ 20 h 77"/>
                              <a:gd name="T22" fmla="*/ 27 w 68"/>
                              <a:gd name="T23" fmla="*/ 27 h 77"/>
                              <a:gd name="T24" fmla="*/ 26 w 68"/>
                              <a:gd name="T25" fmla="*/ 34 h 77"/>
                              <a:gd name="T26" fmla="*/ 19 w 68"/>
                              <a:gd name="T27" fmla="*/ 24 h 77"/>
                              <a:gd name="T28" fmla="*/ 19 w 68"/>
                              <a:gd name="T29" fmla="*/ 18 h 77"/>
                              <a:gd name="T30" fmla="*/ 2 w 68"/>
                              <a:gd name="T31" fmla="*/ 0 h 77"/>
                              <a:gd name="T32" fmla="*/ 9 w 68"/>
                              <a:gd name="T33" fmla="*/ 13 h 77"/>
                              <a:gd name="T34" fmla="*/ 2 w 68"/>
                              <a:gd name="T35" fmla="*/ 11 h 77"/>
                              <a:gd name="T36" fmla="*/ 6 w 68"/>
                              <a:gd name="T37" fmla="*/ 18 h 77"/>
                              <a:gd name="T38" fmla="*/ 1 w 68"/>
                              <a:gd name="T39" fmla="*/ 20 h 77"/>
                              <a:gd name="T40" fmla="*/ 5 w 68"/>
                              <a:gd name="T41" fmla="*/ 24 h 77"/>
                              <a:gd name="T42" fmla="*/ 1 w 68"/>
                              <a:gd name="T43" fmla="*/ 25 h 77"/>
                              <a:gd name="T44" fmla="*/ 3 w 68"/>
                              <a:gd name="T45" fmla="*/ 28 h 77"/>
                              <a:gd name="T46" fmla="*/ 1 w 68"/>
                              <a:gd name="T47" fmla="*/ 34 h 77"/>
                              <a:gd name="T48" fmla="*/ 17 w 68"/>
                              <a:gd name="T49" fmla="*/ 55 h 77"/>
                              <a:gd name="T50" fmla="*/ 22 w 68"/>
                              <a:gd name="T51" fmla="*/ 50 h 77"/>
                              <a:gd name="T52" fmla="*/ 24 w 68"/>
                              <a:gd name="T53" fmla="*/ 54 h 77"/>
                              <a:gd name="T54" fmla="*/ 19 w 68"/>
                              <a:gd name="T55" fmla="*/ 60 h 77"/>
                              <a:gd name="T56" fmla="*/ 27 w 68"/>
                              <a:gd name="T57" fmla="*/ 65 h 77"/>
                              <a:gd name="T58" fmla="*/ 26 w 68"/>
                              <a:gd name="T59" fmla="*/ 75 h 77"/>
                              <a:gd name="T60" fmla="*/ 33 w 68"/>
                              <a:gd name="T61" fmla="*/ 71 h 77"/>
                              <a:gd name="T62" fmla="*/ 38 w 68"/>
                              <a:gd name="T63" fmla="*/ 77 h 77"/>
                              <a:gd name="T64" fmla="*/ 42 w 68"/>
                              <a:gd name="T65" fmla="*/ 71 h 77"/>
                              <a:gd name="T66" fmla="*/ 49 w 68"/>
                              <a:gd name="T67" fmla="*/ 74 h 77"/>
                              <a:gd name="T68" fmla="*/ 47 w 68"/>
                              <a:gd name="T69" fmla="*/ 66 h 77"/>
                              <a:gd name="T70" fmla="*/ 54 w 68"/>
                              <a:gd name="T71" fmla="*/ 60 h 77"/>
                              <a:gd name="T72" fmla="*/ 51 w 68"/>
                              <a:gd name="T73" fmla="*/ 56 h 77"/>
                              <a:gd name="T74" fmla="*/ 53 w 68"/>
                              <a:gd name="T75" fmla="*/ 51 h 77"/>
                              <a:gd name="T76" fmla="*/ 63 w 68"/>
                              <a:gd name="T77" fmla="*/ 3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8" h="77">
                                <a:moveTo>
                                  <a:pt x="63" y="36"/>
                                </a:moveTo>
                                <a:cubicBezTo>
                                  <a:pt x="62" y="35"/>
                                  <a:pt x="54" y="39"/>
                                  <a:pt x="57" y="39"/>
                                </a:cubicBezTo>
                                <a:cubicBezTo>
                                  <a:pt x="57" y="36"/>
                                  <a:pt x="61" y="31"/>
                                  <a:pt x="63" y="29"/>
                                </a:cubicBezTo>
                                <a:cubicBezTo>
                                  <a:pt x="63" y="26"/>
                                  <a:pt x="59" y="29"/>
                                  <a:pt x="55" y="31"/>
                                </a:cubicBezTo>
                                <a:cubicBezTo>
                                  <a:pt x="68" y="13"/>
                                  <a:pt x="60" y="20"/>
                                  <a:pt x="53" y="22"/>
                                </a:cubicBezTo>
                                <a:cubicBezTo>
                                  <a:pt x="64" y="9"/>
                                  <a:pt x="61" y="9"/>
                                  <a:pt x="53" y="13"/>
                                </a:cubicBezTo>
                                <a:cubicBezTo>
                                  <a:pt x="59" y="8"/>
                                  <a:pt x="61" y="2"/>
                                  <a:pt x="60" y="0"/>
                                </a:cubicBezTo>
                                <a:cubicBezTo>
                                  <a:pt x="54" y="8"/>
                                  <a:pt x="48" y="7"/>
                                  <a:pt x="48" y="15"/>
                                </a:cubicBezTo>
                                <a:cubicBezTo>
                                  <a:pt x="48" y="20"/>
                                  <a:pt x="46" y="28"/>
                                  <a:pt x="43" y="31"/>
                                </a:cubicBezTo>
                                <a:cubicBezTo>
                                  <a:pt x="40" y="34"/>
                                  <a:pt x="43" y="17"/>
                                  <a:pt x="34" y="17"/>
                                </a:cubicBezTo>
                                <a:cubicBezTo>
                                  <a:pt x="31" y="17"/>
                                  <a:pt x="24" y="17"/>
                                  <a:pt x="22" y="20"/>
                                </a:cubicBezTo>
                                <a:cubicBezTo>
                                  <a:pt x="24" y="20"/>
                                  <a:pt x="27" y="25"/>
                                  <a:pt x="27" y="27"/>
                                </a:cubicBezTo>
                                <a:cubicBezTo>
                                  <a:pt x="27" y="29"/>
                                  <a:pt x="29" y="34"/>
                                  <a:pt x="26" y="34"/>
                                </a:cubicBezTo>
                                <a:cubicBezTo>
                                  <a:pt x="23" y="34"/>
                                  <a:pt x="19" y="27"/>
                                  <a:pt x="19" y="24"/>
                                </a:cubicBezTo>
                                <a:cubicBezTo>
                                  <a:pt x="19" y="21"/>
                                  <a:pt x="19" y="22"/>
                                  <a:pt x="19" y="18"/>
                                </a:cubicBezTo>
                                <a:cubicBezTo>
                                  <a:pt x="19" y="10"/>
                                  <a:pt x="7" y="0"/>
                                  <a:pt x="2" y="0"/>
                                </a:cubicBezTo>
                                <a:cubicBezTo>
                                  <a:pt x="2" y="5"/>
                                  <a:pt x="9" y="6"/>
                                  <a:pt x="9" y="13"/>
                                </a:cubicBezTo>
                                <a:cubicBezTo>
                                  <a:pt x="6" y="13"/>
                                  <a:pt x="2" y="8"/>
                                  <a:pt x="2" y="11"/>
                                </a:cubicBezTo>
                                <a:cubicBezTo>
                                  <a:pt x="2" y="14"/>
                                  <a:pt x="6" y="15"/>
                                  <a:pt x="6" y="18"/>
                                </a:cubicBezTo>
                                <a:cubicBezTo>
                                  <a:pt x="6" y="20"/>
                                  <a:pt x="1" y="17"/>
                                  <a:pt x="1" y="20"/>
                                </a:cubicBezTo>
                                <a:cubicBezTo>
                                  <a:pt x="1" y="22"/>
                                  <a:pt x="4" y="22"/>
                                  <a:pt x="5" y="24"/>
                                </a:cubicBezTo>
                                <a:cubicBezTo>
                                  <a:pt x="3" y="24"/>
                                  <a:pt x="1" y="24"/>
                                  <a:pt x="1" y="25"/>
                                </a:cubicBezTo>
                                <a:cubicBezTo>
                                  <a:pt x="0" y="26"/>
                                  <a:pt x="1" y="27"/>
                                  <a:pt x="3" y="28"/>
                                </a:cubicBezTo>
                                <a:cubicBezTo>
                                  <a:pt x="2" y="29"/>
                                  <a:pt x="1" y="30"/>
                                  <a:pt x="1" y="34"/>
                                </a:cubicBezTo>
                                <a:cubicBezTo>
                                  <a:pt x="1" y="49"/>
                                  <a:pt x="10" y="55"/>
                                  <a:pt x="17" y="55"/>
                                </a:cubicBezTo>
                                <a:cubicBezTo>
                                  <a:pt x="22" y="55"/>
                                  <a:pt x="21" y="52"/>
                                  <a:pt x="22" y="50"/>
                                </a:cubicBezTo>
                                <a:cubicBezTo>
                                  <a:pt x="22" y="53"/>
                                  <a:pt x="24" y="49"/>
                                  <a:pt x="24" y="54"/>
                                </a:cubicBezTo>
                                <a:cubicBezTo>
                                  <a:pt x="24" y="58"/>
                                  <a:pt x="19" y="56"/>
                                  <a:pt x="19" y="60"/>
                                </a:cubicBezTo>
                                <a:cubicBezTo>
                                  <a:pt x="19" y="65"/>
                                  <a:pt x="27" y="60"/>
                                  <a:pt x="27" y="65"/>
                                </a:cubicBezTo>
                                <a:cubicBezTo>
                                  <a:pt x="27" y="72"/>
                                  <a:pt x="26" y="72"/>
                                  <a:pt x="26" y="75"/>
                                </a:cubicBezTo>
                                <a:cubicBezTo>
                                  <a:pt x="26" y="77"/>
                                  <a:pt x="33" y="72"/>
                                  <a:pt x="33" y="71"/>
                                </a:cubicBezTo>
                                <a:cubicBezTo>
                                  <a:pt x="35" y="72"/>
                                  <a:pt x="35" y="77"/>
                                  <a:pt x="38" y="77"/>
                                </a:cubicBezTo>
                                <a:cubicBezTo>
                                  <a:pt x="40" y="77"/>
                                  <a:pt x="41" y="72"/>
                                  <a:pt x="42" y="71"/>
                                </a:cubicBezTo>
                                <a:cubicBezTo>
                                  <a:pt x="41" y="72"/>
                                  <a:pt x="49" y="76"/>
                                  <a:pt x="49" y="74"/>
                                </a:cubicBezTo>
                                <a:cubicBezTo>
                                  <a:pt x="49" y="67"/>
                                  <a:pt x="47" y="70"/>
                                  <a:pt x="47" y="66"/>
                                </a:cubicBezTo>
                                <a:cubicBezTo>
                                  <a:pt x="47" y="61"/>
                                  <a:pt x="56" y="62"/>
                                  <a:pt x="54" y="60"/>
                                </a:cubicBezTo>
                                <a:cubicBezTo>
                                  <a:pt x="53" y="58"/>
                                  <a:pt x="52" y="59"/>
                                  <a:pt x="51" y="56"/>
                                </a:cubicBezTo>
                                <a:cubicBezTo>
                                  <a:pt x="51" y="57"/>
                                  <a:pt x="44" y="46"/>
                                  <a:pt x="53" y="51"/>
                                </a:cubicBezTo>
                                <a:cubicBezTo>
                                  <a:pt x="62" y="57"/>
                                  <a:pt x="63" y="37"/>
                                  <a:pt x="63" y="3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8" name="Oval 3048">
                          <a:extLst/>
                        </wps:cNvPr>
                        <wps:cNvSpPr>
                          <a:spLocks noChangeArrowheads="1"/>
                        </wps:cNvSpPr>
                        <wps:spPr bwMode="auto">
                          <a:xfrm>
                            <a:off x="381926" y="812"/>
                            <a:ext cx="27" cy="23"/>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9" name="Oval 3049">
                          <a:extLst/>
                        </wps:cNvPr>
                        <wps:cNvSpPr>
                          <a:spLocks noChangeArrowheads="1"/>
                        </wps:cNvSpPr>
                        <wps:spPr bwMode="auto">
                          <a:xfrm>
                            <a:off x="381873" y="842"/>
                            <a:ext cx="27" cy="23"/>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0" name="Oval 3050">
                          <a:extLst/>
                        </wps:cNvPr>
                        <wps:cNvSpPr>
                          <a:spLocks noChangeArrowheads="1"/>
                        </wps:cNvSpPr>
                        <wps:spPr bwMode="auto">
                          <a:xfrm>
                            <a:off x="381245" y="914"/>
                            <a:ext cx="26" cy="25"/>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1" name="Oval 3051">
                          <a:extLst/>
                        </wps:cNvPr>
                        <wps:cNvSpPr>
                          <a:spLocks noChangeArrowheads="1"/>
                        </wps:cNvSpPr>
                        <wps:spPr bwMode="auto">
                          <a:xfrm>
                            <a:off x="381286" y="918"/>
                            <a:ext cx="26" cy="23"/>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2" name="Freeform 13">
                          <a:extLst/>
                        </wps:cNvPr>
                        <wps:cNvSpPr>
                          <a:spLocks/>
                        </wps:cNvSpPr>
                        <wps:spPr bwMode="auto">
                          <a:xfrm>
                            <a:off x="382408" y="378"/>
                            <a:ext cx="46" cy="104"/>
                          </a:xfrm>
                          <a:custGeom>
                            <a:avLst/>
                            <a:gdLst>
                              <a:gd name="T0" fmla="*/ 13 w 26"/>
                              <a:gd name="T1" fmla="*/ 10 h 59"/>
                              <a:gd name="T2" fmla="*/ 18 w 26"/>
                              <a:gd name="T3" fmla="*/ 59 h 59"/>
                              <a:gd name="T4" fmla="*/ 14 w 26"/>
                              <a:gd name="T5" fmla="*/ 50 h 59"/>
                              <a:gd name="T6" fmla="*/ 7 w 26"/>
                              <a:gd name="T7" fmla="*/ 0 h 59"/>
                              <a:gd name="T8" fmla="*/ 13 w 26"/>
                              <a:gd name="T9" fmla="*/ 10 h 59"/>
                            </a:gdLst>
                            <a:ahLst/>
                            <a:cxnLst>
                              <a:cxn ang="0">
                                <a:pos x="T0" y="T1"/>
                              </a:cxn>
                              <a:cxn ang="0">
                                <a:pos x="T2" y="T3"/>
                              </a:cxn>
                              <a:cxn ang="0">
                                <a:pos x="T4" y="T5"/>
                              </a:cxn>
                              <a:cxn ang="0">
                                <a:pos x="T6" y="T7"/>
                              </a:cxn>
                              <a:cxn ang="0">
                                <a:pos x="T8" y="T9"/>
                              </a:cxn>
                            </a:cxnLst>
                            <a:rect l="0" t="0" r="r" b="b"/>
                            <a:pathLst>
                              <a:path w="26" h="59">
                                <a:moveTo>
                                  <a:pt x="13" y="10"/>
                                </a:moveTo>
                                <a:cubicBezTo>
                                  <a:pt x="24" y="23"/>
                                  <a:pt x="26" y="44"/>
                                  <a:pt x="18" y="59"/>
                                </a:cubicBezTo>
                                <a:cubicBezTo>
                                  <a:pt x="14" y="59"/>
                                  <a:pt x="15" y="53"/>
                                  <a:pt x="14" y="50"/>
                                </a:cubicBezTo>
                                <a:cubicBezTo>
                                  <a:pt x="6" y="35"/>
                                  <a:pt x="0" y="17"/>
                                  <a:pt x="7" y="0"/>
                                </a:cubicBezTo>
                                <a:cubicBezTo>
                                  <a:pt x="12" y="1"/>
                                  <a:pt x="10" y="7"/>
                                  <a:pt x="13" y="1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3" name="Freeform 14">
                          <a:extLst/>
                        </wps:cNvPr>
                        <wps:cNvSpPr>
                          <a:spLocks/>
                        </wps:cNvSpPr>
                        <wps:spPr bwMode="auto">
                          <a:xfrm>
                            <a:off x="380737" y="391"/>
                            <a:ext cx="33" cy="94"/>
                          </a:xfrm>
                          <a:custGeom>
                            <a:avLst/>
                            <a:gdLst>
                              <a:gd name="T0" fmla="*/ 19 w 19"/>
                              <a:gd name="T1" fmla="*/ 21 h 54"/>
                              <a:gd name="T2" fmla="*/ 19 w 19"/>
                              <a:gd name="T3" fmla="*/ 52 h 54"/>
                              <a:gd name="T4" fmla="*/ 16 w 19"/>
                              <a:gd name="T5" fmla="*/ 50 h 54"/>
                              <a:gd name="T6" fmla="*/ 4 w 19"/>
                              <a:gd name="T7" fmla="*/ 2 h 54"/>
                              <a:gd name="T8" fmla="*/ 8 w 19"/>
                              <a:gd name="T9" fmla="*/ 1 h 54"/>
                              <a:gd name="T10" fmla="*/ 19 w 19"/>
                              <a:gd name="T11" fmla="*/ 21 h 54"/>
                            </a:gdLst>
                            <a:ahLst/>
                            <a:cxnLst>
                              <a:cxn ang="0">
                                <a:pos x="T0" y="T1"/>
                              </a:cxn>
                              <a:cxn ang="0">
                                <a:pos x="T2" y="T3"/>
                              </a:cxn>
                              <a:cxn ang="0">
                                <a:pos x="T4" y="T5"/>
                              </a:cxn>
                              <a:cxn ang="0">
                                <a:pos x="T6" y="T7"/>
                              </a:cxn>
                              <a:cxn ang="0">
                                <a:pos x="T8" y="T9"/>
                              </a:cxn>
                              <a:cxn ang="0">
                                <a:pos x="T10" y="T11"/>
                              </a:cxn>
                            </a:cxnLst>
                            <a:rect l="0" t="0" r="r" b="b"/>
                            <a:pathLst>
                              <a:path w="19" h="54">
                                <a:moveTo>
                                  <a:pt x="19" y="21"/>
                                </a:moveTo>
                                <a:cubicBezTo>
                                  <a:pt x="17" y="30"/>
                                  <a:pt x="17" y="43"/>
                                  <a:pt x="19" y="52"/>
                                </a:cubicBezTo>
                                <a:cubicBezTo>
                                  <a:pt x="17" y="54"/>
                                  <a:pt x="18" y="50"/>
                                  <a:pt x="16" y="50"/>
                                </a:cubicBezTo>
                                <a:cubicBezTo>
                                  <a:pt x="0" y="39"/>
                                  <a:pt x="8" y="18"/>
                                  <a:pt x="4" y="2"/>
                                </a:cubicBezTo>
                                <a:cubicBezTo>
                                  <a:pt x="4" y="1"/>
                                  <a:pt x="6" y="0"/>
                                  <a:pt x="8" y="1"/>
                                </a:cubicBezTo>
                                <a:cubicBezTo>
                                  <a:pt x="15" y="6"/>
                                  <a:pt x="18" y="13"/>
                                  <a:pt x="19" y="2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4" name="Freeform 15">
                          <a:extLst/>
                        </wps:cNvPr>
                        <wps:cNvSpPr>
                          <a:spLocks/>
                        </wps:cNvSpPr>
                        <wps:spPr bwMode="auto">
                          <a:xfrm>
                            <a:off x="382461" y="422"/>
                            <a:ext cx="34" cy="27"/>
                          </a:xfrm>
                          <a:custGeom>
                            <a:avLst/>
                            <a:gdLst>
                              <a:gd name="T0" fmla="*/ 16 w 19"/>
                              <a:gd name="T1" fmla="*/ 4 h 15"/>
                              <a:gd name="T2" fmla="*/ 11 w 19"/>
                              <a:gd name="T3" fmla="*/ 15 h 15"/>
                              <a:gd name="T4" fmla="*/ 1 w 19"/>
                              <a:gd name="T5" fmla="*/ 10 h 15"/>
                              <a:gd name="T6" fmla="*/ 6 w 19"/>
                              <a:gd name="T7" fmla="*/ 0 h 15"/>
                              <a:gd name="T8" fmla="*/ 16 w 19"/>
                              <a:gd name="T9" fmla="*/ 4 h 15"/>
                            </a:gdLst>
                            <a:ahLst/>
                            <a:cxnLst>
                              <a:cxn ang="0">
                                <a:pos x="T0" y="T1"/>
                              </a:cxn>
                              <a:cxn ang="0">
                                <a:pos x="T2" y="T3"/>
                              </a:cxn>
                              <a:cxn ang="0">
                                <a:pos x="T4" y="T5"/>
                              </a:cxn>
                              <a:cxn ang="0">
                                <a:pos x="T6" y="T7"/>
                              </a:cxn>
                              <a:cxn ang="0">
                                <a:pos x="T8" y="T9"/>
                              </a:cxn>
                            </a:cxnLst>
                            <a:rect l="0" t="0" r="r" b="b"/>
                            <a:pathLst>
                              <a:path w="19" h="15">
                                <a:moveTo>
                                  <a:pt x="16" y="4"/>
                                </a:moveTo>
                                <a:cubicBezTo>
                                  <a:pt x="19" y="8"/>
                                  <a:pt x="14" y="13"/>
                                  <a:pt x="11" y="15"/>
                                </a:cubicBezTo>
                                <a:cubicBezTo>
                                  <a:pt x="8" y="15"/>
                                  <a:pt x="4" y="13"/>
                                  <a:pt x="1" y="10"/>
                                </a:cubicBezTo>
                                <a:cubicBezTo>
                                  <a:pt x="0" y="6"/>
                                  <a:pt x="3" y="2"/>
                                  <a:pt x="6" y="0"/>
                                </a:cubicBezTo>
                                <a:cubicBezTo>
                                  <a:pt x="10" y="0"/>
                                  <a:pt x="14" y="0"/>
                                  <a:pt x="16"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5" name="Freeform 16">
                          <a:extLst/>
                        </wps:cNvPr>
                        <wps:cNvSpPr>
                          <a:spLocks/>
                        </wps:cNvSpPr>
                        <wps:spPr bwMode="auto">
                          <a:xfrm>
                            <a:off x="380701" y="450"/>
                            <a:ext cx="27" cy="25"/>
                          </a:xfrm>
                          <a:custGeom>
                            <a:avLst/>
                            <a:gdLst>
                              <a:gd name="T0" fmla="*/ 15 w 15"/>
                              <a:gd name="T1" fmla="*/ 5 h 14"/>
                              <a:gd name="T2" fmla="*/ 10 w 15"/>
                              <a:gd name="T3" fmla="*/ 14 h 14"/>
                              <a:gd name="T4" fmla="*/ 3 w 15"/>
                              <a:gd name="T5" fmla="*/ 12 h 14"/>
                              <a:gd name="T6" fmla="*/ 1 w 15"/>
                              <a:gd name="T7" fmla="*/ 4 h 14"/>
                              <a:gd name="T8" fmla="*/ 9 w 15"/>
                              <a:gd name="T9" fmla="*/ 0 h 14"/>
                              <a:gd name="T10" fmla="*/ 15 w 15"/>
                              <a:gd name="T11" fmla="*/ 5 h 14"/>
                            </a:gdLst>
                            <a:ahLst/>
                            <a:cxnLst>
                              <a:cxn ang="0">
                                <a:pos x="T0" y="T1"/>
                              </a:cxn>
                              <a:cxn ang="0">
                                <a:pos x="T2" y="T3"/>
                              </a:cxn>
                              <a:cxn ang="0">
                                <a:pos x="T4" y="T5"/>
                              </a:cxn>
                              <a:cxn ang="0">
                                <a:pos x="T6" y="T7"/>
                              </a:cxn>
                              <a:cxn ang="0">
                                <a:pos x="T8" y="T9"/>
                              </a:cxn>
                              <a:cxn ang="0">
                                <a:pos x="T10" y="T11"/>
                              </a:cxn>
                            </a:cxnLst>
                            <a:rect l="0" t="0" r="r" b="b"/>
                            <a:pathLst>
                              <a:path w="15" h="14">
                                <a:moveTo>
                                  <a:pt x="15" y="5"/>
                                </a:moveTo>
                                <a:cubicBezTo>
                                  <a:pt x="15" y="9"/>
                                  <a:pt x="13" y="12"/>
                                  <a:pt x="10" y="14"/>
                                </a:cubicBezTo>
                                <a:cubicBezTo>
                                  <a:pt x="8" y="14"/>
                                  <a:pt x="4" y="14"/>
                                  <a:pt x="3" y="12"/>
                                </a:cubicBezTo>
                                <a:cubicBezTo>
                                  <a:pt x="0" y="10"/>
                                  <a:pt x="0" y="6"/>
                                  <a:pt x="1" y="4"/>
                                </a:cubicBezTo>
                                <a:cubicBezTo>
                                  <a:pt x="3" y="1"/>
                                  <a:pt x="6" y="0"/>
                                  <a:pt x="9" y="0"/>
                                </a:cubicBezTo>
                                <a:cubicBezTo>
                                  <a:pt x="11" y="1"/>
                                  <a:pt x="14" y="2"/>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6" name="Freeform 17">
                          <a:extLst/>
                        </wps:cNvPr>
                        <wps:cNvSpPr>
                          <a:spLocks/>
                        </wps:cNvSpPr>
                        <wps:spPr bwMode="auto">
                          <a:xfrm>
                            <a:off x="382491" y="464"/>
                            <a:ext cx="28" cy="27"/>
                          </a:xfrm>
                          <a:custGeom>
                            <a:avLst/>
                            <a:gdLst>
                              <a:gd name="T0" fmla="*/ 15 w 16"/>
                              <a:gd name="T1" fmla="*/ 4 h 15"/>
                              <a:gd name="T2" fmla="*/ 15 w 16"/>
                              <a:gd name="T3" fmla="*/ 10 h 15"/>
                              <a:gd name="T4" fmla="*/ 4 w 16"/>
                              <a:gd name="T5" fmla="*/ 14 h 15"/>
                              <a:gd name="T6" fmla="*/ 0 w 16"/>
                              <a:gd name="T7" fmla="*/ 7 h 15"/>
                              <a:gd name="T8" fmla="*/ 7 w 16"/>
                              <a:gd name="T9" fmla="*/ 0 h 15"/>
                              <a:gd name="T10" fmla="*/ 15 w 16"/>
                              <a:gd name="T11" fmla="*/ 4 h 15"/>
                            </a:gdLst>
                            <a:ahLst/>
                            <a:cxnLst>
                              <a:cxn ang="0">
                                <a:pos x="T0" y="T1"/>
                              </a:cxn>
                              <a:cxn ang="0">
                                <a:pos x="T2" y="T3"/>
                              </a:cxn>
                              <a:cxn ang="0">
                                <a:pos x="T4" y="T5"/>
                              </a:cxn>
                              <a:cxn ang="0">
                                <a:pos x="T6" y="T7"/>
                              </a:cxn>
                              <a:cxn ang="0">
                                <a:pos x="T8" y="T9"/>
                              </a:cxn>
                              <a:cxn ang="0">
                                <a:pos x="T10" y="T11"/>
                              </a:cxn>
                            </a:cxnLst>
                            <a:rect l="0" t="0" r="r" b="b"/>
                            <a:pathLst>
                              <a:path w="16" h="15">
                                <a:moveTo>
                                  <a:pt x="15" y="4"/>
                                </a:moveTo>
                                <a:cubicBezTo>
                                  <a:pt x="16" y="6"/>
                                  <a:pt x="16" y="8"/>
                                  <a:pt x="15" y="10"/>
                                </a:cubicBezTo>
                                <a:cubicBezTo>
                                  <a:pt x="12" y="14"/>
                                  <a:pt x="8" y="15"/>
                                  <a:pt x="4" y="14"/>
                                </a:cubicBezTo>
                                <a:cubicBezTo>
                                  <a:pt x="1" y="12"/>
                                  <a:pt x="1" y="10"/>
                                  <a:pt x="0" y="7"/>
                                </a:cubicBezTo>
                                <a:cubicBezTo>
                                  <a:pt x="1" y="4"/>
                                  <a:pt x="4" y="1"/>
                                  <a:pt x="7" y="0"/>
                                </a:cubicBezTo>
                                <a:cubicBezTo>
                                  <a:pt x="10" y="0"/>
                                  <a:pt x="12" y="2"/>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7" name="Freeform 18">
                          <a:extLst/>
                        </wps:cNvPr>
                        <wps:cNvSpPr>
                          <a:spLocks/>
                        </wps:cNvSpPr>
                        <wps:spPr bwMode="auto">
                          <a:xfrm>
                            <a:off x="382454" y="468"/>
                            <a:ext cx="30" cy="26"/>
                          </a:xfrm>
                          <a:custGeom>
                            <a:avLst/>
                            <a:gdLst>
                              <a:gd name="T0" fmla="*/ 13 w 17"/>
                              <a:gd name="T1" fmla="*/ 2 h 15"/>
                              <a:gd name="T2" fmla="*/ 14 w 17"/>
                              <a:gd name="T3" fmla="*/ 10 h 15"/>
                              <a:gd name="T4" fmla="*/ 5 w 17"/>
                              <a:gd name="T5" fmla="*/ 14 h 15"/>
                              <a:gd name="T6" fmla="*/ 0 w 17"/>
                              <a:gd name="T7" fmla="*/ 9 h 15"/>
                              <a:gd name="T8" fmla="*/ 6 w 17"/>
                              <a:gd name="T9" fmla="*/ 0 h 15"/>
                              <a:gd name="T10" fmla="*/ 13 w 17"/>
                              <a:gd name="T11" fmla="*/ 2 h 15"/>
                            </a:gdLst>
                            <a:ahLst/>
                            <a:cxnLst>
                              <a:cxn ang="0">
                                <a:pos x="T0" y="T1"/>
                              </a:cxn>
                              <a:cxn ang="0">
                                <a:pos x="T2" y="T3"/>
                              </a:cxn>
                              <a:cxn ang="0">
                                <a:pos x="T4" y="T5"/>
                              </a:cxn>
                              <a:cxn ang="0">
                                <a:pos x="T6" y="T7"/>
                              </a:cxn>
                              <a:cxn ang="0">
                                <a:pos x="T8" y="T9"/>
                              </a:cxn>
                              <a:cxn ang="0">
                                <a:pos x="T10" y="T11"/>
                              </a:cxn>
                            </a:cxnLst>
                            <a:rect l="0" t="0" r="r" b="b"/>
                            <a:pathLst>
                              <a:path w="17" h="15">
                                <a:moveTo>
                                  <a:pt x="13" y="2"/>
                                </a:moveTo>
                                <a:cubicBezTo>
                                  <a:pt x="17" y="4"/>
                                  <a:pt x="14" y="8"/>
                                  <a:pt x="14" y="10"/>
                                </a:cubicBezTo>
                                <a:cubicBezTo>
                                  <a:pt x="12" y="12"/>
                                  <a:pt x="9" y="15"/>
                                  <a:pt x="5" y="14"/>
                                </a:cubicBezTo>
                                <a:cubicBezTo>
                                  <a:pt x="4" y="12"/>
                                  <a:pt x="1" y="12"/>
                                  <a:pt x="0" y="9"/>
                                </a:cubicBezTo>
                                <a:cubicBezTo>
                                  <a:pt x="0" y="6"/>
                                  <a:pt x="2" y="2"/>
                                  <a:pt x="6" y="0"/>
                                </a:cubicBezTo>
                                <a:cubicBezTo>
                                  <a:pt x="9" y="0"/>
                                  <a:pt x="11" y="1"/>
                                  <a:pt x="13" y="2"/>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8" name="Freeform 19">
                          <a:extLst/>
                        </wps:cNvPr>
                        <wps:cNvSpPr>
                          <a:spLocks/>
                        </wps:cNvSpPr>
                        <wps:spPr bwMode="auto">
                          <a:xfrm>
                            <a:off x="382401" y="475"/>
                            <a:ext cx="27" cy="30"/>
                          </a:xfrm>
                          <a:custGeom>
                            <a:avLst/>
                            <a:gdLst>
                              <a:gd name="T0" fmla="*/ 15 w 15"/>
                              <a:gd name="T1" fmla="*/ 4 h 17"/>
                              <a:gd name="T2" fmla="*/ 10 w 15"/>
                              <a:gd name="T3" fmla="*/ 15 h 17"/>
                              <a:gd name="T4" fmla="*/ 1 w 15"/>
                              <a:gd name="T5" fmla="*/ 9 h 17"/>
                              <a:gd name="T6" fmla="*/ 7 w 15"/>
                              <a:gd name="T7" fmla="*/ 0 h 17"/>
                              <a:gd name="T8" fmla="*/ 15 w 15"/>
                              <a:gd name="T9" fmla="*/ 4 h 17"/>
                            </a:gdLst>
                            <a:ahLst/>
                            <a:cxnLst>
                              <a:cxn ang="0">
                                <a:pos x="T0" y="T1"/>
                              </a:cxn>
                              <a:cxn ang="0">
                                <a:pos x="T2" y="T3"/>
                              </a:cxn>
                              <a:cxn ang="0">
                                <a:pos x="T4" y="T5"/>
                              </a:cxn>
                              <a:cxn ang="0">
                                <a:pos x="T6" y="T7"/>
                              </a:cxn>
                              <a:cxn ang="0">
                                <a:pos x="T8" y="T9"/>
                              </a:cxn>
                            </a:cxnLst>
                            <a:rect l="0" t="0" r="r" b="b"/>
                            <a:pathLst>
                              <a:path w="15" h="17">
                                <a:moveTo>
                                  <a:pt x="15" y="4"/>
                                </a:moveTo>
                                <a:cubicBezTo>
                                  <a:pt x="15" y="9"/>
                                  <a:pt x="15" y="14"/>
                                  <a:pt x="10" y="15"/>
                                </a:cubicBezTo>
                                <a:cubicBezTo>
                                  <a:pt x="5" y="17"/>
                                  <a:pt x="2" y="13"/>
                                  <a:pt x="1" y="9"/>
                                </a:cubicBezTo>
                                <a:cubicBezTo>
                                  <a:pt x="0" y="5"/>
                                  <a:pt x="3" y="2"/>
                                  <a:pt x="7" y="0"/>
                                </a:cubicBezTo>
                                <a:cubicBezTo>
                                  <a:pt x="10" y="0"/>
                                  <a:pt x="13" y="2"/>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9" name="Freeform 20">
                          <a:extLst/>
                        </wps:cNvPr>
                        <wps:cNvSpPr>
                          <a:spLocks/>
                        </wps:cNvSpPr>
                        <wps:spPr bwMode="auto">
                          <a:xfrm>
                            <a:off x="380777" y="473"/>
                            <a:ext cx="28" cy="28"/>
                          </a:xfrm>
                          <a:custGeom>
                            <a:avLst/>
                            <a:gdLst>
                              <a:gd name="T0" fmla="*/ 15 w 16"/>
                              <a:gd name="T1" fmla="*/ 7 h 16"/>
                              <a:gd name="T2" fmla="*/ 10 w 16"/>
                              <a:gd name="T3" fmla="*/ 16 h 16"/>
                              <a:gd name="T4" fmla="*/ 2 w 16"/>
                              <a:gd name="T5" fmla="*/ 11 h 16"/>
                              <a:gd name="T6" fmla="*/ 4 w 16"/>
                              <a:gd name="T7" fmla="*/ 4 h 16"/>
                              <a:gd name="T8" fmla="*/ 15 w 16"/>
                              <a:gd name="T9" fmla="*/ 7 h 16"/>
                            </a:gdLst>
                            <a:ahLst/>
                            <a:cxnLst>
                              <a:cxn ang="0">
                                <a:pos x="T0" y="T1"/>
                              </a:cxn>
                              <a:cxn ang="0">
                                <a:pos x="T2" y="T3"/>
                              </a:cxn>
                              <a:cxn ang="0">
                                <a:pos x="T4" y="T5"/>
                              </a:cxn>
                              <a:cxn ang="0">
                                <a:pos x="T6" y="T7"/>
                              </a:cxn>
                              <a:cxn ang="0">
                                <a:pos x="T8" y="T9"/>
                              </a:cxn>
                            </a:cxnLst>
                            <a:rect l="0" t="0" r="r" b="b"/>
                            <a:pathLst>
                              <a:path w="16" h="16">
                                <a:moveTo>
                                  <a:pt x="15" y="7"/>
                                </a:moveTo>
                                <a:cubicBezTo>
                                  <a:pt x="16" y="11"/>
                                  <a:pt x="13" y="14"/>
                                  <a:pt x="10" y="16"/>
                                </a:cubicBezTo>
                                <a:cubicBezTo>
                                  <a:pt x="7" y="16"/>
                                  <a:pt x="4" y="14"/>
                                  <a:pt x="2" y="11"/>
                                </a:cubicBezTo>
                                <a:cubicBezTo>
                                  <a:pt x="0" y="8"/>
                                  <a:pt x="3" y="6"/>
                                  <a:pt x="4" y="4"/>
                                </a:cubicBezTo>
                                <a:cubicBezTo>
                                  <a:pt x="8" y="0"/>
                                  <a:pt x="14" y="3"/>
                                  <a:pt x="1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0" name="Freeform 21">
                          <a:extLst/>
                        </wps:cNvPr>
                        <wps:cNvSpPr>
                          <a:spLocks/>
                        </wps:cNvSpPr>
                        <wps:spPr bwMode="auto">
                          <a:xfrm>
                            <a:off x="380737" y="477"/>
                            <a:ext cx="26" cy="26"/>
                          </a:xfrm>
                          <a:custGeom>
                            <a:avLst/>
                            <a:gdLst>
                              <a:gd name="T0" fmla="*/ 15 w 15"/>
                              <a:gd name="T1" fmla="*/ 6 h 15"/>
                              <a:gd name="T2" fmla="*/ 10 w 15"/>
                              <a:gd name="T3" fmla="*/ 14 h 15"/>
                              <a:gd name="T4" fmla="*/ 2 w 15"/>
                              <a:gd name="T5" fmla="*/ 10 h 15"/>
                              <a:gd name="T6" fmla="*/ 6 w 15"/>
                              <a:gd name="T7" fmla="*/ 1 h 15"/>
                              <a:gd name="T8" fmla="*/ 15 w 15"/>
                              <a:gd name="T9" fmla="*/ 6 h 15"/>
                            </a:gdLst>
                            <a:ahLst/>
                            <a:cxnLst>
                              <a:cxn ang="0">
                                <a:pos x="T0" y="T1"/>
                              </a:cxn>
                              <a:cxn ang="0">
                                <a:pos x="T2" y="T3"/>
                              </a:cxn>
                              <a:cxn ang="0">
                                <a:pos x="T4" y="T5"/>
                              </a:cxn>
                              <a:cxn ang="0">
                                <a:pos x="T6" y="T7"/>
                              </a:cxn>
                              <a:cxn ang="0">
                                <a:pos x="T8" y="T9"/>
                              </a:cxn>
                            </a:cxnLst>
                            <a:rect l="0" t="0" r="r" b="b"/>
                            <a:pathLst>
                              <a:path w="15" h="15">
                                <a:moveTo>
                                  <a:pt x="15" y="6"/>
                                </a:moveTo>
                                <a:cubicBezTo>
                                  <a:pt x="15" y="10"/>
                                  <a:pt x="13" y="13"/>
                                  <a:pt x="10" y="14"/>
                                </a:cubicBezTo>
                                <a:cubicBezTo>
                                  <a:pt x="7" y="15"/>
                                  <a:pt x="4" y="13"/>
                                  <a:pt x="2" y="10"/>
                                </a:cubicBezTo>
                                <a:cubicBezTo>
                                  <a:pt x="0" y="6"/>
                                  <a:pt x="3" y="3"/>
                                  <a:pt x="6" y="1"/>
                                </a:cubicBezTo>
                                <a:cubicBezTo>
                                  <a:pt x="10" y="0"/>
                                  <a:pt x="13" y="4"/>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1" name="Freeform 22">
                          <a:extLst/>
                        </wps:cNvPr>
                        <wps:cNvSpPr>
                          <a:spLocks/>
                        </wps:cNvSpPr>
                        <wps:spPr bwMode="auto">
                          <a:xfrm>
                            <a:off x="382236" y="480"/>
                            <a:ext cx="39" cy="100"/>
                          </a:xfrm>
                          <a:custGeom>
                            <a:avLst/>
                            <a:gdLst>
                              <a:gd name="T0" fmla="*/ 13 w 22"/>
                              <a:gd name="T1" fmla="*/ 6 h 57"/>
                              <a:gd name="T2" fmla="*/ 21 w 22"/>
                              <a:gd name="T3" fmla="*/ 35 h 57"/>
                              <a:gd name="T4" fmla="*/ 17 w 22"/>
                              <a:gd name="T5" fmla="*/ 57 h 57"/>
                              <a:gd name="T6" fmla="*/ 7 w 22"/>
                              <a:gd name="T7" fmla="*/ 45 h 57"/>
                              <a:gd name="T8" fmla="*/ 9 w 22"/>
                              <a:gd name="T9" fmla="*/ 1 h 57"/>
                              <a:gd name="T10" fmla="*/ 13 w 22"/>
                              <a:gd name="T11" fmla="*/ 6 h 57"/>
                            </a:gdLst>
                            <a:ahLst/>
                            <a:cxnLst>
                              <a:cxn ang="0">
                                <a:pos x="T0" y="T1"/>
                              </a:cxn>
                              <a:cxn ang="0">
                                <a:pos x="T2" y="T3"/>
                              </a:cxn>
                              <a:cxn ang="0">
                                <a:pos x="T4" y="T5"/>
                              </a:cxn>
                              <a:cxn ang="0">
                                <a:pos x="T6" y="T7"/>
                              </a:cxn>
                              <a:cxn ang="0">
                                <a:pos x="T8" y="T9"/>
                              </a:cxn>
                              <a:cxn ang="0">
                                <a:pos x="T10" y="T11"/>
                              </a:cxn>
                            </a:cxnLst>
                            <a:rect l="0" t="0" r="r" b="b"/>
                            <a:pathLst>
                              <a:path w="22" h="57">
                                <a:moveTo>
                                  <a:pt x="13" y="6"/>
                                </a:moveTo>
                                <a:cubicBezTo>
                                  <a:pt x="17" y="14"/>
                                  <a:pt x="20" y="24"/>
                                  <a:pt x="21" y="35"/>
                                </a:cubicBezTo>
                                <a:cubicBezTo>
                                  <a:pt x="20" y="42"/>
                                  <a:pt x="22" y="52"/>
                                  <a:pt x="17" y="57"/>
                                </a:cubicBezTo>
                                <a:cubicBezTo>
                                  <a:pt x="11" y="55"/>
                                  <a:pt x="11" y="48"/>
                                  <a:pt x="7" y="45"/>
                                </a:cubicBezTo>
                                <a:cubicBezTo>
                                  <a:pt x="0" y="31"/>
                                  <a:pt x="7" y="15"/>
                                  <a:pt x="9" y="1"/>
                                </a:cubicBezTo>
                                <a:cubicBezTo>
                                  <a:pt x="12" y="0"/>
                                  <a:pt x="12" y="4"/>
                                  <a:pt x="13"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2" name="Freeform 23">
                          <a:extLst/>
                        </wps:cNvPr>
                        <wps:cNvSpPr>
                          <a:spLocks/>
                        </wps:cNvSpPr>
                        <wps:spPr bwMode="auto">
                          <a:xfrm>
                            <a:off x="380703" y="489"/>
                            <a:ext cx="28" cy="30"/>
                          </a:xfrm>
                          <a:custGeom>
                            <a:avLst/>
                            <a:gdLst>
                              <a:gd name="T0" fmla="*/ 15 w 16"/>
                              <a:gd name="T1" fmla="*/ 6 h 17"/>
                              <a:gd name="T2" fmla="*/ 10 w 16"/>
                              <a:gd name="T3" fmla="*/ 16 h 17"/>
                              <a:gd name="T4" fmla="*/ 0 w 16"/>
                              <a:gd name="T5" fmla="*/ 10 h 17"/>
                              <a:gd name="T6" fmla="*/ 5 w 16"/>
                              <a:gd name="T7" fmla="*/ 1 h 17"/>
                              <a:gd name="T8" fmla="*/ 15 w 16"/>
                              <a:gd name="T9" fmla="*/ 6 h 17"/>
                            </a:gdLst>
                            <a:ahLst/>
                            <a:cxnLst>
                              <a:cxn ang="0">
                                <a:pos x="T0" y="T1"/>
                              </a:cxn>
                              <a:cxn ang="0">
                                <a:pos x="T2" y="T3"/>
                              </a:cxn>
                              <a:cxn ang="0">
                                <a:pos x="T4" y="T5"/>
                              </a:cxn>
                              <a:cxn ang="0">
                                <a:pos x="T6" y="T7"/>
                              </a:cxn>
                              <a:cxn ang="0">
                                <a:pos x="T8" y="T9"/>
                              </a:cxn>
                            </a:cxnLst>
                            <a:rect l="0" t="0" r="r" b="b"/>
                            <a:pathLst>
                              <a:path w="16" h="17">
                                <a:moveTo>
                                  <a:pt x="15" y="6"/>
                                </a:moveTo>
                                <a:cubicBezTo>
                                  <a:pt x="16" y="11"/>
                                  <a:pt x="13" y="13"/>
                                  <a:pt x="10" y="16"/>
                                </a:cubicBezTo>
                                <a:cubicBezTo>
                                  <a:pt x="5" y="17"/>
                                  <a:pt x="2" y="13"/>
                                  <a:pt x="0" y="10"/>
                                </a:cubicBezTo>
                                <a:cubicBezTo>
                                  <a:pt x="0" y="6"/>
                                  <a:pt x="2" y="2"/>
                                  <a:pt x="5" y="1"/>
                                </a:cubicBezTo>
                                <a:cubicBezTo>
                                  <a:pt x="9" y="0"/>
                                  <a:pt x="13" y="2"/>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3" name="Freeform 24">
                          <a:extLst/>
                        </wps:cNvPr>
                        <wps:cNvSpPr>
                          <a:spLocks/>
                        </wps:cNvSpPr>
                        <wps:spPr bwMode="auto">
                          <a:xfrm>
                            <a:off x="382340" y="491"/>
                            <a:ext cx="38" cy="98"/>
                          </a:xfrm>
                          <a:custGeom>
                            <a:avLst/>
                            <a:gdLst>
                              <a:gd name="T0" fmla="*/ 17 w 22"/>
                              <a:gd name="T1" fmla="*/ 16 h 56"/>
                              <a:gd name="T2" fmla="*/ 18 w 22"/>
                              <a:gd name="T3" fmla="*/ 54 h 56"/>
                              <a:gd name="T4" fmla="*/ 16 w 22"/>
                              <a:gd name="T5" fmla="*/ 56 h 56"/>
                              <a:gd name="T6" fmla="*/ 0 w 22"/>
                              <a:gd name="T7" fmla="*/ 24 h 56"/>
                              <a:gd name="T8" fmla="*/ 5 w 22"/>
                              <a:gd name="T9" fmla="*/ 2 h 56"/>
                              <a:gd name="T10" fmla="*/ 10 w 22"/>
                              <a:gd name="T11" fmla="*/ 4 h 56"/>
                              <a:gd name="T12" fmla="*/ 17 w 22"/>
                              <a:gd name="T13" fmla="*/ 16 h 56"/>
                            </a:gdLst>
                            <a:ahLst/>
                            <a:cxnLst>
                              <a:cxn ang="0">
                                <a:pos x="T0" y="T1"/>
                              </a:cxn>
                              <a:cxn ang="0">
                                <a:pos x="T2" y="T3"/>
                              </a:cxn>
                              <a:cxn ang="0">
                                <a:pos x="T4" y="T5"/>
                              </a:cxn>
                              <a:cxn ang="0">
                                <a:pos x="T6" y="T7"/>
                              </a:cxn>
                              <a:cxn ang="0">
                                <a:pos x="T8" y="T9"/>
                              </a:cxn>
                              <a:cxn ang="0">
                                <a:pos x="T10" y="T11"/>
                              </a:cxn>
                              <a:cxn ang="0">
                                <a:pos x="T12" y="T13"/>
                              </a:cxn>
                            </a:cxnLst>
                            <a:rect l="0" t="0" r="r" b="b"/>
                            <a:pathLst>
                              <a:path w="22" h="56">
                                <a:moveTo>
                                  <a:pt x="17" y="16"/>
                                </a:moveTo>
                                <a:cubicBezTo>
                                  <a:pt x="22" y="28"/>
                                  <a:pt x="22" y="42"/>
                                  <a:pt x="18" y="54"/>
                                </a:cubicBezTo>
                                <a:cubicBezTo>
                                  <a:pt x="16" y="56"/>
                                  <a:pt x="16" y="56"/>
                                  <a:pt x="16" y="56"/>
                                </a:cubicBezTo>
                                <a:cubicBezTo>
                                  <a:pt x="11" y="46"/>
                                  <a:pt x="3" y="36"/>
                                  <a:pt x="0" y="24"/>
                                </a:cubicBezTo>
                                <a:cubicBezTo>
                                  <a:pt x="0" y="16"/>
                                  <a:pt x="2" y="8"/>
                                  <a:pt x="5" y="2"/>
                                </a:cubicBezTo>
                                <a:cubicBezTo>
                                  <a:pt x="7" y="0"/>
                                  <a:pt x="9" y="2"/>
                                  <a:pt x="10" y="4"/>
                                </a:cubicBezTo>
                                <a:cubicBezTo>
                                  <a:pt x="11" y="9"/>
                                  <a:pt x="13" y="14"/>
                                  <a:pt x="17" y="1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4" name="Freeform 25">
                          <a:extLst/>
                        </wps:cNvPr>
                        <wps:cNvSpPr>
                          <a:spLocks/>
                        </wps:cNvSpPr>
                        <wps:spPr bwMode="auto">
                          <a:xfrm>
                            <a:off x="382428" y="494"/>
                            <a:ext cx="28" cy="30"/>
                          </a:xfrm>
                          <a:custGeom>
                            <a:avLst/>
                            <a:gdLst>
                              <a:gd name="T0" fmla="*/ 16 w 16"/>
                              <a:gd name="T1" fmla="*/ 7 h 17"/>
                              <a:gd name="T2" fmla="*/ 10 w 16"/>
                              <a:gd name="T3" fmla="*/ 17 h 17"/>
                              <a:gd name="T4" fmla="*/ 1 w 16"/>
                              <a:gd name="T5" fmla="*/ 12 h 17"/>
                              <a:gd name="T6" fmla="*/ 6 w 16"/>
                              <a:gd name="T7" fmla="*/ 2 h 17"/>
                              <a:gd name="T8" fmla="*/ 16 w 16"/>
                              <a:gd name="T9" fmla="*/ 7 h 17"/>
                            </a:gdLst>
                            <a:ahLst/>
                            <a:cxnLst>
                              <a:cxn ang="0">
                                <a:pos x="T0" y="T1"/>
                              </a:cxn>
                              <a:cxn ang="0">
                                <a:pos x="T2" y="T3"/>
                              </a:cxn>
                              <a:cxn ang="0">
                                <a:pos x="T4" y="T5"/>
                              </a:cxn>
                              <a:cxn ang="0">
                                <a:pos x="T6" y="T7"/>
                              </a:cxn>
                              <a:cxn ang="0">
                                <a:pos x="T8" y="T9"/>
                              </a:cxn>
                            </a:cxnLst>
                            <a:rect l="0" t="0" r="r" b="b"/>
                            <a:pathLst>
                              <a:path w="16" h="17">
                                <a:moveTo>
                                  <a:pt x="16" y="7"/>
                                </a:moveTo>
                                <a:cubicBezTo>
                                  <a:pt x="16" y="11"/>
                                  <a:pt x="14" y="15"/>
                                  <a:pt x="10" y="17"/>
                                </a:cubicBezTo>
                                <a:cubicBezTo>
                                  <a:pt x="6" y="17"/>
                                  <a:pt x="2" y="16"/>
                                  <a:pt x="1" y="12"/>
                                </a:cubicBezTo>
                                <a:cubicBezTo>
                                  <a:pt x="0" y="8"/>
                                  <a:pt x="2" y="4"/>
                                  <a:pt x="6" y="2"/>
                                </a:cubicBezTo>
                                <a:cubicBezTo>
                                  <a:pt x="10" y="0"/>
                                  <a:pt x="14" y="4"/>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5" name="Freeform 26">
                          <a:extLst/>
                        </wps:cNvPr>
                        <wps:cNvSpPr>
                          <a:spLocks/>
                        </wps:cNvSpPr>
                        <wps:spPr bwMode="auto">
                          <a:xfrm>
                            <a:off x="380735" y="515"/>
                            <a:ext cx="28" cy="30"/>
                          </a:xfrm>
                          <a:custGeom>
                            <a:avLst/>
                            <a:gdLst>
                              <a:gd name="T0" fmla="*/ 16 w 16"/>
                              <a:gd name="T1" fmla="*/ 7 h 17"/>
                              <a:gd name="T2" fmla="*/ 10 w 16"/>
                              <a:gd name="T3" fmla="*/ 15 h 17"/>
                              <a:gd name="T4" fmla="*/ 2 w 16"/>
                              <a:gd name="T5" fmla="*/ 12 h 17"/>
                              <a:gd name="T6" fmla="*/ 2 w 16"/>
                              <a:gd name="T7" fmla="*/ 3 h 17"/>
                              <a:gd name="T8" fmla="*/ 8 w 16"/>
                              <a:gd name="T9" fmla="*/ 0 h 17"/>
                              <a:gd name="T10" fmla="*/ 16 w 16"/>
                              <a:gd name="T11" fmla="*/ 7 h 17"/>
                            </a:gdLst>
                            <a:ahLst/>
                            <a:cxnLst>
                              <a:cxn ang="0">
                                <a:pos x="T0" y="T1"/>
                              </a:cxn>
                              <a:cxn ang="0">
                                <a:pos x="T2" y="T3"/>
                              </a:cxn>
                              <a:cxn ang="0">
                                <a:pos x="T4" y="T5"/>
                              </a:cxn>
                              <a:cxn ang="0">
                                <a:pos x="T6" y="T7"/>
                              </a:cxn>
                              <a:cxn ang="0">
                                <a:pos x="T8" y="T9"/>
                              </a:cxn>
                              <a:cxn ang="0">
                                <a:pos x="T10" y="T11"/>
                              </a:cxn>
                            </a:cxnLst>
                            <a:rect l="0" t="0" r="r" b="b"/>
                            <a:pathLst>
                              <a:path w="16" h="17">
                                <a:moveTo>
                                  <a:pt x="16" y="7"/>
                                </a:moveTo>
                                <a:cubicBezTo>
                                  <a:pt x="16" y="11"/>
                                  <a:pt x="13" y="14"/>
                                  <a:pt x="10" y="15"/>
                                </a:cubicBezTo>
                                <a:cubicBezTo>
                                  <a:pt x="7" y="17"/>
                                  <a:pt x="5" y="13"/>
                                  <a:pt x="2" y="12"/>
                                </a:cubicBezTo>
                                <a:cubicBezTo>
                                  <a:pt x="1" y="9"/>
                                  <a:pt x="0" y="6"/>
                                  <a:pt x="2" y="3"/>
                                </a:cubicBezTo>
                                <a:cubicBezTo>
                                  <a:pt x="3" y="1"/>
                                  <a:pt x="6" y="1"/>
                                  <a:pt x="8" y="0"/>
                                </a:cubicBezTo>
                                <a:cubicBezTo>
                                  <a:pt x="12" y="2"/>
                                  <a:pt x="15" y="3"/>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6" name="Freeform 27">
                          <a:extLst/>
                        </wps:cNvPr>
                        <wps:cNvSpPr>
                          <a:spLocks/>
                        </wps:cNvSpPr>
                        <wps:spPr bwMode="auto">
                          <a:xfrm>
                            <a:off x="380768" y="514"/>
                            <a:ext cx="28" cy="28"/>
                          </a:xfrm>
                          <a:custGeom>
                            <a:avLst/>
                            <a:gdLst>
                              <a:gd name="T0" fmla="*/ 14 w 16"/>
                              <a:gd name="T1" fmla="*/ 6 h 16"/>
                              <a:gd name="T2" fmla="*/ 10 w 16"/>
                              <a:gd name="T3" fmla="*/ 14 h 16"/>
                              <a:gd name="T4" fmla="*/ 1 w 16"/>
                              <a:gd name="T5" fmla="*/ 10 h 16"/>
                              <a:gd name="T6" fmla="*/ 5 w 16"/>
                              <a:gd name="T7" fmla="*/ 1 h 16"/>
                              <a:gd name="T8" fmla="*/ 14 w 16"/>
                              <a:gd name="T9" fmla="*/ 6 h 16"/>
                            </a:gdLst>
                            <a:ahLst/>
                            <a:cxnLst>
                              <a:cxn ang="0">
                                <a:pos x="T0" y="T1"/>
                              </a:cxn>
                              <a:cxn ang="0">
                                <a:pos x="T2" y="T3"/>
                              </a:cxn>
                              <a:cxn ang="0">
                                <a:pos x="T4" y="T5"/>
                              </a:cxn>
                              <a:cxn ang="0">
                                <a:pos x="T6" y="T7"/>
                              </a:cxn>
                              <a:cxn ang="0">
                                <a:pos x="T8" y="T9"/>
                              </a:cxn>
                            </a:cxnLst>
                            <a:rect l="0" t="0" r="r" b="b"/>
                            <a:pathLst>
                              <a:path w="16" h="16">
                                <a:moveTo>
                                  <a:pt x="14" y="6"/>
                                </a:moveTo>
                                <a:cubicBezTo>
                                  <a:pt x="16" y="10"/>
                                  <a:pt x="12" y="12"/>
                                  <a:pt x="10" y="14"/>
                                </a:cubicBezTo>
                                <a:cubicBezTo>
                                  <a:pt x="5" y="16"/>
                                  <a:pt x="3" y="12"/>
                                  <a:pt x="1" y="10"/>
                                </a:cubicBezTo>
                                <a:cubicBezTo>
                                  <a:pt x="0" y="6"/>
                                  <a:pt x="3" y="3"/>
                                  <a:pt x="5" y="1"/>
                                </a:cubicBezTo>
                                <a:cubicBezTo>
                                  <a:pt x="10" y="0"/>
                                  <a:pt x="12" y="3"/>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7" name="Freeform 28">
                          <a:extLst/>
                        </wps:cNvPr>
                        <wps:cNvSpPr>
                          <a:spLocks/>
                        </wps:cNvSpPr>
                        <wps:spPr bwMode="auto">
                          <a:xfrm>
                            <a:off x="382399" y="522"/>
                            <a:ext cx="76" cy="76"/>
                          </a:xfrm>
                          <a:custGeom>
                            <a:avLst/>
                            <a:gdLst>
                              <a:gd name="T0" fmla="*/ 43 w 43"/>
                              <a:gd name="T1" fmla="*/ 0 h 43"/>
                              <a:gd name="T2" fmla="*/ 34 w 43"/>
                              <a:gd name="T3" fmla="*/ 16 h 43"/>
                              <a:gd name="T4" fmla="*/ 10 w 43"/>
                              <a:gd name="T5" fmla="*/ 38 h 43"/>
                              <a:gd name="T6" fmla="*/ 1 w 43"/>
                              <a:gd name="T7" fmla="*/ 43 h 43"/>
                              <a:gd name="T8" fmla="*/ 11 w 43"/>
                              <a:gd name="T9" fmla="*/ 21 h 43"/>
                              <a:gd name="T10" fmla="*/ 43 w 43"/>
                              <a:gd name="T11" fmla="*/ 0 h 43"/>
                            </a:gdLst>
                            <a:ahLst/>
                            <a:cxnLst>
                              <a:cxn ang="0">
                                <a:pos x="T0" y="T1"/>
                              </a:cxn>
                              <a:cxn ang="0">
                                <a:pos x="T2" y="T3"/>
                              </a:cxn>
                              <a:cxn ang="0">
                                <a:pos x="T4" y="T5"/>
                              </a:cxn>
                              <a:cxn ang="0">
                                <a:pos x="T6" y="T7"/>
                              </a:cxn>
                              <a:cxn ang="0">
                                <a:pos x="T8" y="T9"/>
                              </a:cxn>
                              <a:cxn ang="0">
                                <a:pos x="T10" y="T11"/>
                              </a:cxn>
                            </a:cxnLst>
                            <a:rect l="0" t="0" r="r" b="b"/>
                            <a:pathLst>
                              <a:path w="43" h="43">
                                <a:moveTo>
                                  <a:pt x="43" y="0"/>
                                </a:moveTo>
                                <a:cubicBezTo>
                                  <a:pt x="43" y="5"/>
                                  <a:pt x="35" y="11"/>
                                  <a:pt x="34" y="16"/>
                                </a:cubicBezTo>
                                <a:cubicBezTo>
                                  <a:pt x="30" y="26"/>
                                  <a:pt x="20" y="34"/>
                                  <a:pt x="10" y="38"/>
                                </a:cubicBezTo>
                                <a:cubicBezTo>
                                  <a:pt x="7" y="40"/>
                                  <a:pt x="4" y="43"/>
                                  <a:pt x="1" y="43"/>
                                </a:cubicBezTo>
                                <a:cubicBezTo>
                                  <a:pt x="0" y="35"/>
                                  <a:pt x="7" y="28"/>
                                  <a:pt x="11" y="21"/>
                                </a:cubicBezTo>
                                <a:cubicBezTo>
                                  <a:pt x="20" y="10"/>
                                  <a:pt x="31" y="3"/>
                                  <a:pt x="4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8" name="Freeform 29">
                          <a:extLst/>
                        </wps:cNvPr>
                        <wps:cNvSpPr>
                          <a:spLocks/>
                        </wps:cNvSpPr>
                        <wps:spPr bwMode="auto">
                          <a:xfrm>
                            <a:off x="380700" y="522"/>
                            <a:ext cx="79" cy="69"/>
                          </a:xfrm>
                          <a:custGeom>
                            <a:avLst/>
                            <a:gdLst>
                              <a:gd name="T0" fmla="*/ 28 w 45"/>
                              <a:gd name="T1" fmla="*/ 17 h 39"/>
                              <a:gd name="T2" fmla="*/ 44 w 45"/>
                              <a:gd name="T3" fmla="*/ 35 h 39"/>
                              <a:gd name="T4" fmla="*/ 42 w 45"/>
                              <a:gd name="T5" fmla="*/ 39 h 39"/>
                              <a:gd name="T6" fmla="*/ 0 w 45"/>
                              <a:gd name="T7" fmla="*/ 5 h 39"/>
                              <a:gd name="T8" fmla="*/ 9 w 45"/>
                              <a:gd name="T9" fmla="*/ 3 h 39"/>
                              <a:gd name="T10" fmla="*/ 28 w 45"/>
                              <a:gd name="T11" fmla="*/ 17 h 39"/>
                            </a:gdLst>
                            <a:ahLst/>
                            <a:cxnLst>
                              <a:cxn ang="0">
                                <a:pos x="T0" y="T1"/>
                              </a:cxn>
                              <a:cxn ang="0">
                                <a:pos x="T2" y="T3"/>
                              </a:cxn>
                              <a:cxn ang="0">
                                <a:pos x="T4" y="T5"/>
                              </a:cxn>
                              <a:cxn ang="0">
                                <a:pos x="T6" y="T7"/>
                              </a:cxn>
                              <a:cxn ang="0">
                                <a:pos x="T8" y="T9"/>
                              </a:cxn>
                              <a:cxn ang="0">
                                <a:pos x="T10" y="T11"/>
                              </a:cxn>
                            </a:cxnLst>
                            <a:rect l="0" t="0" r="r" b="b"/>
                            <a:pathLst>
                              <a:path w="45" h="39">
                                <a:moveTo>
                                  <a:pt x="28" y="17"/>
                                </a:moveTo>
                                <a:cubicBezTo>
                                  <a:pt x="34" y="24"/>
                                  <a:pt x="37" y="30"/>
                                  <a:pt x="44" y="35"/>
                                </a:cubicBezTo>
                                <a:cubicBezTo>
                                  <a:pt x="45" y="37"/>
                                  <a:pt x="44" y="39"/>
                                  <a:pt x="42" y="39"/>
                                </a:cubicBezTo>
                                <a:cubicBezTo>
                                  <a:pt x="22" y="38"/>
                                  <a:pt x="9" y="18"/>
                                  <a:pt x="0" y="5"/>
                                </a:cubicBezTo>
                                <a:cubicBezTo>
                                  <a:pt x="1" y="0"/>
                                  <a:pt x="6" y="4"/>
                                  <a:pt x="9" y="3"/>
                                </a:cubicBezTo>
                                <a:cubicBezTo>
                                  <a:pt x="16" y="9"/>
                                  <a:pt x="23" y="10"/>
                                  <a:pt x="28" y="1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9" name="Freeform 30">
                          <a:extLst/>
                        </wps:cNvPr>
                        <wps:cNvSpPr>
                          <a:spLocks/>
                        </wps:cNvSpPr>
                        <wps:spPr bwMode="auto">
                          <a:xfrm>
                            <a:off x="382419" y="561"/>
                            <a:ext cx="67" cy="86"/>
                          </a:xfrm>
                          <a:custGeom>
                            <a:avLst/>
                            <a:gdLst>
                              <a:gd name="T0" fmla="*/ 38 w 38"/>
                              <a:gd name="T1" fmla="*/ 0 h 49"/>
                              <a:gd name="T2" fmla="*/ 13 w 38"/>
                              <a:gd name="T3" fmla="*/ 43 h 49"/>
                              <a:gd name="T4" fmla="*/ 0 w 38"/>
                              <a:gd name="T5" fmla="*/ 46 h 49"/>
                              <a:gd name="T6" fmla="*/ 35 w 38"/>
                              <a:gd name="T7" fmla="*/ 0 h 49"/>
                              <a:gd name="T8" fmla="*/ 38 w 38"/>
                              <a:gd name="T9" fmla="*/ 0 h 49"/>
                            </a:gdLst>
                            <a:ahLst/>
                            <a:cxnLst>
                              <a:cxn ang="0">
                                <a:pos x="T0" y="T1"/>
                              </a:cxn>
                              <a:cxn ang="0">
                                <a:pos x="T2" y="T3"/>
                              </a:cxn>
                              <a:cxn ang="0">
                                <a:pos x="T4" y="T5"/>
                              </a:cxn>
                              <a:cxn ang="0">
                                <a:pos x="T6" y="T7"/>
                              </a:cxn>
                              <a:cxn ang="0">
                                <a:pos x="T8" y="T9"/>
                              </a:cxn>
                            </a:cxnLst>
                            <a:rect l="0" t="0" r="r" b="b"/>
                            <a:pathLst>
                              <a:path w="38" h="49">
                                <a:moveTo>
                                  <a:pt x="38" y="0"/>
                                </a:moveTo>
                                <a:cubicBezTo>
                                  <a:pt x="37" y="17"/>
                                  <a:pt x="29" y="35"/>
                                  <a:pt x="13" y="43"/>
                                </a:cubicBezTo>
                                <a:cubicBezTo>
                                  <a:pt x="9" y="45"/>
                                  <a:pt x="4" y="49"/>
                                  <a:pt x="0" y="46"/>
                                </a:cubicBezTo>
                                <a:cubicBezTo>
                                  <a:pt x="8" y="29"/>
                                  <a:pt x="21" y="15"/>
                                  <a:pt x="35" y="0"/>
                                </a:cubicBezTo>
                                <a:lnTo>
                                  <a:pt x="38"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70" name="Freeform 31">
                          <a:extLst/>
                        </wps:cNvPr>
                        <wps:cNvSpPr>
                          <a:spLocks/>
                        </wps:cNvSpPr>
                        <wps:spPr bwMode="auto">
                          <a:xfrm>
                            <a:off x="382324" y="573"/>
                            <a:ext cx="30" cy="30"/>
                          </a:xfrm>
                          <a:custGeom>
                            <a:avLst/>
                            <a:gdLst>
                              <a:gd name="T0" fmla="*/ 16 w 17"/>
                              <a:gd name="T1" fmla="*/ 5 h 17"/>
                              <a:gd name="T2" fmla="*/ 9 w 17"/>
                              <a:gd name="T3" fmla="*/ 16 h 17"/>
                              <a:gd name="T4" fmla="*/ 0 w 17"/>
                              <a:gd name="T5" fmla="*/ 10 h 17"/>
                              <a:gd name="T6" fmla="*/ 6 w 17"/>
                              <a:gd name="T7" fmla="*/ 1 h 17"/>
                              <a:gd name="T8" fmla="*/ 11 w 17"/>
                              <a:gd name="T9" fmla="*/ 0 h 17"/>
                              <a:gd name="T10" fmla="*/ 16 w 17"/>
                              <a:gd name="T11" fmla="*/ 5 h 17"/>
                            </a:gdLst>
                            <a:ahLst/>
                            <a:cxnLst>
                              <a:cxn ang="0">
                                <a:pos x="T0" y="T1"/>
                              </a:cxn>
                              <a:cxn ang="0">
                                <a:pos x="T2" y="T3"/>
                              </a:cxn>
                              <a:cxn ang="0">
                                <a:pos x="T4" y="T5"/>
                              </a:cxn>
                              <a:cxn ang="0">
                                <a:pos x="T6" y="T7"/>
                              </a:cxn>
                              <a:cxn ang="0">
                                <a:pos x="T8" y="T9"/>
                              </a:cxn>
                              <a:cxn ang="0">
                                <a:pos x="T10" y="T11"/>
                              </a:cxn>
                            </a:cxnLst>
                            <a:rect l="0" t="0" r="r" b="b"/>
                            <a:pathLst>
                              <a:path w="17" h="17">
                                <a:moveTo>
                                  <a:pt x="16" y="5"/>
                                </a:moveTo>
                                <a:cubicBezTo>
                                  <a:pt x="17" y="11"/>
                                  <a:pt x="14" y="14"/>
                                  <a:pt x="9" y="16"/>
                                </a:cubicBezTo>
                                <a:cubicBezTo>
                                  <a:pt x="5" y="17"/>
                                  <a:pt x="2" y="13"/>
                                  <a:pt x="0" y="10"/>
                                </a:cubicBezTo>
                                <a:cubicBezTo>
                                  <a:pt x="0" y="6"/>
                                  <a:pt x="2" y="3"/>
                                  <a:pt x="6" y="1"/>
                                </a:cubicBezTo>
                                <a:cubicBezTo>
                                  <a:pt x="7" y="0"/>
                                  <a:pt x="9" y="0"/>
                                  <a:pt x="11" y="0"/>
                                </a:cubicBezTo>
                                <a:cubicBezTo>
                                  <a:pt x="13" y="1"/>
                                  <a:pt x="14" y="3"/>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71" name="Freeform 32">
                          <a:extLst/>
                        </wps:cNvPr>
                        <wps:cNvSpPr>
                          <a:spLocks/>
                        </wps:cNvSpPr>
                        <wps:spPr bwMode="auto">
                          <a:xfrm>
                            <a:off x="380654" y="579"/>
                            <a:ext cx="95" cy="49"/>
                          </a:xfrm>
                          <a:custGeom>
                            <a:avLst/>
                            <a:gdLst>
                              <a:gd name="T0" fmla="*/ 32 w 54"/>
                              <a:gd name="T1" fmla="*/ 5 h 28"/>
                              <a:gd name="T2" fmla="*/ 54 w 54"/>
                              <a:gd name="T3" fmla="*/ 24 h 28"/>
                              <a:gd name="T4" fmla="*/ 36 w 54"/>
                              <a:gd name="T5" fmla="*/ 24 h 28"/>
                              <a:gd name="T6" fmla="*/ 0 w 54"/>
                              <a:gd name="T7" fmla="*/ 4 h 28"/>
                              <a:gd name="T8" fmla="*/ 8 w 54"/>
                              <a:gd name="T9" fmla="*/ 0 h 28"/>
                              <a:gd name="T10" fmla="*/ 32 w 54"/>
                              <a:gd name="T11" fmla="*/ 5 h 28"/>
                            </a:gdLst>
                            <a:ahLst/>
                            <a:cxnLst>
                              <a:cxn ang="0">
                                <a:pos x="T0" y="T1"/>
                              </a:cxn>
                              <a:cxn ang="0">
                                <a:pos x="T2" y="T3"/>
                              </a:cxn>
                              <a:cxn ang="0">
                                <a:pos x="T4" y="T5"/>
                              </a:cxn>
                              <a:cxn ang="0">
                                <a:pos x="T6" y="T7"/>
                              </a:cxn>
                              <a:cxn ang="0">
                                <a:pos x="T8" y="T9"/>
                              </a:cxn>
                              <a:cxn ang="0">
                                <a:pos x="T10" y="T11"/>
                              </a:cxn>
                            </a:cxnLst>
                            <a:rect l="0" t="0" r="r" b="b"/>
                            <a:pathLst>
                              <a:path w="54" h="28">
                                <a:moveTo>
                                  <a:pt x="32" y="5"/>
                                </a:moveTo>
                                <a:cubicBezTo>
                                  <a:pt x="40" y="11"/>
                                  <a:pt x="47" y="18"/>
                                  <a:pt x="54" y="24"/>
                                </a:cubicBezTo>
                                <a:cubicBezTo>
                                  <a:pt x="49" y="28"/>
                                  <a:pt x="42" y="24"/>
                                  <a:pt x="36" y="24"/>
                                </a:cubicBezTo>
                                <a:cubicBezTo>
                                  <a:pt x="23" y="20"/>
                                  <a:pt x="14" y="8"/>
                                  <a:pt x="0" y="4"/>
                                </a:cubicBezTo>
                                <a:cubicBezTo>
                                  <a:pt x="1" y="0"/>
                                  <a:pt x="6" y="2"/>
                                  <a:pt x="8" y="0"/>
                                </a:cubicBezTo>
                                <a:cubicBezTo>
                                  <a:pt x="17" y="0"/>
                                  <a:pt x="24" y="3"/>
                                  <a:pt x="32"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6" name="Freeform 33">
                          <a:extLst/>
                        </wps:cNvPr>
                        <wps:cNvSpPr>
                          <a:spLocks/>
                        </wps:cNvSpPr>
                        <wps:spPr bwMode="auto">
                          <a:xfrm>
                            <a:off x="380557" y="134"/>
                            <a:ext cx="957" cy="900"/>
                          </a:xfrm>
                          <a:custGeom>
                            <a:avLst/>
                            <a:gdLst>
                              <a:gd name="T0" fmla="*/ 450 w 544"/>
                              <a:gd name="T1" fmla="*/ 153 h 512"/>
                              <a:gd name="T2" fmla="*/ 442 w 544"/>
                              <a:gd name="T3" fmla="*/ 159 h 512"/>
                              <a:gd name="T4" fmla="*/ 434 w 544"/>
                              <a:gd name="T5" fmla="*/ 118 h 512"/>
                              <a:gd name="T6" fmla="*/ 452 w 544"/>
                              <a:gd name="T7" fmla="*/ 58 h 512"/>
                              <a:gd name="T8" fmla="*/ 435 w 544"/>
                              <a:gd name="T9" fmla="*/ 36 h 512"/>
                              <a:gd name="T10" fmla="*/ 431 w 544"/>
                              <a:gd name="T11" fmla="*/ 1 h 512"/>
                              <a:gd name="T12" fmla="*/ 387 w 544"/>
                              <a:gd name="T13" fmla="*/ 12 h 512"/>
                              <a:gd name="T14" fmla="*/ 370 w 544"/>
                              <a:gd name="T15" fmla="*/ 14 h 512"/>
                              <a:gd name="T16" fmla="*/ 391 w 544"/>
                              <a:gd name="T17" fmla="*/ 59 h 512"/>
                              <a:gd name="T18" fmla="*/ 298 w 544"/>
                              <a:gd name="T19" fmla="*/ 231 h 512"/>
                              <a:gd name="T20" fmla="*/ 242 w 544"/>
                              <a:gd name="T21" fmla="*/ 332 h 512"/>
                              <a:gd name="T22" fmla="*/ 149 w 544"/>
                              <a:gd name="T23" fmla="*/ 278 h 512"/>
                              <a:gd name="T24" fmla="*/ 159 w 544"/>
                              <a:gd name="T25" fmla="*/ 203 h 512"/>
                              <a:gd name="T26" fmla="*/ 143 w 544"/>
                              <a:gd name="T27" fmla="*/ 270 h 512"/>
                              <a:gd name="T28" fmla="*/ 142 w 544"/>
                              <a:gd name="T29" fmla="*/ 287 h 512"/>
                              <a:gd name="T30" fmla="*/ 58 w 544"/>
                              <a:gd name="T31" fmla="*/ 298 h 512"/>
                              <a:gd name="T32" fmla="*/ 79 w 544"/>
                              <a:gd name="T33" fmla="*/ 305 h 512"/>
                              <a:gd name="T34" fmla="*/ 113 w 544"/>
                              <a:gd name="T35" fmla="*/ 291 h 512"/>
                              <a:gd name="T36" fmla="*/ 194 w 544"/>
                              <a:gd name="T37" fmla="*/ 315 h 512"/>
                              <a:gd name="T38" fmla="*/ 169 w 544"/>
                              <a:gd name="T39" fmla="*/ 327 h 512"/>
                              <a:gd name="T40" fmla="*/ 153 w 544"/>
                              <a:gd name="T41" fmla="*/ 380 h 512"/>
                              <a:gd name="T42" fmla="*/ 160 w 544"/>
                              <a:gd name="T43" fmla="*/ 345 h 512"/>
                              <a:gd name="T44" fmla="*/ 242 w 544"/>
                              <a:gd name="T45" fmla="*/ 344 h 512"/>
                              <a:gd name="T46" fmla="*/ 222 w 544"/>
                              <a:gd name="T47" fmla="*/ 400 h 512"/>
                              <a:gd name="T48" fmla="*/ 98 w 544"/>
                              <a:gd name="T49" fmla="*/ 437 h 512"/>
                              <a:gd name="T50" fmla="*/ 238 w 544"/>
                              <a:gd name="T51" fmla="*/ 406 h 512"/>
                              <a:gd name="T52" fmla="*/ 221 w 544"/>
                              <a:gd name="T53" fmla="*/ 433 h 512"/>
                              <a:gd name="T54" fmla="*/ 206 w 544"/>
                              <a:gd name="T55" fmla="*/ 426 h 512"/>
                              <a:gd name="T56" fmla="*/ 215 w 544"/>
                              <a:gd name="T57" fmla="*/ 437 h 512"/>
                              <a:gd name="T58" fmla="*/ 161 w 544"/>
                              <a:gd name="T59" fmla="*/ 470 h 512"/>
                              <a:gd name="T60" fmla="*/ 195 w 544"/>
                              <a:gd name="T61" fmla="*/ 468 h 512"/>
                              <a:gd name="T62" fmla="*/ 231 w 544"/>
                              <a:gd name="T63" fmla="*/ 457 h 512"/>
                              <a:gd name="T64" fmla="*/ 214 w 544"/>
                              <a:gd name="T65" fmla="*/ 459 h 512"/>
                              <a:gd name="T66" fmla="*/ 174 w 544"/>
                              <a:gd name="T67" fmla="*/ 482 h 512"/>
                              <a:gd name="T68" fmla="*/ 45 w 544"/>
                              <a:gd name="T69" fmla="*/ 488 h 512"/>
                              <a:gd name="T70" fmla="*/ 2 w 544"/>
                              <a:gd name="T71" fmla="*/ 500 h 512"/>
                              <a:gd name="T72" fmla="*/ 221 w 544"/>
                              <a:gd name="T73" fmla="*/ 506 h 512"/>
                              <a:gd name="T74" fmla="*/ 294 w 544"/>
                              <a:gd name="T75" fmla="*/ 448 h 512"/>
                              <a:gd name="T76" fmla="*/ 332 w 544"/>
                              <a:gd name="T77" fmla="*/ 400 h 512"/>
                              <a:gd name="T78" fmla="*/ 320 w 544"/>
                              <a:gd name="T79" fmla="*/ 499 h 512"/>
                              <a:gd name="T80" fmla="*/ 479 w 544"/>
                              <a:gd name="T81" fmla="*/ 507 h 512"/>
                              <a:gd name="T82" fmla="*/ 508 w 544"/>
                              <a:gd name="T83" fmla="*/ 507 h 512"/>
                              <a:gd name="T84" fmla="*/ 493 w 544"/>
                              <a:gd name="T85" fmla="*/ 492 h 512"/>
                              <a:gd name="T86" fmla="*/ 364 w 544"/>
                              <a:gd name="T87" fmla="*/ 482 h 512"/>
                              <a:gd name="T88" fmla="*/ 387 w 544"/>
                              <a:gd name="T89" fmla="*/ 376 h 512"/>
                              <a:gd name="T90" fmla="*/ 392 w 544"/>
                              <a:gd name="T91" fmla="*/ 330 h 512"/>
                              <a:gd name="T92" fmla="*/ 411 w 544"/>
                              <a:gd name="T93" fmla="*/ 275 h 512"/>
                              <a:gd name="T94" fmla="*/ 450 w 544"/>
                              <a:gd name="T95" fmla="*/ 277 h 512"/>
                              <a:gd name="T96" fmla="*/ 460 w 544"/>
                              <a:gd name="T97" fmla="*/ 314 h 512"/>
                              <a:gd name="T98" fmla="*/ 457 w 544"/>
                              <a:gd name="T99" fmla="*/ 253 h 512"/>
                              <a:gd name="T100" fmla="*/ 433 w 544"/>
                              <a:gd name="T101" fmla="*/ 216 h 512"/>
                              <a:gd name="T102" fmla="*/ 449 w 544"/>
                              <a:gd name="T103" fmla="*/ 196 h 512"/>
                              <a:gd name="T104" fmla="*/ 454 w 544"/>
                              <a:gd name="T105" fmla="*/ 160 h 512"/>
                              <a:gd name="T106" fmla="*/ 509 w 544"/>
                              <a:gd name="T107" fmla="*/ 166 h 512"/>
                              <a:gd name="T108" fmla="*/ 544 w 544"/>
                              <a:gd name="T109" fmla="*/ 155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44" h="512">
                                <a:moveTo>
                                  <a:pt x="509" y="141"/>
                                </a:moveTo>
                                <a:cubicBezTo>
                                  <a:pt x="487" y="133"/>
                                  <a:pt x="473" y="156"/>
                                  <a:pt x="450" y="153"/>
                                </a:cubicBezTo>
                                <a:cubicBezTo>
                                  <a:pt x="448" y="154"/>
                                  <a:pt x="448" y="157"/>
                                  <a:pt x="447" y="159"/>
                                </a:cubicBezTo>
                                <a:cubicBezTo>
                                  <a:pt x="446" y="160"/>
                                  <a:pt x="444" y="160"/>
                                  <a:pt x="442" y="159"/>
                                </a:cubicBezTo>
                                <a:cubicBezTo>
                                  <a:pt x="441" y="149"/>
                                  <a:pt x="438" y="141"/>
                                  <a:pt x="437" y="131"/>
                                </a:cubicBezTo>
                                <a:cubicBezTo>
                                  <a:pt x="435" y="128"/>
                                  <a:pt x="436" y="122"/>
                                  <a:pt x="434" y="118"/>
                                </a:cubicBezTo>
                                <a:cubicBezTo>
                                  <a:pt x="421" y="84"/>
                                  <a:pt x="465" y="110"/>
                                  <a:pt x="473" y="90"/>
                                </a:cubicBezTo>
                                <a:cubicBezTo>
                                  <a:pt x="481" y="72"/>
                                  <a:pt x="459" y="70"/>
                                  <a:pt x="452" y="58"/>
                                </a:cubicBezTo>
                                <a:cubicBezTo>
                                  <a:pt x="452" y="53"/>
                                  <a:pt x="452" y="53"/>
                                  <a:pt x="452" y="53"/>
                                </a:cubicBezTo>
                                <a:cubicBezTo>
                                  <a:pt x="446" y="46"/>
                                  <a:pt x="439" y="44"/>
                                  <a:pt x="435" y="36"/>
                                </a:cubicBezTo>
                                <a:cubicBezTo>
                                  <a:pt x="438" y="26"/>
                                  <a:pt x="439" y="16"/>
                                  <a:pt x="436" y="6"/>
                                </a:cubicBezTo>
                                <a:cubicBezTo>
                                  <a:pt x="436" y="3"/>
                                  <a:pt x="434" y="0"/>
                                  <a:pt x="431" y="1"/>
                                </a:cubicBezTo>
                                <a:cubicBezTo>
                                  <a:pt x="423" y="12"/>
                                  <a:pt x="418" y="20"/>
                                  <a:pt x="411" y="30"/>
                                </a:cubicBezTo>
                                <a:cubicBezTo>
                                  <a:pt x="403" y="24"/>
                                  <a:pt x="396" y="17"/>
                                  <a:pt x="387" y="12"/>
                                </a:cubicBezTo>
                                <a:cubicBezTo>
                                  <a:pt x="381" y="12"/>
                                  <a:pt x="376" y="6"/>
                                  <a:pt x="369" y="8"/>
                                </a:cubicBezTo>
                                <a:cubicBezTo>
                                  <a:pt x="368" y="10"/>
                                  <a:pt x="369" y="12"/>
                                  <a:pt x="370" y="14"/>
                                </a:cubicBezTo>
                                <a:cubicBezTo>
                                  <a:pt x="371" y="29"/>
                                  <a:pt x="379" y="42"/>
                                  <a:pt x="390" y="53"/>
                                </a:cubicBezTo>
                                <a:cubicBezTo>
                                  <a:pt x="391" y="59"/>
                                  <a:pt x="391" y="59"/>
                                  <a:pt x="391" y="59"/>
                                </a:cubicBezTo>
                                <a:cubicBezTo>
                                  <a:pt x="384" y="75"/>
                                  <a:pt x="386" y="93"/>
                                  <a:pt x="384" y="111"/>
                                </a:cubicBezTo>
                                <a:cubicBezTo>
                                  <a:pt x="366" y="156"/>
                                  <a:pt x="337" y="199"/>
                                  <a:pt x="298" y="231"/>
                                </a:cubicBezTo>
                                <a:cubicBezTo>
                                  <a:pt x="276" y="256"/>
                                  <a:pt x="249" y="281"/>
                                  <a:pt x="245" y="315"/>
                                </a:cubicBezTo>
                                <a:cubicBezTo>
                                  <a:pt x="244" y="321"/>
                                  <a:pt x="246" y="328"/>
                                  <a:pt x="242" y="332"/>
                                </a:cubicBezTo>
                                <a:cubicBezTo>
                                  <a:pt x="229" y="327"/>
                                  <a:pt x="216" y="321"/>
                                  <a:pt x="205" y="312"/>
                                </a:cubicBezTo>
                                <a:cubicBezTo>
                                  <a:pt x="187" y="300"/>
                                  <a:pt x="161" y="301"/>
                                  <a:pt x="149" y="278"/>
                                </a:cubicBezTo>
                                <a:cubicBezTo>
                                  <a:pt x="145" y="269"/>
                                  <a:pt x="151" y="260"/>
                                  <a:pt x="155" y="253"/>
                                </a:cubicBezTo>
                                <a:cubicBezTo>
                                  <a:pt x="168" y="241"/>
                                  <a:pt x="166" y="218"/>
                                  <a:pt x="159" y="203"/>
                                </a:cubicBezTo>
                                <a:cubicBezTo>
                                  <a:pt x="158" y="202"/>
                                  <a:pt x="157" y="204"/>
                                  <a:pt x="156" y="205"/>
                                </a:cubicBezTo>
                                <a:cubicBezTo>
                                  <a:pt x="155" y="228"/>
                                  <a:pt x="136" y="244"/>
                                  <a:pt x="143" y="270"/>
                                </a:cubicBezTo>
                                <a:cubicBezTo>
                                  <a:pt x="145" y="277"/>
                                  <a:pt x="149" y="282"/>
                                  <a:pt x="151" y="289"/>
                                </a:cubicBezTo>
                                <a:cubicBezTo>
                                  <a:pt x="148" y="289"/>
                                  <a:pt x="144" y="289"/>
                                  <a:pt x="142" y="287"/>
                                </a:cubicBezTo>
                                <a:cubicBezTo>
                                  <a:pt x="133" y="286"/>
                                  <a:pt x="125" y="283"/>
                                  <a:pt x="115" y="284"/>
                                </a:cubicBezTo>
                                <a:cubicBezTo>
                                  <a:pt x="97" y="292"/>
                                  <a:pt x="73" y="282"/>
                                  <a:pt x="58" y="298"/>
                                </a:cubicBezTo>
                                <a:cubicBezTo>
                                  <a:pt x="56" y="299"/>
                                  <a:pt x="52" y="299"/>
                                  <a:pt x="53" y="303"/>
                                </a:cubicBezTo>
                                <a:cubicBezTo>
                                  <a:pt x="62" y="303"/>
                                  <a:pt x="70" y="305"/>
                                  <a:pt x="79" y="305"/>
                                </a:cubicBezTo>
                                <a:cubicBezTo>
                                  <a:pt x="93" y="307"/>
                                  <a:pt x="102" y="296"/>
                                  <a:pt x="111" y="291"/>
                                </a:cubicBezTo>
                                <a:cubicBezTo>
                                  <a:pt x="113" y="291"/>
                                  <a:pt x="113" y="291"/>
                                  <a:pt x="113" y="291"/>
                                </a:cubicBezTo>
                                <a:cubicBezTo>
                                  <a:pt x="117" y="287"/>
                                  <a:pt x="124" y="289"/>
                                  <a:pt x="129" y="288"/>
                                </a:cubicBezTo>
                                <a:cubicBezTo>
                                  <a:pt x="154" y="291"/>
                                  <a:pt x="173" y="303"/>
                                  <a:pt x="194" y="315"/>
                                </a:cubicBezTo>
                                <a:cubicBezTo>
                                  <a:pt x="194" y="317"/>
                                  <a:pt x="194" y="317"/>
                                  <a:pt x="194" y="317"/>
                                </a:cubicBezTo>
                                <a:cubicBezTo>
                                  <a:pt x="186" y="320"/>
                                  <a:pt x="177" y="323"/>
                                  <a:pt x="169" y="327"/>
                                </a:cubicBezTo>
                                <a:cubicBezTo>
                                  <a:pt x="160" y="334"/>
                                  <a:pt x="150" y="342"/>
                                  <a:pt x="147" y="353"/>
                                </a:cubicBezTo>
                                <a:cubicBezTo>
                                  <a:pt x="141" y="363"/>
                                  <a:pt x="149" y="372"/>
                                  <a:pt x="153" y="380"/>
                                </a:cubicBezTo>
                                <a:cubicBezTo>
                                  <a:pt x="153" y="384"/>
                                  <a:pt x="154" y="389"/>
                                  <a:pt x="157" y="391"/>
                                </a:cubicBezTo>
                                <a:cubicBezTo>
                                  <a:pt x="170" y="377"/>
                                  <a:pt x="158" y="361"/>
                                  <a:pt x="160" y="345"/>
                                </a:cubicBezTo>
                                <a:cubicBezTo>
                                  <a:pt x="163" y="333"/>
                                  <a:pt x="174" y="328"/>
                                  <a:pt x="186" y="325"/>
                                </a:cubicBezTo>
                                <a:cubicBezTo>
                                  <a:pt x="208" y="315"/>
                                  <a:pt x="224" y="333"/>
                                  <a:pt x="242" y="344"/>
                                </a:cubicBezTo>
                                <a:cubicBezTo>
                                  <a:pt x="242" y="362"/>
                                  <a:pt x="244" y="379"/>
                                  <a:pt x="240" y="397"/>
                                </a:cubicBezTo>
                                <a:cubicBezTo>
                                  <a:pt x="235" y="399"/>
                                  <a:pt x="228" y="400"/>
                                  <a:pt x="222" y="400"/>
                                </a:cubicBezTo>
                                <a:cubicBezTo>
                                  <a:pt x="191" y="402"/>
                                  <a:pt x="166" y="419"/>
                                  <a:pt x="138" y="429"/>
                                </a:cubicBezTo>
                                <a:cubicBezTo>
                                  <a:pt x="126" y="433"/>
                                  <a:pt x="111" y="433"/>
                                  <a:pt x="98" y="437"/>
                                </a:cubicBezTo>
                                <a:cubicBezTo>
                                  <a:pt x="108" y="440"/>
                                  <a:pt x="118" y="437"/>
                                  <a:pt x="128" y="436"/>
                                </a:cubicBezTo>
                                <a:cubicBezTo>
                                  <a:pt x="167" y="431"/>
                                  <a:pt x="197" y="401"/>
                                  <a:pt x="238" y="406"/>
                                </a:cubicBezTo>
                                <a:cubicBezTo>
                                  <a:pt x="239" y="407"/>
                                  <a:pt x="239" y="407"/>
                                  <a:pt x="239" y="407"/>
                                </a:cubicBezTo>
                                <a:cubicBezTo>
                                  <a:pt x="234" y="417"/>
                                  <a:pt x="228" y="425"/>
                                  <a:pt x="221" y="433"/>
                                </a:cubicBezTo>
                                <a:cubicBezTo>
                                  <a:pt x="219" y="429"/>
                                  <a:pt x="219" y="425"/>
                                  <a:pt x="215" y="423"/>
                                </a:cubicBezTo>
                                <a:cubicBezTo>
                                  <a:pt x="212" y="421"/>
                                  <a:pt x="208" y="423"/>
                                  <a:pt x="206" y="426"/>
                                </a:cubicBezTo>
                                <a:cubicBezTo>
                                  <a:pt x="205" y="428"/>
                                  <a:pt x="205" y="430"/>
                                  <a:pt x="206" y="432"/>
                                </a:cubicBezTo>
                                <a:cubicBezTo>
                                  <a:pt x="208" y="435"/>
                                  <a:pt x="211" y="436"/>
                                  <a:pt x="215" y="437"/>
                                </a:cubicBezTo>
                                <a:cubicBezTo>
                                  <a:pt x="214" y="441"/>
                                  <a:pt x="210" y="442"/>
                                  <a:pt x="207" y="446"/>
                                </a:cubicBezTo>
                                <a:cubicBezTo>
                                  <a:pt x="196" y="464"/>
                                  <a:pt x="174" y="457"/>
                                  <a:pt x="161" y="470"/>
                                </a:cubicBezTo>
                                <a:cubicBezTo>
                                  <a:pt x="159" y="473"/>
                                  <a:pt x="152" y="474"/>
                                  <a:pt x="155" y="478"/>
                                </a:cubicBezTo>
                                <a:cubicBezTo>
                                  <a:pt x="170" y="480"/>
                                  <a:pt x="184" y="476"/>
                                  <a:pt x="195" y="468"/>
                                </a:cubicBezTo>
                                <a:cubicBezTo>
                                  <a:pt x="210" y="452"/>
                                  <a:pt x="225" y="437"/>
                                  <a:pt x="240" y="421"/>
                                </a:cubicBezTo>
                                <a:cubicBezTo>
                                  <a:pt x="242" y="434"/>
                                  <a:pt x="239" y="447"/>
                                  <a:pt x="231" y="457"/>
                                </a:cubicBezTo>
                                <a:cubicBezTo>
                                  <a:pt x="228" y="455"/>
                                  <a:pt x="225" y="452"/>
                                  <a:pt x="221" y="451"/>
                                </a:cubicBezTo>
                                <a:cubicBezTo>
                                  <a:pt x="217" y="452"/>
                                  <a:pt x="214" y="456"/>
                                  <a:pt x="214" y="459"/>
                                </a:cubicBezTo>
                                <a:cubicBezTo>
                                  <a:pt x="215" y="462"/>
                                  <a:pt x="217" y="465"/>
                                  <a:pt x="219" y="467"/>
                                </a:cubicBezTo>
                                <a:cubicBezTo>
                                  <a:pt x="206" y="476"/>
                                  <a:pt x="189" y="477"/>
                                  <a:pt x="174" y="482"/>
                                </a:cubicBezTo>
                                <a:cubicBezTo>
                                  <a:pt x="145" y="485"/>
                                  <a:pt x="117" y="488"/>
                                  <a:pt x="88" y="488"/>
                                </a:cubicBezTo>
                                <a:cubicBezTo>
                                  <a:pt x="74" y="487"/>
                                  <a:pt x="58" y="492"/>
                                  <a:pt x="45" y="488"/>
                                </a:cubicBezTo>
                                <a:cubicBezTo>
                                  <a:pt x="30" y="491"/>
                                  <a:pt x="14" y="486"/>
                                  <a:pt x="2" y="494"/>
                                </a:cubicBezTo>
                                <a:cubicBezTo>
                                  <a:pt x="0" y="496"/>
                                  <a:pt x="2" y="498"/>
                                  <a:pt x="2" y="500"/>
                                </a:cubicBezTo>
                                <a:cubicBezTo>
                                  <a:pt x="21" y="512"/>
                                  <a:pt x="45" y="503"/>
                                  <a:pt x="66" y="506"/>
                                </a:cubicBezTo>
                                <a:cubicBezTo>
                                  <a:pt x="221" y="506"/>
                                  <a:pt x="221" y="506"/>
                                  <a:pt x="221" y="506"/>
                                </a:cubicBezTo>
                                <a:cubicBezTo>
                                  <a:pt x="232" y="506"/>
                                  <a:pt x="244" y="505"/>
                                  <a:pt x="253" y="500"/>
                                </a:cubicBezTo>
                                <a:cubicBezTo>
                                  <a:pt x="273" y="489"/>
                                  <a:pt x="284" y="468"/>
                                  <a:pt x="294" y="448"/>
                                </a:cubicBezTo>
                                <a:cubicBezTo>
                                  <a:pt x="298" y="441"/>
                                  <a:pt x="301" y="433"/>
                                  <a:pt x="303" y="424"/>
                                </a:cubicBezTo>
                                <a:cubicBezTo>
                                  <a:pt x="306" y="411"/>
                                  <a:pt x="319" y="401"/>
                                  <a:pt x="332" y="400"/>
                                </a:cubicBezTo>
                                <a:cubicBezTo>
                                  <a:pt x="334" y="421"/>
                                  <a:pt x="330" y="441"/>
                                  <a:pt x="325" y="460"/>
                                </a:cubicBezTo>
                                <a:cubicBezTo>
                                  <a:pt x="323" y="473"/>
                                  <a:pt x="315" y="485"/>
                                  <a:pt x="320" y="499"/>
                                </a:cubicBezTo>
                                <a:cubicBezTo>
                                  <a:pt x="321" y="505"/>
                                  <a:pt x="328" y="505"/>
                                  <a:pt x="333" y="506"/>
                                </a:cubicBezTo>
                                <a:cubicBezTo>
                                  <a:pt x="381" y="505"/>
                                  <a:pt x="428" y="503"/>
                                  <a:pt x="479" y="507"/>
                                </a:cubicBezTo>
                                <a:cubicBezTo>
                                  <a:pt x="488" y="508"/>
                                  <a:pt x="496" y="511"/>
                                  <a:pt x="506" y="510"/>
                                </a:cubicBezTo>
                                <a:cubicBezTo>
                                  <a:pt x="506" y="509"/>
                                  <a:pt x="509" y="509"/>
                                  <a:pt x="508" y="507"/>
                                </a:cubicBezTo>
                                <a:cubicBezTo>
                                  <a:pt x="507" y="502"/>
                                  <a:pt x="504" y="497"/>
                                  <a:pt x="498" y="495"/>
                                </a:cubicBezTo>
                                <a:cubicBezTo>
                                  <a:pt x="498" y="493"/>
                                  <a:pt x="494" y="494"/>
                                  <a:pt x="493" y="492"/>
                                </a:cubicBezTo>
                                <a:cubicBezTo>
                                  <a:pt x="468" y="478"/>
                                  <a:pt x="437" y="486"/>
                                  <a:pt x="408" y="486"/>
                                </a:cubicBezTo>
                                <a:cubicBezTo>
                                  <a:pt x="392" y="488"/>
                                  <a:pt x="377" y="490"/>
                                  <a:pt x="364" y="482"/>
                                </a:cubicBezTo>
                                <a:cubicBezTo>
                                  <a:pt x="358" y="474"/>
                                  <a:pt x="362" y="452"/>
                                  <a:pt x="362" y="452"/>
                                </a:cubicBezTo>
                                <a:cubicBezTo>
                                  <a:pt x="362" y="443"/>
                                  <a:pt x="384" y="381"/>
                                  <a:pt x="387" y="376"/>
                                </a:cubicBezTo>
                                <a:cubicBezTo>
                                  <a:pt x="388" y="370"/>
                                  <a:pt x="390" y="364"/>
                                  <a:pt x="389" y="357"/>
                                </a:cubicBezTo>
                                <a:cubicBezTo>
                                  <a:pt x="392" y="349"/>
                                  <a:pt x="392" y="339"/>
                                  <a:pt x="392" y="330"/>
                                </a:cubicBezTo>
                                <a:cubicBezTo>
                                  <a:pt x="393" y="318"/>
                                  <a:pt x="400" y="306"/>
                                  <a:pt x="404" y="294"/>
                                </a:cubicBezTo>
                                <a:cubicBezTo>
                                  <a:pt x="406" y="288"/>
                                  <a:pt x="408" y="281"/>
                                  <a:pt x="411" y="275"/>
                                </a:cubicBezTo>
                                <a:cubicBezTo>
                                  <a:pt x="413" y="268"/>
                                  <a:pt x="414" y="261"/>
                                  <a:pt x="418" y="255"/>
                                </a:cubicBezTo>
                                <a:cubicBezTo>
                                  <a:pt x="431" y="263"/>
                                  <a:pt x="444" y="263"/>
                                  <a:pt x="450" y="277"/>
                                </a:cubicBezTo>
                                <a:cubicBezTo>
                                  <a:pt x="455" y="310"/>
                                  <a:pt x="455" y="310"/>
                                  <a:pt x="455" y="310"/>
                                </a:cubicBezTo>
                                <a:cubicBezTo>
                                  <a:pt x="455" y="312"/>
                                  <a:pt x="457" y="316"/>
                                  <a:pt x="460" y="314"/>
                                </a:cubicBezTo>
                                <a:cubicBezTo>
                                  <a:pt x="470" y="307"/>
                                  <a:pt x="467" y="292"/>
                                  <a:pt x="467" y="282"/>
                                </a:cubicBezTo>
                                <a:cubicBezTo>
                                  <a:pt x="469" y="270"/>
                                  <a:pt x="461" y="264"/>
                                  <a:pt x="457" y="253"/>
                                </a:cubicBezTo>
                                <a:cubicBezTo>
                                  <a:pt x="454" y="251"/>
                                  <a:pt x="450" y="242"/>
                                  <a:pt x="450" y="242"/>
                                </a:cubicBezTo>
                                <a:cubicBezTo>
                                  <a:pt x="448" y="233"/>
                                  <a:pt x="429" y="227"/>
                                  <a:pt x="433" y="216"/>
                                </a:cubicBezTo>
                                <a:cubicBezTo>
                                  <a:pt x="436" y="207"/>
                                  <a:pt x="438" y="199"/>
                                  <a:pt x="447" y="194"/>
                                </a:cubicBezTo>
                                <a:cubicBezTo>
                                  <a:pt x="448" y="194"/>
                                  <a:pt x="449" y="195"/>
                                  <a:pt x="449" y="196"/>
                                </a:cubicBezTo>
                                <a:cubicBezTo>
                                  <a:pt x="453" y="193"/>
                                  <a:pt x="453" y="193"/>
                                  <a:pt x="453" y="193"/>
                                </a:cubicBezTo>
                                <a:cubicBezTo>
                                  <a:pt x="454" y="160"/>
                                  <a:pt x="454" y="160"/>
                                  <a:pt x="454" y="160"/>
                                </a:cubicBezTo>
                                <a:cubicBezTo>
                                  <a:pt x="467" y="160"/>
                                  <a:pt x="486" y="162"/>
                                  <a:pt x="499" y="162"/>
                                </a:cubicBezTo>
                                <a:cubicBezTo>
                                  <a:pt x="502" y="163"/>
                                  <a:pt x="505" y="166"/>
                                  <a:pt x="509" y="166"/>
                                </a:cubicBezTo>
                                <a:cubicBezTo>
                                  <a:pt x="512" y="162"/>
                                  <a:pt x="512" y="162"/>
                                  <a:pt x="512" y="162"/>
                                </a:cubicBezTo>
                                <a:cubicBezTo>
                                  <a:pt x="544" y="155"/>
                                  <a:pt x="544" y="155"/>
                                  <a:pt x="544" y="155"/>
                                </a:cubicBezTo>
                                <a:cubicBezTo>
                                  <a:pt x="531" y="157"/>
                                  <a:pt x="522" y="141"/>
                                  <a:pt x="509" y="14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7" name="Freeform 34">
                          <a:extLst/>
                        </wps:cNvPr>
                        <wps:cNvSpPr>
                          <a:spLocks/>
                        </wps:cNvSpPr>
                        <wps:spPr bwMode="auto">
                          <a:xfrm>
                            <a:off x="381514" y="406"/>
                            <a:ext cx="6" cy="0"/>
                          </a:xfrm>
                          <a:custGeom>
                            <a:avLst/>
                            <a:gdLst>
                              <a:gd name="T0" fmla="*/ 0 w 3"/>
                              <a:gd name="T1" fmla="*/ 3 w 3"/>
                              <a:gd name="T2" fmla="*/ 0 w 3"/>
                            </a:gdLst>
                            <a:ahLst/>
                            <a:cxnLst>
                              <a:cxn ang="0">
                                <a:pos x="T0" y="0"/>
                              </a:cxn>
                              <a:cxn ang="0">
                                <a:pos x="T1" y="0"/>
                              </a:cxn>
                              <a:cxn ang="0">
                                <a:pos x="T2" y="0"/>
                              </a:cxn>
                            </a:cxnLst>
                            <a:rect l="0" t="0" r="r" b="b"/>
                            <a:pathLst>
                              <a:path w="3">
                                <a:moveTo>
                                  <a:pt x="0" y="0"/>
                                </a:moveTo>
                                <a:cubicBezTo>
                                  <a:pt x="1" y="0"/>
                                  <a:pt x="2" y="0"/>
                                  <a:pt x="3" y="0"/>
                                </a:cubicBezTo>
                                <a:lnTo>
                                  <a:pt x="0"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8" name="Freeform 35">
                          <a:extLst/>
                        </wps:cNvPr>
                        <wps:cNvSpPr>
                          <a:spLocks/>
                        </wps:cNvSpPr>
                        <wps:spPr bwMode="auto">
                          <a:xfrm>
                            <a:off x="380884" y="593"/>
                            <a:ext cx="27" cy="24"/>
                          </a:xfrm>
                          <a:custGeom>
                            <a:avLst/>
                            <a:gdLst>
                              <a:gd name="T0" fmla="*/ 15 w 15"/>
                              <a:gd name="T1" fmla="*/ 5 h 14"/>
                              <a:gd name="T2" fmla="*/ 9 w 15"/>
                              <a:gd name="T3" fmla="*/ 14 h 14"/>
                              <a:gd name="T4" fmla="*/ 2 w 15"/>
                              <a:gd name="T5" fmla="*/ 9 h 14"/>
                              <a:gd name="T6" fmla="*/ 7 w 15"/>
                              <a:gd name="T7" fmla="*/ 0 h 14"/>
                              <a:gd name="T8" fmla="*/ 15 w 15"/>
                              <a:gd name="T9" fmla="*/ 5 h 14"/>
                            </a:gdLst>
                            <a:ahLst/>
                            <a:cxnLst>
                              <a:cxn ang="0">
                                <a:pos x="T0" y="T1"/>
                              </a:cxn>
                              <a:cxn ang="0">
                                <a:pos x="T2" y="T3"/>
                              </a:cxn>
                              <a:cxn ang="0">
                                <a:pos x="T4" y="T5"/>
                              </a:cxn>
                              <a:cxn ang="0">
                                <a:pos x="T6" y="T7"/>
                              </a:cxn>
                              <a:cxn ang="0">
                                <a:pos x="T8" y="T9"/>
                              </a:cxn>
                            </a:cxnLst>
                            <a:rect l="0" t="0" r="r" b="b"/>
                            <a:pathLst>
                              <a:path w="15" h="14">
                                <a:moveTo>
                                  <a:pt x="15" y="5"/>
                                </a:moveTo>
                                <a:cubicBezTo>
                                  <a:pt x="15" y="9"/>
                                  <a:pt x="13" y="12"/>
                                  <a:pt x="9" y="14"/>
                                </a:cubicBezTo>
                                <a:cubicBezTo>
                                  <a:pt x="6" y="12"/>
                                  <a:pt x="4" y="12"/>
                                  <a:pt x="2" y="9"/>
                                </a:cubicBezTo>
                                <a:cubicBezTo>
                                  <a:pt x="0" y="5"/>
                                  <a:pt x="4" y="1"/>
                                  <a:pt x="7" y="0"/>
                                </a:cubicBezTo>
                                <a:cubicBezTo>
                                  <a:pt x="10" y="1"/>
                                  <a:pt x="14" y="1"/>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9" name="Freeform 36">
                          <a:extLst/>
                        </wps:cNvPr>
                        <wps:cNvSpPr>
                          <a:spLocks/>
                        </wps:cNvSpPr>
                        <wps:spPr bwMode="auto">
                          <a:xfrm>
                            <a:off x="380844" y="594"/>
                            <a:ext cx="26" cy="30"/>
                          </a:xfrm>
                          <a:custGeom>
                            <a:avLst/>
                            <a:gdLst>
                              <a:gd name="T0" fmla="*/ 12 w 15"/>
                              <a:gd name="T1" fmla="*/ 4 h 17"/>
                              <a:gd name="T2" fmla="*/ 14 w 15"/>
                              <a:gd name="T3" fmla="*/ 13 h 17"/>
                              <a:gd name="T4" fmla="*/ 4 w 15"/>
                              <a:gd name="T5" fmla="*/ 14 h 17"/>
                              <a:gd name="T6" fmla="*/ 2 w 15"/>
                              <a:gd name="T7" fmla="*/ 6 h 17"/>
                              <a:gd name="T8" fmla="*/ 12 w 15"/>
                              <a:gd name="T9" fmla="*/ 4 h 17"/>
                            </a:gdLst>
                            <a:ahLst/>
                            <a:cxnLst>
                              <a:cxn ang="0">
                                <a:pos x="T0" y="T1"/>
                              </a:cxn>
                              <a:cxn ang="0">
                                <a:pos x="T2" y="T3"/>
                              </a:cxn>
                              <a:cxn ang="0">
                                <a:pos x="T4" y="T5"/>
                              </a:cxn>
                              <a:cxn ang="0">
                                <a:pos x="T6" y="T7"/>
                              </a:cxn>
                              <a:cxn ang="0">
                                <a:pos x="T8" y="T9"/>
                              </a:cxn>
                            </a:cxnLst>
                            <a:rect l="0" t="0" r="r" b="b"/>
                            <a:pathLst>
                              <a:path w="15" h="17">
                                <a:moveTo>
                                  <a:pt x="12" y="4"/>
                                </a:moveTo>
                                <a:cubicBezTo>
                                  <a:pt x="15" y="6"/>
                                  <a:pt x="15" y="10"/>
                                  <a:pt x="14" y="13"/>
                                </a:cubicBezTo>
                                <a:cubicBezTo>
                                  <a:pt x="11" y="15"/>
                                  <a:pt x="7" y="17"/>
                                  <a:pt x="4" y="14"/>
                                </a:cubicBezTo>
                                <a:cubicBezTo>
                                  <a:pt x="2" y="11"/>
                                  <a:pt x="0" y="9"/>
                                  <a:pt x="2" y="6"/>
                                </a:cubicBezTo>
                                <a:cubicBezTo>
                                  <a:pt x="4" y="3"/>
                                  <a:pt x="9" y="0"/>
                                  <a:pt x="12"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0" name="Freeform 37">
                          <a:extLst/>
                        </wps:cNvPr>
                        <wps:cNvSpPr>
                          <a:spLocks/>
                        </wps:cNvSpPr>
                        <wps:spPr bwMode="auto">
                          <a:xfrm>
                            <a:off x="381831" y="609"/>
                            <a:ext cx="0" cy="1"/>
                          </a:xfrm>
                          <a:custGeom>
                            <a:avLst/>
                            <a:gdLst>
                              <a:gd name="T0" fmla="*/ 0 h 1"/>
                              <a:gd name="T1" fmla="*/ 1 h 1"/>
                            </a:gdLst>
                            <a:ahLst/>
                            <a:cxnLst>
                              <a:cxn ang="0">
                                <a:pos x="0" y="T0"/>
                              </a:cxn>
                              <a:cxn ang="0">
                                <a:pos x="0" y="T1"/>
                              </a:cxn>
                            </a:cxnLst>
                            <a:rect l="0" t="0" r="r" b="b"/>
                            <a:pathLst>
                              <a:path h="1">
                                <a:moveTo>
                                  <a:pt x="0" y="0"/>
                                </a:moveTo>
                                <a:cubicBezTo>
                                  <a:pt x="0" y="0"/>
                                  <a:pt x="0" y="0"/>
                                  <a:pt x="0" y="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2" name="Freeform 38">
                          <a:extLst/>
                        </wps:cNvPr>
                        <wps:cNvSpPr>
                          <a:spLocks/>
                        </wps:cNvSpPr>
                        <wps:spPr bwMode="auto">
                          <a:xfrm>
                            <a:off x="382334" y="612"/>
                            <a:ext cx="29" cy="25"/>
                          </a:xfrm>
                          <a:custGeom>
                            <a:avLst/>
                            <a:gdLst>
                              <a:gd name="T0" fmla="*/ 14 w 16"/>
                              <a:gd name="T1" fmla="*/ 5 h 14"/>
                              <a:gd name="T2" fmla="*/ 9 w 16"/>
                              <a:gd name="T3" fmla="*/ 14 h 14"/>
                              <a:gd name="T4" fmla="*/ 0 w 16"/>
                              <a:gd name="T5" fmla="*/ 7 h 14"/>
                              <a:gd name="T6" fmla="*/ 6 w 16"/>
                              <a:gd name="T7" fmla="*/ 1 h 14"/>
                              <a:gd name="T8" fmla="*/ 14 w 16"/>
                              <a:gd name="T9" fmla="*/ 5 h 14"/>
                            </a:gdLst>
                            <a:ahLst/>
                            <a:cxnLst>
                              <a:cxn ang="0">
                                <a:pos x="T0" y="T1"/>
                              </a:cxn>
                              <a:cxn ang="0">
                                <a:pos x="T2" y="T3"/>
                              </a:cxn>
                              <a:cxn ang="0">
                                <a:pos x="T4" y="T5"/>
                              </a:cxn>
                              <a:cxn ang="0">
                                <a:pos x="T6" y="T7"/>
                              </a:cxn>
                              <a:cxn ang="0">
                                <a:pos x="T8" y="T9"/>
                              </a:cxn>
                            </a:cxnLst>
                            <a:rect l="0" t="0" r="r" b="b"/>
                            <a:pathLst>
                              <a:path w="16" h="14">
                                <a:moveTo>
                                  <a:pt x="14" y="5"/>
                                </a:moveTo>
                                <a:cubicBezTo>
                                  <a:pt x="16" y="9"/>
                                  <a:pt x="12" y="12"/>
                                  <a:pt x="9" y="14"/>
                                </a:cubicBezTo>
                                <a:cubicBezTo>
                                  <a:pt x="5" y="13"/>
                                  <a:pt x="0" y="12"/>
                                  <a:pt x="0" y="7"/>
                                </a:cubicBezTo>
                                <a:cubicBezTo>
                                  <a:pt x="0" y="3"/>
                                  <a:pt x="3" y="1"/>
                                  <a:pt x="6" y="1"/>
                                </a:cubicBezTo>
                                <a:cubicBezTo>
                                  <a:pt x="9" y="0"/>
                                  <a:pt x="12" y="2"/>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3" name="Freeform 39">
                          <a:extLst/>
                        </wps:cNvPr>
                        <wps:cNvSpPr>
                          <a:spLocks/>
                        </wps:cNvSpPr>
                        <wps:spPr bwMode="auto">
                          <a:xfrm>
                            <a:off x="382371" y="612"/>
                            <a:ext cx="32" cy="26"/>
                          </a:xfrm>
                          <a:custGeom>
                            <a:avLst/>
                            <a:gdLst>
                              <a:gd name="T0" fmla="*/ 14 w 18"/>
                              <a:gd name="T1" fmla="*/ 4 h 15"/>
                              <a:gd name="T2" fmla="*/ 15 w 18"/>
                              <a:gd name="T3" fmla="*/ 11 h 15"/>
                              <a:gd name="T4" fmla="*/ 11 w 18"/>
                              <a:gd name="T5" fmla="*/ 14 h 15"/>
                              <a:gd name="T6" fmla="*/ 1 w 18"/>
                              <a:gd name="T7" fmla="*/ 9 h 15"/>
                              <a:gd name="T8" fmla="*/ 7 w 18"/>
                              <a:gd name="T9" fmla="*/ 1 h 15"/>
                              <a:gd name="T10" fmla="*/ 14 w 18"/>
                              <a:gd name="T11" fmla="*/ 4 h 15"/>
                            </a:gdLst>
                            <a:ahLst/>
                            <a:cxnLst>
                              <a:cxn ang="0">
                                <a:pos x="T0" y="T1"/>
                              </a:cxn>
                              <a:cxn ang="0">
                                <a:pos x="T2" y="T3"/>
                              </a:cxn>
                              <a:cxn ang="0">
                                <a:pos x="T4" y="T5"/>
                              </a:cxn>
                              <a:cxn ang="0">
                                <a:pos x="T6" y="T7"/>
                              </a:cxn>
                              <a:cxn ang="0">
                                <a:pos x="T8" y="T9"/>
                              </a:cxn>
                              <a:cxn ang="0">
                                <a:pos x="T10" y="T11"/>
                              </a:cxn>
                            </a:cxnLst>
                            <a:rect l="0" t="0" r="r" b="b"/>
                            <a:pathLst>
                              <a:path w="18" h="15">
                                <a:moveTo>
                                  <a:pt x="14" y="4"/>
                                </a:moveTo>
                                <a:cubicBezTo>
                                  <a:pt x="15" y="6"/>
                                  <a:pt x="18" y="9"/>
                                  <a:pt x="15" y="11"/>
                                </a:cubicBezTo>
                                <a:cubicBezTo>
                                  <a:pt x="13" y="12"/>
                                  <a:pt x="12" y="13"/>
                                  <a:pt x="11" y="14"/>
                                </a:cubicBezTo>
                                <a:cubicBezTo>
                                  <a:pt x="6" y="15"/>
                                  <a:pt x="2" y="13"/>
                                  <a:pt x="1" y="9"/>
                                </a:cubicBezTo>
                                <a:cubicBezTo>
                                  <a:pt x="0" y="5"/>
                                  <a:pt x="4" y="3"/>
                                  <a:pt x="7" y="1"/>
                                </a:cubicBezTo>
                                <a:cubicBezTo>
                                  <a:pt x="10" y="0"/>
                                  <a:pt x="12" y="2"/>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4" name="Freeform 40">
                          <a:extLst/>
                        </wps:cNvPr>
                        <wps:cNvSpPr>
                          <a:spLocks/>
                        </wps:cNvSpPr>
                        <wps:spPr bwMode="auto">
                          <a:xfrm>
                            <a:off x="380668" y="616"/>
                            <a:ext cx="23" cy="22"/>
                          </a:xfrm>
                          <a:custGeom>
                            <a:avLst/>
                            <a:gdLst>
                              <a:gd name="T0" fmla="*/ 13 w 13"/>
                              <a:gd name="T1" fmla="*/ 7 h 13"/>
                              <a:gd name="T2" fmla="*/ 3 w 13"/>
                              <a:gd name="T3" fmla="*/ 12 h 13"/>
                              <a:gd name="T4" fmla="*/ 0 w 13"/>
                              <a:gd name="T5" fmla="*/ 7 h 13"/>
                              <a:gd name="T6" fmla="*/ 4 w 13"/>
                              <a:gd name="T7" fmla="*/ 0 h 13"/>
                              <a:gd name="T8" fmla="*/ 13 w 13"/>
                              <a:gd name="T9" fmla="*/ 7 h 13"/>
                            </a:gdLst>
                            <a:ahLst/>
                            <a:cxnLst>
                              <a:cxn ang="0">
                                <a:pos x="T0" y="T1"/>
                              </a:cxn>
                              <a:cxn ang="0">
                                <a:pos x="T2" y="T3"/>
                              </a:cxn>
                              <a:cxn ang="0">
                                <a:pos x="T4" y="T5"/>
                              </a:cxn>
                              <a:cxn ang="0">
                                <a:pos x="T6" y="T7"/>
                              </a:cxn>
                              <a:cxn ang="0">
                                <a:pos x="T8" y="T9"/>
                              </a:cxn>
                            </a:cxnLst>
                            <a:rect l="0" t="0" r="r" b="b"/>
                            <a:pathLst>
                              <a:path w="13" h="13">
                                <a:moveTo>
                                  <a:pt x="13" y="7"/>
                                </a:moveTo>
                                <a:cubicBezTo>
                                  <a:pt x="12" y="11"/>
                                  <a:pt x="8" y="13"/>
                                  <a:pt x="3" y="12"/>
                                </a:cubicBezTo>
                                <a:cubicBezTo>
                                  <a:pt x="2" y="11"/>
                                  <a:pt x="0" y="9"/>
                                  <a:pt x="0" y="7"/>
                                </a:cubicBezTo>
                                <a:cubicBezTo>
                                  <a:pt x="0" y="4"/>
                                  <a:pt x="1" y="1"/>
                                  <a:pt x="4" y="0"/>
                                </a:cubicBezTo>
                                <a:cubicBezTo>
                                  <a:pt x="9" y="0"/>
                                  <a:pt x="12" y="2"/>
                                  <a:pt x="13"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5" name="Freeform 41">
                          <a:extLst/>
                        </wps:cNvPr>
                        <wps:cNvSpPr>
                          <a:spLocks/>
                        </wps:cNvSpPr>
                        <wps:spPr bwMode="auto">
                          <a:xfrm>
                            <a:off x="380898" y="626"/>
                            <a:ext cx="27" cy="26"/>
                          </a:xfrm>
                          <a:custGeom>
                            <a:avLst/>
                            <a:gdLst>
                              <a:gd name="T0" fmla="*/ 15 w 15"/>
                              <a:gd name="T1" fmla="*/ 7 h 15"/>
                              <a:gd name="T2" fmla="*/ 9 w 15"/>
                              <a:gd name="T3" fmla="*/ 15 h 15"/>
                              <a:gd name="T4" fmla="*/ 0 w 15"/>
                              <a:gd name="T5" fmla="*/ 9 h 15"/>
                              <a:gd name="T6" fmla="*/ 5 w 15"/>
                              <a:gd name="T7" fmla="*/ 1 h 15"/>
                              <a:gd name="T8" fmla="*/ 15 w 15"/>
                              <a:gd name="T9" fmla="*/ 7 h 15"/>
                            </a:gdLst>
                            <a:ahLst/>
                            <a:cxnLst>
                              <a:cxn ang="0">
                                <a:pos x="T0" y="T1"/>
                              </a:cxn>
                              <a:cxn ang="0">
                                <a:pos x="T2" y="T3"/>
                              </a:cxn>
                              <a:cxn ang="0">
                                <a:pos x="T4" y="T5"/>
                              </a:cxn>
                              <a:cxn ang="0">
                                <a:pos x="T6" y="T7"/>
                              </a:cxn>
                              <a:cxn ang="0">
                                <a:pos x="T8" y="T9"/>
                              </a:cxn>
                            </a:cxnLst>
                            <a:rect l="0" t="0" r="r" b="b"/>
                            <a:pathLst>
                              <a:path w="15" h="15">
                                <a:moveTo>
                                  <a:pt x="15" y="7"/>
                                </a:moveTo>
                                <a:cubicBezTo>
                                  <a:pt x="15" y="11"/>
                                  <a:pt x="11" y="13"/>
                                  <a:pt x="9" y="15"/>
                                </a:cubicBezTo>
                                <a:cubicBezTo>
                                  <a:pt x="5" y="15"/>
                                  <a:pt x="2" y="12"/>
                                  <a:pt x="0" y="9"/>
                                </a:cubicBezTo>
                                <a:cubicBezTo>
                                  <a:pt x="0" y="6"/>
                                  <a:pt x="1" y="2"/>
                                  <a:pt x="5" y="1"/>
                                </a:cubicBezTo>
                                <a:cubicBezTo>
                                  <a:pt x="9" y="0"/>
                                  <a:pt x="14" y="3"/>
                                  <a:pt x="1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6" name="Freeform 42">
                          <a:extLst/>
                        </wps:cNvPr>
                        <wps:cNvSpPr>
                          <a:spLocks/>
                        </wps:cNvSpPr>
                        <wps:spPr bwMode="auto">
                          <a:xfrm>
                            <a:off x="380860" y="628"/>
                            <a:ext cx="28" cy="26"/>
                          </a:xfrm>
                          <a:custGeom>
                            <a:avLst/>
                            <a:gdLst>
                              <a:gd name="T0" fmla="*/ 14 w 16"/>
                              <a:gd name="T1" fmla="*/ 4 h 15"/>
                              <a:gd name="T2" fmla="*/ 15 w 16"/>
                              <a:gd name="T3" fmla="*/ 10 h 15"/>
                              <a:gd name="T4" fmla="*/ 5 w 16"/>
                              <a:gd name="T5" fmla="*/ 13 h 15"/>
                              <a:gd name="T6" fmla="*/ 1 w 16"/>
                              <a:gd name="T7" fmla="*/ 6 h 15"/>
                              <a:gd name="T8" fmla="*/ 7 w 16"/>
                              <a:gd name="T9" fmla="*/ 1 h 15"/>
                              <a:gd name="T10" fmla="*/ 14 w 16"/>
                              <a:gd name="T11" fmla="*/ 4 h 15"/>
                            </a:gdLst>
                            <a:ahLst/>
                            <a:cxnLst>
                              <a:cxn ang="0">
                                <a:pos x="T0" y="T1"/>
                              </a:cxn>
                              <a:cxn ang="0">
                                <a:pos x="T2" y="T3"/>
                              </a:cxn>
                              <a:cxn ang="0">
                                <a:pos x="T4" y="T5"/>
                              </a:cxn>
                              <a:cxn ang="0">
                                <a:pos x="T6" y="T7"/>
                              </a:cxn>
                              <a:cxn ang="0">
                                <a:pos x="T8" y="T9"/>
                              </a:cxn>
                              <a:cxn ang="0">
                                <a:pos x="T10" y="T11"/>
                              </a:cxn>
                            </a:cxnLst>
                            <a:rect l="0" t="0" r="r" b="b"/>
                            <a:pathLst>
                              <a:path w="16" h="15">
                                <a:moveTo>
                                  <a:pt x="14" y="4"/>
                                </a:moveTo>
                                <a:cubicBezTo>
                                  <a:pt x="15" y="5"/>
                                  <a:pt x="16" y="8"/>
                                  <a:pt x="15" y="10"/>
                                </a:cubicBezTo>
                                <a:cubicBezTo>
                                  <a:pt x="13" y="12"/>
                                  <a:pt x="9" y="15"/>
                                  <a:pt x="5" y="13"/>
                                </a:cubicBezTo>
                                <a:cubicBezTo>
                                  <a:pt x="3" y="11"/>
                                  <a:pt x="0" y="10"/>
                                  <a:pt x="1" y="6"/>
                                </a:cubicBezTo>
                                <a:cubicBezTo>
                                  <a:pt x="3" y="4"/>
                                  <a:pt x="5" y="2"/>
                                  <a:pt x="7" y="1"/>
                                </a:cubicBezTo>
                                <a:cubicBezTo>
                                  <a:pt x="10" y="0"/>
                                  <a:pt x="12" y="2"/>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7" name="Freeform 43">
                          <a:extLst/>
                        </wps:cNvPr>
                        <wps:cNvSpPr>
                          <a:spLocks/>
                        </wps:cNvSpPr>
                        <wps:spPr bwMode="auto">
                          <a:xfrm>
                            <a:off x="382473" y="633"/>
                            <a:ext cx="29" cy="25"/>
                          </a:xfrm>
                          <a:custGeom>
                            <a:avLst/>
                            <a:gdLst>
                              <a:gd name="T0" fmla="*/ 16 w 16"/>
                              <a:gd name="T1" fmla="*/ 5 h 14"/>
                              <a:gd name="T2" fmla="*/ 11 w 16"/>
                              <a:gd name="T3" fmla="*/ 13 h 14"/>
                              <a:gd name="T4" fmla="*/ 2 w 16"/>
                              <a:gd name="T5" fmla="*/ 11 h 14"/>
                              <a:gd name="T6" fmla="*/ 1 w 16"/>
                              <a:gd name="T7" fmla="*/ 5 h 14"/>
                              <a:gd name="T8" fmla="*/ 8 w 16"/>
                              <a:gd name="T9" fmla="*/ 0 h 14"/>
                              <a:gd name="T10" fmla="*/ 16 w 16"/>
                              <a:gd name="T11" fmla="*/ 5 h 14"/>
                            </a:gdLst>
                            <a:ahLst/>
                            <a:cxnLst>
                              <a:cxn ang="0">
                                <a:pos x="T0" y="T1"/>
                              </a:cxn>
                              <a:cxn ang="0">
                                <a:pos x="T2" y="T3"/>
                              </a:cxn>
                              <a:cxn ang="0">
                                <a:pos x="T4" y="T5"/>
                              </a:cxn>
                              <a:cxn ang="0">
                                <a:pos x="T6" y="T7"/>
                              </a:cxn>
                              <a:cxn ang="0">
                                <a:pos x="T8" y="T9"/>
                              </a:cxn>
                              <a:cxn ang="0">
                                <a:pos x="T10" y="T11"/>
                              </a:cxn>
                            </a:cxnLst>
                            <a:rect l="0" t="0" r="r" b="b"/>
                            <a:pathLst>
                              <a:path w="16" h="14">
                                <a:moveTo>
                                  <a:pt x="16" y="5"/>
                                </a:moveTo>
                                <a:cubicBezTo>
                                  <a:pt x="16" y="8"/>
                                  <a:pt x="13" y="12"/>
                                  <a:pt x="11" y="13"/>
                                </a:cubicBezTo>
                                <a:cubicBezTo>
                                  <a:pt x="8" y="14"/>
                                  <a:pt x="4" y="13"/>
                                  <a:pt x="2" y="11"/>
                                </a:cubicBezTo>
                                <a:cubicBezTo>
                                  <a:pt x="0" y="10"/>
                                  <a:pt x="1" y="7"/>
                                  <a:pt x="1" y="5"/>
                                </a:cubicBezTo>
                                <a:cubicBezTo>
                                  <a:pt x="3" y="2"/>
                                  <a:pt x="6" y="1"/>
                                  <a:pt x="8" y="0"/>
                                </a:cubicBezTo>
                                <a:cubicBezTo>
                                  <a:pt x="12" y="1"/>
                                  <a:pt x="14" y="3"/>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8" name="Freeform 44">
                          <a:extLst/>
                        </wps:cNvPr>
                        <wps:cNvSpPr>
                          <a:spLocks/>
                        </wps:cNvSpPr>
                        <wps:spPr bwMode="auto">
                          <a:xfrm>
                            <a:off x="382521" y="638"/>
                            <a:ext cx="25" cy="23"/>
                          </a:xfrm>
                          <a:custGeom>
                            <a:avLst/>
                            <a:gdLst>
                              <a:gd name="T0" fmla="*/ 14 w 14"/>
                              <a:gd name="T1" fmla="*/ 6 h 13"/>
                              <a:gd name="T2" fmla="*/ 7 w 14"/>
                              <a:gd name="T3" fmla="*/ 13 h 13"/>
                              <a:gd name="T4" fmla="*/ 1 w 14"/>
                              <a:gd name="T5" fmla="*/ 8 h 13"/>
                              <a:gd name="T6" fmla="*/ 5 w 14"/>
                              <a:gd name="T7" fmla="*/ 2 h 13"/>
                              <a:gd name="T8" fmla="*/ 14 w 14"/>
                              <a:gd name="T9" fmla="*/ 6 h 13"/>
                            </a:gdLst>
                            <a:ahLst/>
                            <a:cxnLst>
                              <a:cxn ang="0">
                                <a:pos x="T0" y="T1"/>
                              </a:cxn>
                              <a:cxn ang="0">
                                <a:pos x="T2" y="T3"/>
                              </a:cxn>
                              <a:cxn ang="0">
                                <a:pos x="T4" y="T5"/>
                              </a:cxn>
                              <a:cxn ang="0">
                                <a:pos x="T6" y="T7"/>
                              </a:cxn>
                              <a:cxn ang="0">
                                <a:pos x="T8" y="T9"/>
                              </a:cxn>
                            </a:cxnLst>
                            <a:rect l="0" t="0" r="r" b="b"/>
                            <a:pathLst>
                              <a:path w="14" h="13">
                                <a:moveTo>
                                  <a:pt x="14" y="6"/>
                                </a:moveTo>
                                <a:cubicBezTo>
                                  <a:pt x="13" y="9"/>
                                  <a:pt x="10" y="13"/>
                                  <a:pt x="7" y="13"/>
                                </a:cubicBezTo>
                                <a:cubicBezTo>
                                  <a:pt x="5" y="13"/>
                                  <a:pt x="0" y="12"/>
                                  <a:pt x="1" y="8"/>
                                </a:cubicBezTo>
                                <a:cubicBezTo>
                                  <a:pt x="1" y="5"/>
                                  <a:pt x="3" y="3"/>
                                  <a:pt x="5" y="2"/>
                                </a:cubicBezTo>
                                <a:cubicBezTo>
                                  <a:pt x="8" y="0"/>
                                  <a:pt x="13" y="2"/>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9" name="Freeform 45">
                          <a:extLst/>
                        </wps:cNvPr>
                        <wps:cNvSpPr>
                          <a:spLocks/>
                        </wps:cNvSpPr>
                        <wps:spPr bwMode="auto">
                          <a:xfrm>
                            <a:off x="380744" y="651"/>
                            <a:ext cx="28" cy="26"/>
                          </a:xfrm>
                          <a:custGeom>
                            <a:avLst/>
                            <a:gdLst>
                              <a:gd name="T0" fmla="*/ 15 w 16"/>
                              <a:gd name="T1" fmla="*/ 4 h 15"/>
                              <a:gd name="T2" fmla="*/ 11 w 16"/>
                              <a:gd name="T3" fmla="*/ 14 h 15"/>
                              <a:gd name="T4" fmla="*/ 3 w 16"/>
                              <a:gd name="T5" fmla="*/ 12 h 15"/>
                              <a:gd name="T6" fmla="*/ 1 w 16"/>
                              <a:gd name="T7" fmla="*/ 4 h 15"/>
                              <a:gd name="T8" fmla="*/ 8 w 16"/>
                              <a:gd name="T9" fmla="*/ 0 h 15"/>
                              <a:gd name="T10" fmla="*/ 15 w 16"/>
                              <a:gd name="T11" fmla="*/ 4 h 15"/>
                            </a:gdLst>
                            <a:ahLst/>
                            <a:cxnLst>
                              <a:cxn ang="0">
                                <a:pos x="T0" y="T1"/>
                              </a:cxn>
                              <a:cxn ang="0">
                                <a:pos x="T2" y="T3"/>
                              </a:cxn>
                              <a:cxn ang="0">
                                <a:pos x="T4" y="T5"/>
                              </a:cxn>
                              <a:cxn ang="0">
                                <a:pos x="T6" y="T7"/>
                              </a:cxn>
                              <a:cxn ang="0">
                                <a:pos x="T8" y="T9"/>
                              </a:cxn>
                              <a:cxn ang="0">
                                <a:pos x="T10" y="T11"/>
                              </a:cxn>
                            </a:cxnLst>
                            <a:rect l="0" t="0" r="r" b="b"/>
                            <a:pathLst>
                              <a:path w="16" h="15">
                                <a:moveTo>
                                  <a:pt x="15" y="4"/>
                                </a:moveTo>
                                <a:cubicBezTo>
                                  <a:pt x="16" y="9"/>
                                  <a:pt x="15" y="12"/>
                                  <a:pt x="11" y="14"/>
                                </a:cubicBezTo>
                                <a:cubicBezTo>
                                  <a:pt x="8" y="15"/>
                                  <a:pt x="5" y="14"/>
                                  <a:pt x="3" y="12"/>
                                </a:cubicBezTo>
                                <a:cubicBezTo>
                                  <a:pt x="1" y="10"/>
                                  <a:pt x="0" y="7"/>
                                  <a:pt x="1" y="4"/>
                                </a:cubicBezTo>
                                <a:cubicBezTo>
                                  <a:pt x="2" y="0"/>
                                  <a:pt x="6" y="1"/>
                                  <a:pt x="8" y="0"/>
                                </a:cubicBezTo>
                                <a:cubicBezTo>
                                  <a:pt x="11" y="0"/>
                                  <a:pt x="13" y="2"/>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0" name="Freeform 46">
                          <a:extLst/>
                        </wps:cNvPr>
                        <wps:cNvSpPr>
                          <a:spLocks/>
                        </wps:cNvSpPr>
                        <wps:spPr bwMode="auto">
                          <a:xfrm>
                            <a:off x="380777" y="651"/>
                            <a:ext cx="30" cy="30"/>
                          </a:xfrm>
                          <a:custGeom>
                            <a:avLst/>
                            <a:gdLst>
                              <a:gd name="T0" fmla="*/ 16 w 17"/>
                              <a:gd name="T1" fmla="*/ 8 h 17"/>
                              <a:gd name="T2" fmla="*/ 13 w 17"/>
                              <a:gd name="T3" fmla="*/ 15 h 17"/>
                              <a:gd name="T4" fmla="*/ 5 w 17"/>
                              <a:gd name="T5" fmla="*/ 15 h 17"/>
                              <a:gd name="T6" fmla="*/ 2 w 17"/>
                              <a:gd name="T7" fmla="*/ 6 h 17"/>
                              <a:gd name="T8" fmla="*/ 16 w 17"/>
                              <a:gd name="T9" fmla="*/ 8 h 17"/>
                            </a:gdLst>
                            <a:ahLst/>
                            <a:cxnLst>
                              <a:cxn ang="0">
                                <a:pos x="T0" y="T1"/>
                              </a:cxn>
                              <a:cxn ang="0">
                                <a:pos x="T2" y="T3"/>
                              </a:cxn>
                              <a:cxn ang="0">
                                <a:pos x="T4" y="T5"/>
                              </a:cxn>
                              <a:cxn ang="0">
                                <a:pos x="T6" y="T7"/>
                              </a:cxn>
                              <a:cxn ang="0">
                                <a:pos x="T8" y="T9"/>
                              </a:cxn>
                            </a:cxnLst>
                            <a:rect l="0" t="0" r="r" b="b"/>
                            <a:pathLst>
                              <a:path w="17" h="17">
                                <a:moveTo>
                                  <a:pt x="16" y="8"/>
                                </a:moveTo>
                                <a:cubicBezTo>
                                  <a:pt x="17" y="11"/>
                                  <a:pt x="13" y="12"/>
                                  <a:pt x="13" y="15"/>
                                </a:cubicBezTo>
                                <a:cubicBezTo>
                                  <a:pt x="11" y="16"/>
                                  <a:pt x="8" y="17"/>
                                  <a:pt x="5" y="15"/>
                                </a:cubicBezTo>
                                <a:cubicBezTo>
                                  <a:pt x="3" y="13"/>
                                  <a:pt x="0" y="10"/>
                                  <a:pt x="2" y="6"/>
                                </a:cubicBezTo>
                                <a:cubicBezTo>
                                  <a:pt x="5" y="0"/>
                                  <a:pt x="14" y="3"/>
                                  <a:pt x="16"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1" name="Freeform 47">
                          <a:extLst/>
                        </wps:cNvPr>
                        <wps:cNvSpPr>
                          <a:spLocks/>
                        </wps:cNvSpPr>
                        <wps:spPr bwMode="auto">
                          <a:xfrm>
                            <a:off x="382436" y="654"/>
                            <a:ext cx="25" cy="25"/>
                          </a:xfrm>
                          <a:custGeom>
                            <a:avLst/>
                            <a:gdLst>
                              <a:gd name="T0" fmla="*/ 14 w 14"/>
                              <a:gd name="T1" fmla="*/ 4 h 14"/>
                              <a:gd name="T2" fmla="*/ 8 w 14"/>
                              <a:gd name="T3" fmla="*/ 13 h 14"/>
                              <a:gd name="T4" fmla="*/ 1 w 14"/>
                              <a:gd name="T5" fmla="*/ 8 h 14"/>
                              <a:gd name="T6" fmla="*/ 5 w 14"/>
                              <a:gd name="T7" fmla="*/ 1 h 14"/>
                              <a:gd name="T8" fmla="*/ 14 w 14"/>
                              <a:gd name="T9" fmla="*/ 4 h 14"/>
                            </a:gdLst>
                            <a:ahLst/>
                            <a:cxnLst>
                              <a:cxn ang="0">
                                <a:pos x="T0" y="T1"/>
                              </a:cxn>
                              <a:cxn ang="0">
                                <a:pos x="T2" y="T3"/>
                              </a:cxn>
                              <a:cxn ang="0">
                                <a:pos x="T4" y="T5"/>
                              </a:cxn>
                              <a:cxn ang="0">
                                <a:pos x="T6" y="T7"/>
                              </a:cxn>
                              <a:cxn ang="0">
                                <a:pos x="T8" y="T9"/>
                              </a:cxn>
                            </a:cxnLst>
                            <a:rect l="0" t="0" r="r" b="b"/>
                            <a:pathLst>
                              <a:path w="14" h="14">
                                <a:moveTo>
                                  <a:pt x="14" y="4"/>
                                </a:moveTo>
                                <a:cubicBezTo>
                                  <a:pt x="14" y="8"/>
                                  <a:pt x="11" y="11"/>
                                  <a:pt x="8" y="13"/>
                                </a:cubicBezTo>
                                <a:cubicBezTo>
                                  <a:pt x="5" y="14"/>
                                  <a:pt x="1" y="12"/>
                                  <a:pt x="1" y="8"/>
                                </a:cubicBezTo>
                                <a:cubicBezTo>
                                  <a:pt x="0" y="5"/>
                                  <a:pt x="2" y="3"/>
                                  <a:pt x="5" y="1"/>
                                </a:cubicBezTo>
                                <a:cubicBezTo>
                                  <a:pt x="8" y="0"/>
                                  <a:pt x="12" y="1"/>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2" name="Freeform 48">
                          <a:extLst/>
                        </wps:cNvPr>
                        <wps:cNvSpPr>
                          <a:spLocks/>
                        </wps:cNvSpPr>
                        <wps:spPr bwMode="auto">
                          <a:xfrm>
                            <a:off x="382489" y="663"/>
                            <a:ext cx="28" cy="28"/>
                          </a:xfrm>
                          <a:custGeom>
                            <a:avLst/>
                            <a:gdLst>
                              <a:gd name="T0" fmla="*/ 16 w 16"/>
                              <a:gd name="T1" fmla="*/ 5 h 16"/>
                              <a:gd name="T2" fmla="*/ 12 w 16"/>
                              <a:gd name="T3" fmla="*/ 15 h 16"/>
                              <a:gd name="T4" fmla="*/ 2 w 16"/>
                              <a:gd name="T5" fmla="*/ 14 h 16"/>
                              <a:gd name="T6" fmla="*/ 1 w 16"/>
                              <a:gd name="T7" fmla="*/ 5 h 16"/>
                              <a:gd name="T8" fmla="*/ 10 w 16"/>
                              <a:gd name="T9" fmla="*/ 1 h 16"/>
                              <a:gd name="T10" fmla="*/ 16 w 16"/>
                              <a:gd name="T11" fmla="*/ 5 h 16"/>
                            </a:gdLst>
                            <a:ahLst/>
                            <a:cxnLst>
                              <a:cxn ang="0">
                                <a:pos x="T0" y="T1"/>
                              </a:cxn>
                              <a:cxn ang="0">
                                <a:pos x="T2" y="T3"/>
                              </a:cxn>
                              <a:cxn ang="0">
                                <a:pos x="T4" y="T5"/>
                              </a:cxn>
                              <a:cxn ang="0">
                                <a:pos x="T6" y="T7"/>
                              </a:cxn>
                              <a:cxn ang="0">
                                <a:pos x="T8" y="T9"/>
                              </a:cxn>
                              <a:cxn ang="0">
                                <a:pos x="T10" y="T11"/>
                              </a:cxn>
                            </a:cxnLst>
                            <a:rect l="0" t="0" r="r" b="b"/>
                            <a:pathLst>
                              <a:path w="16" h="16">
                                <a:moveTo>
                                  <a:pt x="16" y="5"/>
                                </a:moveTo>
                                <a:cubicBezTo>
                                  <a:pt x="15" y="9"/>
                                  <a:pt x="16" y="13"/>
                                  <a:pt x="12" y="15"/>
                                </a:cubicBezTo>
                                <a:cubicBezTo>
                                  <a:pt x="9" y="16"/>
                                  <a:pt x="5" y="16"/>
                                  <a:pt x="2" y="14"/>
                                </a:cubicBezTo>
                                <a:cubicBezTo>
                                  <a:pt x="0" y="12"/>
                                  <a:pt x="0" y="8"/>
                                  <a:pt x="1" y="5"/>
                                </a:cubicBezTo>
                                <a:cubicBezTo>
                                  <a:pt x="3" y="2"/>
                                  <a:pt x="6" y="0"/>
                                  <a:pt x="10" y="1"/>
                                </a:cubicBezTo>
                                <a:cubicBezTo>
                                  <a:pt x="13" y="2"/>
                                  <a:pt x="14" y="4"/>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3" name="Freeform 49">
                          <a:extLst/>
                        </wps:cNvPr>
                        <wps:cNvSpPr>
                          <a:spLocks/>
                        </wps:cNvSpPr>
                        <wps:spPr bwMode="auto">
                          <a:xfrm>
                            <a:off x="380721" y="670"/>
                            <a:ext cx="26" cy="30"/>
                          </a:xfrm>
                          <a:custGeom>
                            <a:avLst/>
                            <a:gdLst>
                              <a:gd name="T0" fmla="*/ 13 w 15"/>
                              <a:gd name="T1" fmla="*/ 10 h 17"/>
                              <a:gd name="T2" fmla="*/ 10 w 15"/>
                              <a:gd name="T3" fmla="*/ 15 h 17"/>
                              <a:gd name="T4" fmla="*/ 2 w 15"/>
                              <a:gd name="T5" fmla="*/ 14 h 17"/>
                              <a:gd name="T6" fmla="*/ 1 w 15"/>
                              <a:gd name="T7" fmla="*/ 7 h 17"/>
                              <a:gd name="T8" fmla="*/ 13 w 15"/>
                              <a:gd name="T9" fmla="*/ 10 h 17"/>
                            </a:gdLst>
                            <a:ahLst/>
                            <a:cxnLst>
                              <a:cxn ang="0">
                                <a:pos x="T0" y="T1"/>
                              </a:cxn>
                              <a:cxn ang="0">
                                <a:pos x="T2" y="T3"/>
                              </a:cxn>
                              <a:cxn ang="0">
                                <a:pos x="T4" y="T5"/>
                              </a:cxn>
                              <a:cxn ang="0">
                                <a:pos x="T6" y="T7"/>
                              </a:cxn>
                              <a:cxn ang="0">
                                <a:pos x="T8" y="T9"/>
                              </a:cxn>
                            </a:cxnLst>
                            <a:rect l="0" t="0" r="r" b="b"/>
                            <a:pathLst>
                              <a:path w="15" h="17">
                                <a:moveTo>
                                  <a:pt x="13" y="10"/>
                                </a:moveTo>
                                <a:cubicBezTo>
                                  <a:pt x="15" y="13"/>
                                  <a:pt x="11" y="14"/>
                                  <a:pt x="10" y="15"/>
                                </a:cubicBezTo>
                                <a:cubicBezTo>
                                  <a:pt x="7" y="17"/>
                                  <a:pt x="5" y="16"/>
                                  <a:pt x="2" y="14"/>
                                </a:cubicBezTo>
                                <a:cubicBezTo>
                                  <a:pt x="0" y="13"/>
                                  <a:pt x="1" y="9"/>
                                  <a:pt x="1" y="7"/>
                                </a:cubicBezTo>
                                <a:cubicBezTo>
                                  <a:pt x="5" y="0"/>
                                  <a:pt x="12" y="5"/>
                                  <a:pt x="13" y="1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4" name="Freeform 50">
                          <a:extLst/>
                        </wps:cNvPr>
                        <wps:cNvSpPr>
                          <a:spLocks/>
                        </wps:cNvSpPr>
                        <wps:spPr bwMode="auto">
                          <a:xfrm>
                            <a:off x="382391" y="677"/>
                            <a:ext cx="86" cy="41"/>
                          </a:xfrm>
                          <a:custGeom>
                            <a:avLst/>
                            <a:gdLst>
                              <a:gd name="T0" fmla="*/ 47 w 49"/>
                              <a:gd name="T1" fmla="*/ 13 h 23"/>
                              <a:gd name="T2" fmla="*/ 48 w 49"/>
                              <a:gd name="T3" fmla="*/ 17 h 23"/>
                              <a:gd name="T4" fmla="*/ 16 w 49"/>
                              <a:gd name="T5" fmla="*/ 15 h 23"/>
                              <a:gd name="T6" fmla="*/ 0 w 49"/>
                              <a:gd name="T7" fmla="*/ 6 h 23"/>
                              <a:gd name="T8" fmla="*/ 14 w 49"/>
                              <a:gd name="T9" fmla="*/ 0 h 23"/>
                              <a:gd name="T10" fmla="*/ 47 w 49"/>
                              <a:gd name="T11" fmla="*/ 13 h 23"/>
                            </a:gdLst>
                            <a:ahLst/>
                            <a:cxnLst>
                              <a:cxn ang="0">
                                <a:pos x="T0" y="T1"/>
                              </a:cxn>
                              <a:cxn ang="0">
                                <a:pos x="T2" y="T3"/>
                              </a:cxn>
                              <a:cxn ang="0">
                                <a:pos x="T4" y="T5"/>
                              </a:cxn>
                              <a:cxn ang="0">
                                <a:pos x="T6" y="T7"/>
                              </a:cxn>
                              <a:cxn ang="0">
                                <a:pos x="T8" y="T9"/>
                              </a:cxn>
                              <a:cxn ang="0">
                                <a:pos x="T10" y="T11"/>
                              </a:cxn>
                            </a:cxnLst>
                            <a:rect l="0" t="0" r="r" b="b"/>
                            <a:pathLst>
                              <a:path w="49" h="23">
                                <a:moveTo>
                                  <a:pt x="47" y="13"/>
                                </a:moveTo>
                                <a:cubicBezTo>
                                  <a:pt x="49" y="14"/>
                                  <a:pt x="48" y="16"/>
                                  <a:pt x="48" y="17"/>
                                </a:cubicBezTo>
                                <a:cubicBezTo>
                                  <a:pt x="38" y="21"/>
                                  <a:pt x="24" y="23"/>
                                  <a:pt x="16" y="15"/>
                                </a:cubicBezTo>
                                <a:cubicBezTo>
                                  <a:pt x="11" y="11"/>
                                  <a:pt x="5" y="10"/>
                                  <a:pt x="0" y="6"/>
                                </a:cubicBezTo>
                                <a:cubicBezTo>
                                  <a:pt x="2" y="1"/>
                                  <a:pt x="9" y="2"/>
                                  <a:pt x="14" y="0"/>
                                </a:cubicBezTo>
                                <a:cubicBezTo>
                                  <a:pt x="26" y="2"/>
                                  <a:pt x="35" y="13"/>
                                  <a:pt x="47" y="1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5" name="Freeform 51">
                          <a:extLst/>
                        </wps:cNvPr>
                        <wps:cNvSpPr>
                          <a:spLocks/>
                        </wps:cNvSpPr>
                        <wps:spPr bwMode="auto">
                          <a:xfrm>
                            <a:off x="380752" y="682"/>
                            <a:ext cx="27" cy="29"/>
                          </a:xfrm>
                          <a:custGeom>
                            <a:avLst/>
                            <a:gdLst>
                              <a:gd name="T0" fmla="*/ 14 w 15"/>
                              <a:gd name="T1" fmla="*/ 7 h 16"/>
                              <a:gd name="T2" fmla="*/ 12 w 15"/>
                              <a:gd name="T3" fmla="*/ 13 h 16"/>
                              <a:gd name="T4" fmla="*/ 5 w 15"/>
                              <a:gd name="T5" fmla="*/ 14 h 16"/>
                              <a:gd name="T6" fmla="*/ 2 w 15"/>
                              <a:gd name="T7" fmla="*/ 4 h 16"/>
                              <a:gd name="T8" fmla="*/ 14 w 15"/>
                              <a:gd name="T9" fmla="*/ 7 h 16"/>
                            </a:gdLst>
                            <a:ahLst/>
                            <a:cxnLst>
                              <a:cxn ang="0">
                                <a:pos x="T0" y="T1"/>
                              </a:cxn>
                              <a:cxn ang="0">
                                <a:pos x="T2" y="T3"/>
                              </a:cxn>
                              <a:cxn ang="0">
                                <a:pos x="T4" y="T5"/>
                              </a:cxn>
                              <a:cxn ang="0">
                                <a:pos x="T6" y="T7"/>
                              </a:cxn>
                              <a:cxn ang="0">
                                <a:pos x="T8" y="T9"/>
                              </a:cxn>
                            </a:cxnLst>
                            <a:rect l="0" t="0" r="r" b="b"/>
                            <a:pathLst>
                              <a:path w="15" h="16">
                                <a:moveTo>
                                  <a:pt x="14" y="7"/>
                                </a:moveTo>
                                <a:cubicBezTo>
                                  <a:pt x="15" y="10"/>
                                  <a:pt x="13" y="11"/>
                                  <a:pt x="12" y="13"/>
                                </a:cubicBezTo>
                                <a:cubicBezTo>
                                  <a:pt x="10" y="16"/>
                                  <a:pt x="7" y="15"/>
                                  <a:pt x="5" y="14"/>
                                </a:cubicBezTo>
                                <a:cubicBezTo>
                                  <a:pt x="2" y="12"/>
                                  <a:pt x="0" y="7"/>
                                  <a:pt x="2" y="4"/>
                                </a:cubicBezTo>
                                <a:cubicBezTo>
                                  <a:pt x="7" y="0"/>
                                  <a:pt x="12" y="2"/>
                                  <a:pt x="14"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6" name="Freeform 52">
                          <a:extLst/>
                        </wps:cNvPr>
                        <wps:cNvSpPr>
                          <a:spLocks/>
                        </wps:cNvSpPr>
                        <wps:spPr bwMode="auto">
                          <a:xfrm>
                            <a:off x="380809" y="684"/>
                            <a:ext cx="33" cy="32"/>
                          </a:xfrm>
                          <a:custGeom>
                            <a:avLst/>
                            <a:gdLst>
                              <a:gd name="T0" fmla="*/ 17 w 19"/>
                              <a:gd name="T1" fmla="*/ 8 h 18"/>
                              <a:gd name="T2" fmla="*/ 13 w 19"/>
                              <a:gd name="T3" fmla="*/ 17 h 18"/>
                              <a:gd name="T4" fmla="*/ 6 w 19"/>
                              <a:gd name="T5" fmla="*/ 15 h 18"/>
                              <a:gd name="T6" fmla="*/ 4 w 19"/>
                              <a:gd name="T7" fmla="*/ 6 h 18"/>
                              <a:gd name="T8" fmla="*/ 17 w 19"/>
                              <a:gd name="T9" fmla="*/ 8 h 18"/>
                            </a:gdLst>
                            <a:ahLst/>
                            <a:cxnLst>
                              <a:cxn ang="0">
                                <a:pos x="T0" y="T1"/>
                              </a:cxn>
                              <a:cxn ang="0">
                                <a:pos x="T2" y="T3"/>
                              </a:cxn>
                              <a:cxn ang="0">
                                <a:pos x="T4" y="T5"/>
                              </a:cxn>
                              <a:cxn ang="0">
                                <a:pos x="T6" y="T7"/>
                              </a:cxn>
                              <a:cxn ang="0">
                                <a:pos x="T8" y="T9"/>
                              </a:cxn>
                            </a:cxnLst>
                            <a:rect l="0" t="0" r="r" b="b"/>
                            <a:pathLst>
                              <a:path w="19" h="18">
                                <a:moveTo>
                                  <a:pt x="17" y="8"/>
                                </a:moveTo>
                                <a:cubicBezTo>
                                  <a:pt x="19" y="12"/>
                                  <a:pt x="16" y="15"/>
                                  <a:pt x="13" y="17"/>
                                </a:cubicBezTo>
                                <a:cubicBezTo>
                                  <a:pt x="10" y="18"/>
                                  <a:pt x="8" y="16"/>
                                  <a:pt x="6" y="15"/>
                                </a:cubicBezTo>
                                <a:cubicBezTo>
                                  <a:pt x="4" y="13"/>
                                  <a:pt x="0" y="10"/>
                                  <a:pt x="4" y="6"/>
                                </a:cubicBezTo>
                                <a:cubicBezTo>
                                  <a:pt x="7" y="0"/>
                                  <a:pt x="14" y="4"/>
                                  <a:pt x="17"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7" name="Freeform 53">
                          <a:extLst/>
                        </wps:cNvPr>
                        <wps:cNvSpPr>
                          <a:spLocks/>
                        </wps:cNvSpPr>
                        <wps:spPr bwMode="auto">
                          <a:xfrm>
                            <a:off x="381532" y="707"/>
                            <a:ext cx="107" cy="144"/>
                          </a:xfrm>
                          <a:custGeom>
                            <a:avLst/>
                            <a:gdLst>
                              <a:gd name="T0" fmla="*/ 61 w 61"/>
                              <a:gd name="T1" fmla="*/ 12 h 82"/>
                              <a:gd name="T2" fmla="*/ 49 w 61"/>
                              <a:gd name="T3" fmla="*/ 21 h 82"/>
                              <a:gd name="T4" fmla="*/ 57 w 61"/>
                              <a:gd name="T5" fmla="*/ 43 h 82"/>
                              <a:gd name="T6" fmla="*/ 59 w 61"/>
                              <a:gd name="T7" fmla="*/ 63 h 82"/>
                              <a:gd name="T8" fmla="*/ 44 w 61"/>
                              <a:gd name="T9" fmla="*/ 76 h 82"/>
                              <a:gd name="T10" fmla="*/ 11 w 61"/>
                              <a:gd name="T11" fmla="*/ 68 h 82"/>
                              <a:gd name="T12" fmla="*/ 5 w 61"/>
                              <a:gd name="T13" fmla="*/ 49 h 82"/>
                              <a:gd name="T14" fmla="*/ 8 w 61"/>
                              <a:gd name="T15" fmla="*/ 47 h 82"/>
                              <a:gd name="T16" fmla="*/ 6 w 61"/>
                              <a:gd name="T17" fmla="*/ 40 h 82"/>
                              <a:gd name="T18" fmla="*/ 11 w 61"/>
                              <a:gd name="T19" fmla="*/ 26 h 82"/>
                              <a:gd name="T20" fmla="*/ 43 w 61"/>
                              <a:gd name="T21" fmla="*/ 43 h 82"/>
                              <a:gd name="T22" fmla="*/ 48 w 61"/>
                              <a:gd name="T23" fmla="*/ 47 h 82"/>
                              <a:gd name="T24" fmla="*/ 41 w 61"/>
                              <a:gd name="T25" fmla="*/ 18 h 82"/>
                              <a:gd name="T26" fmla="*/ 45 w 61"/>
                              <a:gd name="T27" fmla="*/ 5 h 82"/>
                              <a:gd name="T28" fmla="*/ 61 w 61"/>
                              <a:gd name="T29" fmla="*/ 1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 h="82">
                                <a:moveTo>
                                  <a:pt x="61" y="12"/>
                                </a:moveTo>
                                <a:cubicBezTo>
                                  <a:pt x="61" y="20"/>
                                  <a:pt x="48" y="11"/>
                                  <a:pt x="49" y="21"/>
                                </a:cubicBezTo>
                                <a:cubicBezTo>
                                  <a:pt x="51" y="29"/>
                                  <a:pt x="53" y="38"/>
                                  <a:pt x="57" y="43"/>
                                </a:cubicBezTo>
                                <a:cubicBezTo>
                                  <a:pt x="61" y="49"/>
                                  <a:pt x="59" y="57"/>
                                  <a:pt x="59" y="63"/>
                                </a:cubicBezTo>
                                <a:cubicBezTo>
                                  <a:pt x="55" y="69"/>
                                  <a:pt x="50" y="73"/>
                                  <a:pt x="44" y="76"/>
                                </a:cubicBezTo>
                                <a:cubicBezTo>
                                  <a:pt x="33" y="75"/>
                                  <a:pt x="16" y="82"/>
                                  <a:pt x="11" y="68"/>
                                </a:cubicBezTo>
                                <a:cubicBezTo>
                                  <a:pt x="9" y="62"/>
                                  <a:pt x="5" y="56"/>
                                  <a:pt x="5" y="49"/>
                                </a:cubicBezTo>
                                <a:cubicBezTo>
                                  <a:pt x="6" y="48"/>
                                  <a:pt x="7" y="48"/>
                                  <a:pt x="8" y="47"/>
                                </a:cubicBezTo>
                                <a:cubicBezTo>
                                  <a:pt x="8" y="44"/>
                                  <a:pt x="5" y="43"/>
                                  <a:pt x="6" y="40"/>
                                </a:cubicBezTo>
                                <a:cubicBezTo>
                                  <a:pt x="18" y="38"/>
                                  <a:pt x="0" y="27"/>
                                  <a:pt x="11" y="26"/>
                                </a:cubicBezTo>
                                <a:cubicBezTo>
                                  <a:pt x="20" y="35"/>
                                  <a:pt x="35" y="32"/>
                                  <a:pt x="43" y="43"/>
                                </a:cubicBezTo>
                                <a:cubicBezTo>
                                  <a:pt x="45" y="44"/>
                                  <a:pt x="46" y="46"/>
                                  <a:pt x="48" y="47"/>
                                </a:cubicBezTo>
                                <a:cubicBezTo>
                                  <a:pt x="47" y="38"/>
                                  <a:pt x="42" y="29"/>
                                  <a:pt x="41" y="18"/>
                                </a:cubicBezTo>
                                <a:cubicBezTo>
                                  <a:pt x="40" y="13"/>
                                  <a:pt x="42" y="8"/>
                                  <a:pt x="45" y="5"/>
                                </a:cubicBezTo>
                                <a:cubicBezTo>
                                  <a:pt x="52" y="0"/>
                                  <a:pt x="58" y="8"/>
                                  <a:pt x="61" y="12"/>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8" name="Freeform 54">
                          <a:extLst/>
                        </wps:cNvPr>
                        <wps:cNvSpPr>
                          <a:spLocks/>
                        </wps:cNvSpPr>
                        <wps:spPr bwMode="auto">
                          <a:xfrm>
                            <a:off x="380877" y="716"/>
                            <a:ext cx="25" cy="24"/>
                          </a:xfrm>
                          <a:custGeom>
                            <a:avLst/>
                            <a:gdLst>
                              <a:gd name="T0" fmla="*/ 13 w 14"/>
                              <a:gd name="T1" fmla="*/ 4 h 14"/>
                              <a:gd name="T2" fmla="*/ 8 w 14"/>
                              <a:gd name="T3" fmla="*/ 13 h 14"/>
                              <a:gd name="T4" fmla="*/ 1 w 14"/>
                              <a:gd name="T5" fmla="*/ 8 h 14"/>
                              <a:gd name="T6" fmla="*/ 5 w 14"/>
                              <a:gd name="T7" fmla="*/ 0 h 14"/>
                              <a:gd name="T8" fmla="*/ 13 w 14"/>
                              <a:gd name="T9" fmla="*/ 4 h 14"/>
                            </a:gdLst>
                            <a:ahLst/>
                            <a:cxnLst>
                              <a:cxn ang="0">
                                <a:pos x="T0" y="T1"/>
                              </a:cxn>
                              <a:cxn ang="0">
                                <a:pos x="T2" y="T3"/>
                              </a:cxn>
                              <a:cxn ang="0">
                                <a:pos x="T4" y="T5"/>
                              </a:cxn>
                              <a:cxn ang="0">
                                <a:pos x="T6" y="T7"/>
                              </a:cxn>
                              <a:cxn ang="0">
                                <a:pos x="T8" y="T9"/>
                              </a:cxn>
                            </a:cxnLst>
                            <a:rect l="0" t="0" r="r" b="b"/>
                            <a:pathLst>
                              <a:path w="14" h="14">
                                <a:moveTo>
                                  <a:pt x="13" y="4"/>
                                </a:moveTo>
                                <a:cubicBezTo>
                                  <a:pt x="14" y="8"/>
                                  <a:pt x="11" y="11"/>
                                  <a:pt x="8" y="13"/>
                                </a:cubicBezTo>
                                <a:cubicBezTo>
                                  <a:pt x="5" y="14"/>
                                  <a:pt x="3" y="10"/>
                                  <a:pt x="1" y="8"/>
                                </a:cubicBezTo>
                                <a:cubicBezTo>
                                  <a:pt x="0" y="4"/>
                                  <a:pt x="3" y="2"/>
                                  <a:pt x="5" y="0"/>
                                </a:cubicBezTo>
                                <a:cubicBezTo>
                                  <a:pt x="8" y="0"/>
                                  <a:pt x="11" y="1"/>
                                  <a:pt x="13"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9" name="Freeform 55">
                          <a:extLst/>
                        </wps:cNvPr>
                        <wps:cNvSpPr>
                          <a:spLocks/>
                        </wps:cNvSpPr>
                        <wps:spPr bwMode="auto">
                          <a:xfrm>
                            <a:off x="381294" y="723"/>
                            <a:ext cx="41" cy="100"/>
                          </a:xfrm>
                          <a:custGeom>
                            <a:avLst/>
                            <a:gdLst>
                              <a:gd name="T0" fmla="*/ 19 w 23"/>
                              <a:gd name="T1" fmla="*/ 4 h 57"/>
                              <a:gd name="T2" fmla="*/ 14 w 23"/>
                              <a:gd name="T3" fmla="*/ 48 h 57"/>
                              <a:gd name="T4" fmla="*/ 10 w 23"/>
                              <a:gd name="T5" fmla="*/ 56 h 57"/>
                              <a:gd name="T6" fmla="*/ 12 w 23"/>
                              <a:gd name="T7" fmla="*/ 6 h 57"/>
                              <a:gd name="T8" fmla="*/ 19 w 23"/>
                              <a:gd name="T9" fmla="*/ 4 h 57"/>
                            </a:gdLst>
                            <a:ahLst/>
                            <a:cxnLst>
                              <a:cxn ang="0">
                                <a:pos x="T0" y="T1"/>
                              </a:cxn>
                              <a:cxn ang="0">
                                <a:pos x="T2" y="T3"/>
                              </a:cxn>
                              <a:cxn ang="0">
                                <a:pos x="T4" y="T5"/>
                              </a:cxn>
                              <a:cxn ang="0">
                                <a:pos x="T6" y="T7"/>
                              </a:cxn>
                              <a:cxn ang="0">
                                <a:pos x="T8" y="T9"/>
                              </a:cxn>
                            </a:cxnLst>
                            <a:rect l="0" t="0" r="r" b="b"/>
                            <a:pathLst>
                              <a:path w="23" h="57">
                                <a:moveTo>
                                  <a:pt x="19" y="4"/>
                                </a:moveTo>
                                <a:cubicBezTo>
                                  <a:pt x="23" y="20"/>
                                  <a:pt x="22" y="35"/>
                                  <a:pt x="14" y="48"/>
                                </a:cubicBezTo>
                                <a:cubicBezTo>
                                  <a:pt x="14" y="52"/>
                                  <a:pt x="15" y="57"/>
                                  <a:pt x="10" y="56"/>
                                </a:cubicBezTo>
                                <a:cubicBezTo>
                                  <a:pt x="0" y="42"/>
                                  <a:pt x="8" y="21"/>
                                  <a:pt x="12" y="6"/>
                                </a:cubicBezTo>
                                <a:cubicBezTo>
                                  <a:pt x="13" y="2"/>
                                  <a:pt x="18" y="0"/>
                                  <a:pt x="19"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0" name="Freeform 56">
                          <a:extLst/>
                        </wps:cNvPr>
                        <wps:cNvSpPr>
                          <a:spLocks/>
                        </wps:cNvSpPr>
                        <wps:spPr bwMode="auto">
                          <a:xfrm>
                            <a:off x="381901" y="725"/>
                            <a:ext cx="30" cy="89"/>
                          </a:xfrm>
                          <a:custGeom>
                            <a:avLst/>
                            <a:gdLst>
                              <a:gd name="T0" fmla="*/ 11 w 17"/>
                              <a:gd name="T1" fmla="*/ 11 h 51"/>
                              <a:gd name="T2" fmla="*/ 12 w 17"/>
                              <a:gd name="T3" fmla="*/ 47 h 51"/>
                              <a:gd name="T4" fmla="*/ 9 w 17"/>
                              <a:gd name="T5" fmla="*/ 51 h 51"/>
                              <a:gd name="T6" fmla="*/ 0 w 17"/>
                              <a:gd name="T7" fmla="*/ 23 h 51"/>
                              <a:gd name="T8" fmla="*/ 4 w 17"/>
                              <a:gd name="T9" fmla="*/ 2 h 51"/>
                              <a:gd name="T10" fmla="*/ 11 w 17"/>
                              <a:gd name="T11" fmla="*/ 11 h 51"/>
                            </a:gdLst>
                            <a:ahLst/>
                            <a:cxnLst>
                              <a:cxn ang="0">
                                <a:pos x="T0" y="T1"/>
                              </a:cxn>
                              <a:cxn ang="0">
                                <a:pos x="T2" y="T3"/>
                              </a:cxn>
                              <a:cxn ang="0">
                                <a:pos x="T4" y="T5"/>
                              </a:cxn>
                              <a:cxn ang="0">
                                <a:pos x="T6" y="T7"/>
                              </a:cxn>
                              <a:cxn ang="0">
                                <a:pos x="T8" y="T9"/>
                              </a:cxn>
                              <a:cxn ang="0">
                                <a:pos x="T10" y="T11"/>
                              </a:cxn>
                            </a:cxnLst>
                            <a:rect l="0" t="0" r="r" b="b"/>
                            <a:pathLst>
                              <a:path w="17" h="51">
                                <a:moveTo>
                                  <a:pt x="11" y="11"/>
                                </a:moveTo>
                                <a:cubicBezTo>
                                  <a:pt x="16" y="22"/>
                                  <a:pt x="17" y="36"/>
                                  <a:pt x="12" y="47"/>
                                </a:cubicBezTo>
                                <a:cubicBezTo>
                                  <a:pt x="9" y="51"/>
                                  <a:pt x="9" y="51"/>
                                  <a:pt x="9" y="51"/>
                                </a:cubicBezTo>
                                <a:cubicBezTo>
                                  <a:pt x="4" y="42"/>
                                  <a:pt x="1" y="32"/>
                                  <a:pt x="0" y="23"/>
                                </a:cubicBezTo>
                                <a:cubicBezTo>
                                  <a:pt x="2" y="15"/>
                                  <a:pt x="4" y="9"/>
                                  <a:pt x="4" y="2"/>
                                </a:cubicBezTo>
                                <a:cubicBezTo>
                                  <a:pt x="10" y="0"/>
                                  <a:pt x="9" y="8"/>
                                  <a:pt x="11" y="1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1" name="Freeform 57">
                          <a:extLst/>
                        </wps:cNvPr>
                        <wps:cNvSpPr>
                          <a:spLocks/>
                        </wps:cNvSpPr>
                        <wps:spPr bwMode="auto">
                          <a:xfrm>
                            <a:off x="380868" y="739"/>
                            <a:ext cx="85" cy="44"/>
                          </a:xfrm>
                          <a:custGeom>
                            <a:avLst/>
                            <a:gdLst>
                              <a:gd name="T0" fmla="*/ 48 w 48"/>
                              <a:gd name="T1" fmla="*/ 7 h 25"/>
                              <a:gd name="T2" fmla="*/ 35 w 48"/>
                              <a:gd name="T3" fmla="*/ 16 h 25"/>
                              <a:gd name="T4" fmla="*/ 0 w 48"/>
                              <a:gd name="T5" fmla="*/ 23 h 25"/>
                              <a:gd name="T6" fmla="*/ 45 w 48"/>
                              <a:gd name="T7" fmla="*/ 4 h 25"/>
                              <a:gd name="T8" fmla="*/ 48 w 48"/>
                              <a:gd name="T9" fmla="*/ 7 h 25"/>
                            </a:gdLst>
                            <a:ahLst/>
                            <a:cxnLst>
                              <a:cxn ang="0">
                                <a:pos x="T0" y="T1"/>
                              </a:cxn>
                              <a:cxn ang="0">
                                <a:pos x="T2" y="T3"/>
                              </a:cxn>
                              <a:cxn ang="0">
                                <a:pos x="T4" y="T5"/>
                              </a:cxn>
                              <a:cxn ang="0">
                                <a:pos x="T6" y="T7"/>
                              </a:cxn>
                              <a:cxn ang="0">
                                <a:pos x="T8" y="T9"/>
                              </a:cxn>
                            </a:cxnLst>
                            <a:rect l="0" t="0" r="r" b="b"/>
                            <a:pathLst>
                              <a:path w="48" h="25">
                                <a:moveTo>
                                  <a:pt x="48" y="7"/>
                                </a:moveTo>
                                <a:cubicBezTo>
                                  <a:pt x="46" y="12"/>
                                  <a:pt x="39" y="13"/>
                                  <a:pt x="35" y="16"/>
                                </a:cubicBezTo>
                                <a:cubicBezTo>
                                  <a:pt x="26" y="23"/>
                                  <a:pt x="12" y="25"/>
                                  <a:pt x="0" y="23"/>
                                </a:cubicBezTo>
                                <a:cubicBezTo>
                                  <a:pt x="10" y="9"/>
                                  <a:pt x="26" y="0"/>
                                  <a:pt x="45" y="4"/>
                                </a:cubicBezTo>
                                <a:cubicBezTo>
                                  <a:pt x="46" y="6"/>
                                  <a:pt x="48" y="5"/>
                                  <a:pt x="48"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2" name="Freeform 58">
                          <a:extLst/>
                        </wps:cNvPr>
                        <wps:cNvSpPr>
                          <a:spLocks/>
                        </wps:cNvSpPr>
                        <wps:spPr bwMode="auto">
                          <a:xfrm>
                            <a:off x="380661" y="776"/>
                            <a:ext cx="65" cy="82"/>
                          </a:xfrm>
                          <a:custGeom>
                            <a:avLst/>
                            <a:gdLst>
                              <a:gd name="T0" fmla="*/ 4 w 37"/>
                              <a:gd name="T1" fmla="*/ 0 h 47"/>
                              <a:gd name="T2" fmla="*/ 32 w 37"/>
                              <a:gd name="T3" fmla="*/ 39 h 47"/>
                              <a:gd name="T4" fmla="*/ 35 w 37"/>
                              <a:gd name="T5" fmla="*/ 44 h 47"/>
                              <a:gd name="T6" fmla="*/ 25 w 37"/>
                              <a:gd name="T7" fmla="*/ 43 h 47"/>
                              <a:gd name="T8" fmla="*/ 1 w 37"/>
                              <a:gd name="T9" fmla="*/ 2 h 47"/>
                              <a:gd name="T10" fmla="*/ 4 w 37"/>
                              <a:gd name="T11" fmla="*/ 0 h 47"/>
                            </a:gdLst>
                            <a:ahLst/>
                            <a:cxnLst>
                              <a:cxn ang="0">
                                <a:pos x="T0" y="T1"/>
                              </a:cxn>
                              <a:cxn ang="0">
                                <a:pos x="T2" y="T3"/>
                              </a:cxn>
                              <a:cxn ang="0">
                                <a:pos x="T4" y="T5"/>
                              </a:cxn>
                              <a:cxn ang="0">
                                <a:pos x="T6" y="T7"/>
                              </a:cxn>
                              <a:cxn ang="0">
                                <a:pos x="T8" y="T9"/>
                              </a:cxn>
                              <a:cxn ang="0">
                                <a:pos x="T10" y="T11"/>
                              </a:cxn>
                            </a:cxnLst>
                            <a:rect l="0" t="0" r="r" b="b"/>
                            <a:pathLst>
                              <a:path w="37" h="47">
                                <a:moveTo>
                                  <a:pt x="4" y="0"/>
                                </a:moveTo>
                                <a:cubicBezTo>
                                  <a:pt x="19" y="11"/>
                                  <a:pt x="23" y="25"/>
                                  <a:pt x="32" y="39"/>
                                </a:cubicBezTo>
                                <a:cubicBezTo>
                                  <a:pt x="33" y="41"/>
                                  <a:pt x="37" y="41"/>
                                  <a:pt x="35" y="44"/>
                                </a:cubicBezTo>
                                <a:cubicBezTo>
                                  <a:pt x="32" y="47"/>
                                  <a:pt x="29" y="42"/>
                                  <a:pt x="25" y="43"/>
                                </a:cubicBezTo>
                                <a:cubicBezTo>
                                  <a:pt x="10" y="36"/>
                                  <a:pt x="0" y="19"/>
                                  <a:pt x="1" y="2"/>
                                </a:cubicBezTo>
                                <a:cubicBezTo>
                                  <a:pt x="1" y="0"/>
                                  <a:pt x="3"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3" name="Freeform 59">
                          <a:extLst/>
                        </wps:cNvPr>
                        <wps:cNvSpPr>
                          <a:spLocks/>
                        </wps:cNvSpPr>
                        <wps:spPr bwMode="auto">
                          <a:xfrm>
                            <a:off x="381870" y="788"/>
                            <a:ext cx="24" cy="28"/>
                          </a:xfrm>
                          <a:custGeom>
                            <a:avLst/>
                            <a:gdLst>
                              <a:gd name="T0" fmla="*/ 14 w 14"/>
                              <a:gd name="T1" fmla="*/ 6 h 16"/>
                              <a:gd name="T2" fmla="*/ 10 w 14"/>
                              <a:gd name="T3" fmla="*/ 15 h 16"/>
                              <a:gd name="T4" fmla="*/ 1 w 14"/>
                              <a:gd name="T5" fmla="*/ 10 h 16"/>
                              <a:gd name="T6" fmla="*/ 3 w 14"/>
                              <a:gd name="T7" fmla="*/ 4 h 16"/>
                              <a:gd name="T8" fmla="*/ 14 w 14"/>
                              <a:gd name="T9" fmla="*/ 6 h 16"/>
                            </a:gdLst>
                            <a:ahLst/>
                            <a:cxnLst>
                              <a:cxn ang="0">
                                <a:pos x="T0" y="T1"/>
                              </a:cxn>
                              <a:cxn ang="0">
                                <a:pos x="T2" y="T3"/>
                              </a:cxn>
                              <a:cxn ang="0">
                                <a:pos x="T4" y="T5"/>
                              </a:cxn>
                              <a:cxn ang="0">
                                <a:pos x="T6" y="T7"/>
                              </a:cxn>
                              <a:cxn ang="0">
                                <a:pos x="T8" y="T9"/>
                              </a:cxn>
                            </a:cxnLst>
                            <a:rect l="0" t="0" r="r" b="b"/>
                            <a:pathLst>
                              <a:path w="14" h="16">
                                <a:moveTo>
                                  <a:pt x="14" y="6"/>
                                </a:moveTo>
                                <a:cubicBezTo>
                                  <a:pt x="14" y="10"/>
                                  <a:pt x="13" y="13"/>
                                  <a:pt x="10" y="15"/>
                                </a:cubicBezTo>
                                <a:cubicBezTo>
                                  <a:pt x="6" y="16"/>
                                  <a:pt x="2" y="13"/>
                                  <a:pt x="1" y="10"/>
                                </a:cubicBezTo>
                                <a:cubicBezTo>
                                  <a:pt x="0" y="7"/>
                                  <a:pt x="2" y="6"/>
                                  <a:pt x="3" y="4"/>
                                </a:cubicBezTo>
                                <a:cubicBezTo>
                                  <a:pt x="6" y="0"/>
                                  <a:pt x="12" y="2"/>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4" name="Freeform 60">
                          <a:extLst/>
                        </wps:cNvPr>
                        <wps:cNvSpPr>
                          <a:spLocks/>
                        </wps:cNvSpPr>
                        <wps:spPr bwMode="auto">
                          <a:xfrm>
                            <a:off x="381808" y="195"/>
                            <a:ext cx="537" cy="828"/>
                          </a:xfrm>
                          <a:custGeom>
                            <a:avLst/>
                            <a:gdLst>
                              <a:gd name="T0" fmla="*/ 215 w 305"/>
                              <a:gd name="T1" fmla="*/ 364 h 471"/>
                              <a:gd name="T2" fmla="*/ 218 w 305"/>
                              <a:gd name="T3" fmla="*/ 342 h 471"/>
                              <a:gd name="T4" fmla="*/ 219 w 305"/>
                              <a:gd name="T5" fmla="*/ 333 h 471"/>
                              <a:gd name="T6" fmla="*/ 263 w 305"/>
                              <a:gd name="T7" fmla="*/ 326 h 471"/>
                              <a:gd name="T8" fmla="*/ 283 w 305"/>
                              <a:gd name="T9" fmla="*/ 330 h 471"/>
                              <a:gd name="T10" fmla="*/ 292 w 305"/>
                              <a:gd name="T11" fmla="*/ 328 h 471"/>
                              <a:gd name="T12" fmla="*/ 298 w 305"/>
                              <a:gd name="T13" fmla="*/ 295 h 471"/>
                              <a:gd name="T14" fmla="*/ 293 w 305"/>
                              <a:gd name="T15" fmla="*/ 284 h 471"/>
                              <a:gd name="T16" fmla="*/ 290 w 305"/>
                              <a:gd name="T17" fmla="*/ 276 h 471"/>
                              <a:gd name="T18" fmla="*/ 283 w 305"/>
                              <a:gd name="T19" fmla="*/ 265 h 471"/>
                              <a:gd name="T20" fmla="*/ 253 w 305"/>
                              <a:gd name="T21" fmla="*/ 224 h 471"/>
                              <a:gd name="T22" fmla="*/ 170 w 305"/>
                              <a:gd name="T23" fmla="*/ 173 h 471"/>
                              <a:gd name="T24" fmla="*/ 79 w 305"/>
                              <a:gd name="T25" fmla="*/ 186 h 471"/>
                              <a:gd name="T26" fmla="*/ 64 w 305"/>
                              <a:gd name="T27" fmla="*/ 169 h 471"/>
                              <a:gd name="T28" fmla="*/ 71 w 305"/>
                              <a:gd name="T29" fmla="*/ 127 h 471"/>
                              <a:gd name="T30" fmla="*/ 82 w 305"/>
                              <a:gd name="T31" fmla="*/ 101 h 471"/>
                              <a:gd name="T32" fmla="*/ 98 w 305"/>
                              <a:gd name="T33" fmla="*/ 33 h 471"/>
                              <a:gd name="T34" fmla="*/ 77 w 305"/>
                              <a:gd name="T35" fmla="*/ 1 h 471"/>
                              <a:gd name="T36" fmla="*/ 55 w 305"/>
                              <a:gd name="T37" fmla="*/ 6 h 471"/>
                              <a:gd name="T38" fmla="*/ 29 w 305"/>
                              <a:gd name="T39" fmla="*/ 29 h 471"/>
                              <a:gd name="T40" fmla="*/ 40 w 305"/>
                              <a:gd name="T41" fmla="*/ 34 h 471"/>
                              <a:gd name="T42" fmla="*/ 65 w 305"/>
                              <a:gd name="T43" fmla="*/ 38 h 471"/>
                              <a:gd name="T44" fmla="*/ 49 w 305"/>
                              <a:gd name="T45" fmla="*/ 79 h 471"/>
                              <a:gd name="T46" fmla="*/ 13 w 305"/>
                              <a:gd name="T47" fmla="*/ 140 h 471"/>
                              <a:gd name="T48" fmla="*/ 11 w 305"/>
                              <a:gd name="T49" fmla="*/ 139 h 471"/>
                              <a:gd name="T50" fmla="*/ 13 w 305"/>
                              <a:gd name="T51" fmla="*/ 236 h 471"/>
                              <a:gd name="T52" fmla="*/ 65 w 305"/>
                              <a:gd name="T53" fmla="*/ 288 h 471"/>
                              <a:gd name="T54" fmla="*/ 110 w 305"/>
                              <a:gd name="T55" fmla="*/ 301 h 471"/>
                              <a:gd name="T56" fmla="*/ 124 w 305"/>
                              <a:gd name="T57" fmla="*/ 316 h 471"/>
                              <a:gd name="T58" fmla="*/ 118 w 305"/>
                              <a:gd name="T59" fmla="*/ 355 h 471"/>
                              <a:gd name="T60" fmla="*/ 107 w 305"/>
                              <a:gd name="T61" fmla="*/ 377 h 471"/>
                              <a:gd name="T62" fmla="*/ 67 w 305"/>
                              <a:gd name="T63" fmla="*/ 443 h 471"/>
                              <a:gd name="T64" fmla="*/ 51 w 305"/>
                              <a:gd name="T65" fmla="*/ 450 h 471"/>
                              <a:gd name="T66" fmla="*/ 38 w 305"/>
                              <a:gd name="T67" fmla="*/ 453 h 471"/>
                              <a:gd name="T68" fmla="*/ 0 w 305"/>
                              <a:gd name="T69" fmla="*/ 466 h 471"/>
                              <a:gd name="T70" fmla="*/ 3 w 305"/>
                              <a:gd name="T71" fmla="*/ 468 h 471"/>
                              <a:gd name="T72" fmla="*/ 80 w 305"/>
                              <a:gd name="T73" fmla="*/ 469 h 471"/>
                              <a:gd name="T74" fmla="*/ 86 w 305"/>
                              <a:gd name="T75" fmla="*/ 462 h 471"/>
                              <a:gd name="T76" fmla="*/ 90 w 305"/>
                              <a:gd name="T77" fmla="*/ 444 h 471"/>
                              <a:gd name="T78" fmla="*/ 101 w 305"/>
                              <a:gd name="T79" fmla="*/ 419 h 471"/>
                              <a:gd name="T80" fmla="*/ 128 w 305"/>
                              <a:gd name="T81" fmla="*/ 371 h 471"/>
                              <a:gd name="T82" fmla="*/ 140 w 305"/>
                              <a:gd name="T83" fmla="*/ 351 h 471"/>
                              <a:gd name="T84" fmla="*/ 153 w 305"/>
                              <a:gd name="T85" fmla="*/ 329 h 471"/>
                              <a:gd name="T86" fmla="*/ 160 w 305"/>
                              <a:gd name="T87" fmla="*/ 318 h 471"/>
                              <a:gd name="T88" fmla="*/ 156 w 305"/>
                              <a:gd name="T89" fmla="*/ 310 h 471"/>
                              <a:gd name="T90" fmla="*/ 166 w 305"/>
                              <a:gd name="T91" fmla="*/ 307 h 471"/>
                              <a:gd name="T92" fmla="*/ 188 w 305"/>
                              <a:gd name="T93" fmla="*/ 333 h 471"/>
                              <a:gd name="T94" fmla="*/ 192 w 305"/>
                              <a:gd name="T95" fmla="*/ 344 h 471"/>
                              <a:gd name="T96" fmla="*/ 194 w 305"/>
                              <a:gd name="T97" fmla="*/ 348 h 471"/>
                              <a:gd name="T98" fmla="*/ 193 w 305"/>
                              <a:gd name="T99" fmla="*/ 362 h 471"/>
                              <a:gd name="T100" fmla="*/ 194 w 305"/>
                              <a:gd name="T101" fmla="*/ 374 h 471"/>
                              <a:gd name="T102" fmla="*/ 191 w 305"/>
                              <a:gd name="T103" fmla="*/ 431 h 471"/>
                              <a:gd name="T104" fmla="*/ 139 w 305"/>
                              <a:gd name="T105" fmla="*/ 457 h 471"/>
                              <a:gd name="T106" fmla="*/ 125 w 305"/>
                              <a:gd name="T107" fmla="*/ 466 h 471"/>
                              <a:gd name="T108" fmla="*/ 199 w 305"/>
                              <a:gd name="T109" fmla="*/ 468 h 471"/>
                              <a:gd name="T110" fmla="*/ 206 w 305"/>
                              <a:gd name="T111" fmla="*/ 459 h 471"/>
                              <a:gd name="T112" fmla="*/ 210 w 305"/>
                              <a:gd name="T113" fmla="*/ 444 h 471"/>
                              <a:gd name="T114" fmla="*/ 209 w 305"/>
                              <a:gd name="T115" fmla="*/ 422 h 471"/>
                              <a:gd name="T116" fmla="*/ 209 w 305"/>
                              <a:gd name="T117" fmla="*/ 415 h 471"/>
                              <a:gd name="T118" fmla="*/ 213 w 305"/>
                              <a:gd name="T119" fmla="*/ 379 h 471"/>
                              <a:gd name="T120" fmla="*/ 215 w 305"/>
                              <a:gd name="T121" fmla="*/ 36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5" h="471">
                                <a:moveTo>
                                  <a:pt x="215" y="364"/>
                                </a:moveTo>
                                <a:cubicBezTo>
                                  <a:pt x="215" y="356"/>
                                  <a:pt x="217" y="349"/>
                                  <a:pt x="218" y="342"/>
                                </a:cubicBezTo>
                                <a:cubicBezTo>
                                  <a:pt x="219" y="339"/>
                                  <a:pt x="220" y="337"/>
                                  <a:pt x="219" y="333"/>
                                </a:cubicBezTo>
                                <a:cubicBezTo>
                                  <a:pt x="229" y="321"/>
                                  <a:pt x="248" y="325"/>
                                  <a:pt x="263" y="326"/>
                                </a:cubicBezTo>
                                <a:cubicBezTo>
                                  <a:pt x="269" y="329"/>
                                  <a:pt x="276" y="329"/>
                                  <a:pt x="283" y="330"/>
                                </a:cubicBezTo>
                                <a:cubicBezTo>
                                  <a:pt x="285" y="328"/>
                                  <a:pt x="289" y="328"/>
                                  <a:pt x="292" y="328"/>
                                </a:cubicBezTo>
                                <a:cubicBezTo>
                                  <a:pt x="305" y="322"/>
                                  <a:pt x="297" y="307"/>
                                  <a:pt x="298" y="295"/>
                                </a:cubicBezTo>
                                <a:cubicBezTo>
                                  <a:pt x="293" y="284"/>
                                  <a:pt x="293" y="284"/>
                                  <a:pt x="293" y="284"/>
                                </a:cubicBezTo>
                                <a:cubicBezTo>
                                  <a:pt x="292" y="281"/>
                                  <a:pt x="291" y="278"/>
                                  <a:pt x="290" y="276"/>
                                </a:cubicBezTo>
                                <a:cubicBezTo>
                                  <a:pt x="287" y="273"/>
                                  <a:pt x="286" y="268"/>
                                  <a:pt x="283" y="265"/>
                                </a:cubicBezTo>
                                <a:cubicBezTo>
                                  <a:pt x="277" y="248"/>
                                  <a:pt x="264" y="238"/>
                                  <a:pt x="253" y="224"/>
                                </a:cubicBezTo>
                                <a:cubicBezTo>
                                  <a:pt x="233" y="198"/>
                                  <a:pt x="201" y="183"/>
                                  <a:pt x="170" y="173"/>
                                </a:cubicBezTo>
                                <a:cubicBezTo>
                                  <a:pt x="138" y="162"/>
                                  <a:pt x="107" y="176"/>
                                  <a:pt x="79" y="186"/>
                                </a:cubicBezTo>
                                <a:cubicBezTo>
                                  <a:pt x="70" y="183"/>
                                  <a:pt x="66" y="177"/>
                                  <a:pt x="64" y="169"/>
                                </a:cubicBezTo>
                                <a:cubicBezTo>
                                  <a:pt x="62" y="154"/>
                                  <a:pt x="65" y="140"/>
                                  <a:pt x="71" y="127"/>
                                </a:cubicBezTo>
                                <a:cubicBezTo>
                                  <a:pt x="72" y="117"/>
                                  <a:pt x="79" y="110"/>
                                  <a:pt x="82" y="101"/>
                                </a:cubicBezTo>
                                <a:cubicBezTo>
                                  <a:pt x="89" y="79"/>
                                  <a:pt x="96" y="57"/>
                                  <a:pt x="98" y="33"/>
                                </a:cubicBezTo>
                                <a:cubicBezTo>
                                  <a:pt x="99" y="18"/>
                                  <a:pt x="88" y="8"/>
                                  <a:pt x="77" y="1"/>
                                </a:cubicBezTo>
                                <a:cubicBezTo>
                                  <a:pt x="69" y="0"/>
                                  <a:pt x="60" y="0"/>
                                  <a:pt x="55" y="6"/>
                                </a:cubicBezTo>
                                <a:cubicBezTo>
                                  <a:pt x="50" y="17"/>
                                  <a:pt x="39" y="24"/>
                                  <a:pt x="29" y="29"/>
                                </a:cubicBezTo>
                                <a:cubicBezTo>
                                  <a:pt x="29" y="36"/>
                                  <a:pt x="37" y="31"/>
                                  <a:pt x="40" y="34"/>
                                </a:cubicBezTo>
                                <a:cubicBezTo>
                                  <a:pt x="48" y="35"/>
                                  <a:pt x="58" y="32"/>
                                  <a:pt x="65" y="38"/>
                                </a:cubicBezTo>
                                <a:cubicBezTo>
                                  <a:pt x="66" y="54"/>
                                  <a:pt x="57" y="67"/>
                                  <a:pt x="49" y="79"/>
                                </a:cubicBezTo>
                                <a:cubicBezTo>
                                  <a:pt x="35" y="98"/>
                                  <a:pt x="21" y="119"/>
                                  <a:pt x="13" y="140"/>
                                </a:cubicBezTo>
                                <a:cubicBezTo>
                                  <a:pt x="11" y="139"/>
                                  <a:pt x="11" y="139"/>
                                  <a:pt x="11" y="139"/>
                                </a:cubicBezTo>
                                <a:cubicBezTo>
                                  <a:pt x="13" y="236"/>
                                  <a:pt x="13" y="236"/>
                                  <a:pt x="13" y="236"/>
                                </a:cubicBezTo>
                                <a:cubicBezTo>
                                  <a:pt x="26" y="256"/>
                                  <a:pt x="41" y="280"/>
                                  <a:pt x="65" y="288"/>
                                </a:cubicBezTo>
                                <a:cubicBezTo>
                                  <a:pt x="77" y="298"/>
                                  <a:pt x="93" y="310"/>
                                  <a:pt x="110" y="301"/>
                                </a:cubicBezTo>
                                <a:cubicBezTo>
                                  <a:pt x="119" y="299"/>
                                  <a:pt x="120" y="311"/>
                                  <a:pt x="124" y="316"/>
                                </a:cubicBezTo>
                                <a:cubicBezTo>
                                  <a:pt x="129" y="331"/>
                                  <a:pt x="118" y="341"/>
                                  <a:pt x="118" y="355"/>
                                </a:cubicBezTo>
                                <a:cubicBezTo>
                                  <a:pt x="107" y="377"/>
                                  <a:pt x="107" y="377"/>
                                  <a:pt x="107" y="377"/>
                                </a:cubicBezTo>
                                <a:cubicBezTo>
                                  <a:pt x="95" y="400"/>
                                  <a:pt x="85" y="424"/>
                                  <a:pt x="67" y="443"/>
                                </a:cubicBezTo>
                                <a:cubicBezTo>
                                  <a:pt x="61" y="443"/>
                                  <a:pt x="57" y="450"/>
                                  <a:pt x="51" y="450"/>
                                </a:cubicBezTo>
                                <a:cubicBezTo>
                                  <a:pt x="48" y="455"/>
                                  <a:pt x="42" y="451"/>
                                  <a:pt x="38" y="453"/>
                                </a:cubicBezTo>
                                <a:cubicBezTo>
                                  <a:pt x="26" y="458"/>
                                  <a:pt x="8" y="455"/>
                                  <a:pt x="0" y="466"/>
                                </a:cubicBezTo>
                                <a:cubicBezTo>
                                  <a:pt x="1" y="468"/>
                                  <a:pt x="2" y="468"/>
                                  <a:pt x="3" y="468"/>
                                </a:cubicBezTo>
                                <a:cubicBezTo>
                                  <a:pt x="27" y="469"/>
                                  <a:pt x="54" y="470"/>
                                  <a:pt x="80" y="469"/>
                                </a:cubicBezTo>
                                <a:cubicBezTo>
                                  <a:pt x="83" y="468"/>
                                  <a:pt x="86" y="465"/>
                                  <a:pt x="86" y="462"/>
                                </a:cubicBezTo>
                                <a:cubicBezTo>
                                  <a:pt x="83" y="455"/>
                                  <a:pt x="87" y="449"/>
                                  <a:pt x="90" y="444"/>
                                </a:cubicBezTo>
                                <a:cubicBezTo>
                                  <a:pt x="92" y="434"/>
                                  <a:pt x="99" y="428"/>
                                  <a:pt x="101" y="419"/>
                                </a:cubicBezTo>
                                <a:cubicBezTo>
                                  <a:pt x="110" y="403"/>
                                  <a:pt x="119" y="387"/>
                                  <a:pt x="128" y="371"/>
                                </a:cubicBezTo>
                                <a:cubicBezTo>
                                  <a:pt x="140" y="351"/>
                                  <a:pt x="140" y="351"/>
                                  <a:pt x="140" y="351"/>
                                </a:cubicBezTo>
                                <a:cubicBezTo>
                                  <a:pt x="143" y="345"/>
                                  <a:pt x="148" y="336"/>
                                  <a:pt x="153" y="329"/>
                                </a:cubicBezTo>
                                <a:cubicBezTo>
                                  <a:pt x="156" y="326"/>
                                  <a:pt x="157" y="322"/>
                                  <a:pt x="160" y="318"/>
                                </a:cubicBezTo>
                                <a:cubicBezTo>
                                  <a:pt x="160" y="314"/>
                                  <a:pt x="158" y="313"/>
                                  <a:pt x="156" y="310"/>
                                </a:cubicBezTo>
                                <a:cubicBezTo>
                                  <a:pt x="159" y="307"/>
                                  <a:pt x="163" y="308"/>
                                  <a:pt x="166" y="307"/>
                                </a:cubicBezTo>
                                <a:cubicBezTo>
                                  <a:pt x="176" y="313"/>
                                  <a:pt x="186" y="323"/>
                                  <a:pt x="188" y="333"/>
                                </a:cubicBezTo>
                                <a:cubicBezTo>
                                  <a:pt x="192" y="344"/>
                                  <a:pt x="192" y="344"/>
                                  <a:pt x="192" y="344"/>
                                </a:cubicBezTo>
                                <a:cubicBezTo>
                                  <a:pt x="194" y="348"/>
                                  <a:pt x="194" y="348"/>
                                  <a:pt x="194" y="348"/>
                                </a:cubicBezTo>
                                <a:cubicBezTo>
                                  <a:pt x="193" y="362"/>
                                  <a:pt x="193" y="362"/>
                                  <a:pt x="193" y="362"/>
                                </a:cubicBezTo>
                                <a:cubicBezTo>
                                  <a:pt x="194" y="374"/>
                                  <a:pt x="194" y="374"/>
                                  <a:pt x="194" y="374"/>
                                </a:cubicBezTo>
                                <a:cubicBezTo>
                                  <a:pt x="196" y="393"/>
                                  <a:pt x="193" y="412"/>
                                  <a:pt x="191" y="431"/>
                                </a:cubicBezTo>
                                <a:cubicBezTo>
                                  <a:pt x="184" y="454"/>
                                  <a:pt x="158" y="452"/>
                                  <a:pt x="139" y="457"/>
                                </a:cubicBezTo>
                                <a:cubicBezTo>
                                  <a:pt x="134" y="460"/>
                                  <a:pt x="125" y="458"/>
                                  <a:pt x="125" y="466"/>
                                </a:cubicBezTo>
                                <a:cubicBezTo>
                                  <a:pt x="148" y="471"/>
                                  <a:pt x="175" y="468"/>
                                  <a:pt x="199" y="468"/>
                                </a:cubicBezTo>
                                <a:cubicBezTo>
                                  <a:pt x="203" y="466"/>
                                  <a:pt x="204" y="463"/>
                                  <a:pt x="206" y="459"/>
                                </a:cubicBezTo>
                                <a:cubicBezTo>
                                  <a:pt x="207" y="454"/>
                                  <a:pt x="212" y="450"/>
                                  <a:pt x="210" y="444"/>
                                </a:cubicBezTo>
                                <a:cubicBezTo>
                                  <a:pt x="206" y="439"/>
                                  <a:pt x="210" y="430"/>
                                  <a:pt x="209" y="422"/>
                                </a:cubicBezTo>
                                <a:cubicBezTo>
                                  <a:pt x="209" y="420"/>
                                  <a:pt x="209" y="418"/>
                                  <a:pt x="209" y="415"/>
                                </a:cubicBezTo>
                                <a:cubicBezTo>
                                  <a:pt x="212" y="403"/>
                                  <a:pt x="211" y="390"/>
                                  <a:pt x="213" y="379"/>
                                </a:cubicBezTo>
                                <a:lnTo>
                                  <a:pt x="215" y="36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5" name="Freeform 61">
                          <a:extLst/>
                        </wps:cNvPr>
                        <wps:cNvSpPr>
                          <a:spLocks/>
                        </wps:cNvSpPr>
                        <wps:spPr bwMode="auto">
                          <a:xfrm>
                            <a:off x="382436" y="805"/>
                            <a:ext cx="92" cy="81"/>
                          </a:xfrm>
                          <a:custGeom>
                            <a:avLst/>
                            <a:gdLst>
                              <a:gd name="T0" fmla="*/ 52 w 52"/>
                              <a:gd name="T1" fmla="*/ 1 h 46"/>
                              <a:gd name="T2" fmla="*/ 4 w 52"/>
                              <a:gd name="T3" fmla="*/ 45 h 46"/>
                              <a:gd name="T4" fmla="*/ 0 w 52"/>
                              <a:gd name="T5" fmla="*/ 44 h 46"/>
                              <a:gd name="T6" fmla="*/ 41 w 52"/>
                              <a:gd name="T7" fmla="*/ 3 h 46"/>
                              <a:gd name="T8" fmla="*/ 52 w 52"/>
                              <a:gd name="T9" fmla="*/ 1 h 46"/>
                            </a:gdLst>
                            <a:ahLst/>
                            <a:cxnLst>
                              <a:cxn ang="0">
                                <a:pos x="T0" y="T1"/>
                              </a:cxn>
                              <a:cxn ang="0">
                                <a:pos x="T2" y="T3"/>
                              </a:cxn>
                              <a:cxn ang="0">
                                <a:pos x="T4" y="T5"/>
                              </a:cxn>
                              <a:cxn ang="0">
                                <a:pos x="T6" y="T7"/>
                              </a:cxn>
                              <a:cxn ang="0">
                                <a:pos x="T8" y="T9"/>
                              </a:cxn>
                            </a:cxnLst>
                            <a:rect l="0" t="0" r="r" b="b"/>
                            <a:pathLst>
                              <a:path w="52" h="46">
                                <a:moveTo>
                                  <a:pt x="52" y="1"/>
                                </a:moveTo>
                                <a:cubicBezTo>
                                  <a:pt x="39" y="19"/>
                                  <a:pt x="26" y="39"/>
                                  <a:pt x="4" y="45"/>
                                </a:cubicBezTo>
                                <a:cubicBezTo>
                                  <a:pt x="2" y="45"/>
                                  <a:pt x="1" y="46"/>
                                  <a:pt x="0" y="44"/>
                                </a:cubicBezTo>
                                <a:cubicBezTo>
                                  <a:pt x="13" y="30"/>
                                  <a:pt x="20" y="8"/>
                                  <a:pt x="41" y="3"/>
                                </a:cubicBezTo>
                                <a:cubicBezTo>
                                  <a:pt x="44" y="1"/>
                                  <a:pt x="49" y="0"/>
                                  <a:pt x="52" y="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6" name="Freeform 62">
                          <a:extLst/>
                        </wps:cNvPr>
                        <wps:cNvSpPr>
                          <a:spLocks/>
                        </wps:cNvSpPr>
                        <wps:spPr bwMode="auto">
                          <a:xfrm>
                            <a:off x="380610" y="830"/>
                            <a:ext cx="24" cy="25"/>
                          </a:xfrm>
                          <a:custGeom>
                            <a:avLst/>
                            <a:gdLst>
                              <a:gd name="T0" fmla="*/ 14 w 14"/>
                              <a:gd name="T1" fmla="*/ 6 h 14"/>
                              <a:gd name="T2" fmla="*/ 10 w 14"/>
                              <a:gd name="T3" fmla="*/ 12 h 14"/>
                              <a:gd name="T4" fmla="*/ 2 w 14"/>
                              <a:gd name="T5" fmla="*/ 8 h 14"/>
                              <a:gd name="T6" fmla="*/ 7 w 14"/>
                              <a:gd name="T7" fmla="*/ 0 h 14"/>
                              <a:gd name="T8" fmla="*/ 14 w 14"/>
                              <a:gd name="T9" fmla="*/ 6 h 14"/>
                            </a:gdLst>
                            <a:ahLst/>
                            <a:cxnLst>
                              <a:cxn ang="0">
                                <a:pos x="T0" y="T1"/>
                              </a:cxn>
                              <a:cxn ang="0">
                                <a:pos x="T2" y="T3"/>
                              </a:cxn>
                              <a:cxn ang="0">
                                <a:pos x="T4" y="T5"/>
                              </a:cxn>
                              <a:cxn ang="0">
                                <a:pos x="T6" y="T7"/>
                              </a:cxn>
                              <a:cxn ang="0">
                                <a:pos x="T8" y="T9"/>
                              </a:cxn>
                            </a:cxnLst>
                            <a:rect l="0" t="0" r="r" b="b"/>
                            <a:pathLst>
                              <a:path w="14" h="14">
                                <a:moveTo>
                                  <a:pt x="14" y="6"/>
                                </a:moveTo>
                                <a:cubicBezTo>
                                  <a:pt x="12" y="8"/>
                                  <a:pt x="14" y="12"/>
                                  <a:pt x="10" y="12"/>
                                </a:cubicBezTo>
                                <a:cubicBezTo>
                                  <a:pt x="7" y="14"/>
                                  <a:pt x="4" y="12"/>
                                  <a:pt x="2" y="8"/>
                                </a:cubicBezTo>
                                <a:cubicBezTo>
                                  <a:pt x="0" y="5"/>
                                  <a:pt x="4" y="1"/>
                                  <a:pt x="7" y="0"/>
                                </a:cubicBezTo>
                                <a:cubicBezTo>
                                  <a:pt x="10" y="1"/>
                                  <a:pt x="13" y="3"/>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7" name="Freeform 63">
                          <a:extLst/>
                        </wps:cNvPr>
                        <wps:cNvSpPr>
                          <a:spLocks/>
                        </wps:cNvSpPr>
                        <wps:spPr bwMode="auto">
                          <a:xfrm>
                            <a:off x="380747" y="832"/>
                            <a:ext cx="90" cy="37"/>
                          </a:xfrm>
                          <a:custGeom>
                            <a:avLst/>
                            <a:gdLst>
                              <a:gd name="T0" fmla="*/ 50 w 51"/>
                              <a:gd name="T1" fmla="*/ 11 h 21"/>
                              <a:gd name="T2" fmla="*/ 45 w 51"/>
                              <a:gd name="T3" fmla="*/ 15 h 21"/>
                              <a:gd name="T4" fmla="*/ 0 w 51"/>
                              <a:gd name="T5" fmla="*/ 4 h 21"/>
                              <a:gd name="T6" fmla="*/ 1 w 51"/>
                              <a:gd name="T7" fmla="*/ 0 h 21"/>
                              <a:gd name="T8" fmla="*/ 50 w 51"/>
                              <a:gd name="T9" fmla="*/ 11 h 21"/>
                            </a:gdLst>
                            <a:ahLst/>
                            <a:cxnLst>
                              <a:cxn ang="0">
                                <a:pos x="T0" y="T1"/>
                              </a:cxn>
                              <a:cxn ang="0">
                                <a:pos x="T2" y="T3"/>
                              </a:cxn>
                              <a:cxn ang="0">
                                <a:pos x="T4" y="T5"/>
                              </a:cxn>
                              <a:cxn ang="0">
                                <a:pos x="T6" y="T7"/>
                              </a:cxn>
                              <a:cxn ang="0">
                                <a:pos x="T8" y="T9"/>
                              </a:cxn>
                            </a:cxnLst>
                            <a:rect l="0" t="0" r="r" b="b"/>
                            <a:pathLst>
                              <a:path w="51" h="21">
                                <a:moveTo>
                                  <a:pt x="50" y="11"/>
                                </a:moveTo>
                                <a:cubicBezTo>
                                  <a:pt x="51" y="15"/>
                                  <a:pt x="47" y="15"/>
                                  <a:pt x="45" y="15"/>
                                </a:cubicBezTo>
                                <a:cubicBezTo>
                                  <a:pt x="28" y="21"/>
                                  <a:pt x="11" y="16"/>
                                  <a:pt x="0" y="4"/>
                                </a:cubicBezTo>
                                <a:cubicBezTo>
                                  <a:pt x="0" y="2"/>
                                  <a:pt x="0" y="1"/>
                                  <a:pt x="1" y="0"/>
                                </a:cubicBezTo>
                                <a:cubicBezTo>
                                  <a:pt x="17" y="4"/>
                                  <a:pt x="36" y="1"/>
                                  <a:pt x="50" y="1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8" name="Freeform 64">
                          <a:extLst/>
                        </wps:cNvPr>
                        <wps:cNvSpPr>
                          <a:spLocks/>
                        </wps:cNvSpPr>
                        <wps:spPr bwMode="auto">
                          <a:xfrm>
                            <a:off x="380649" y="837"/>
                            <a:ext cx="26" cy="23"/>
                          </a:xfrm>
                          <a:custGeom>
                            <a:avLst/>
                            <a:gdLst>
                              <a:gd name="T0" fmla="*/ 14 w 15"/>
                              <a:gd name="T1" fmla="*/ 3 h 13"/>
                              <a:gd name="T2" fmla="*/ 15 w 15"/>
                              <a:gd name="T3" fmla="*/ 9 h 13"/>
                              <a:gd name="T4" fmla="*/ 5 w 15"/>
                              <a:gd name="T5" fmla="*/ 12 h 13"/>
                              <a:gd name="T6" fmla="*/ 0 w 15"/>
                              <a:gd name="T7" fmla="*/ 7 h 13"/>
                              <a:gd name="T8" fmla="*/ 6 w 15"/>
                              <a:gd name="T9" fmla="*/ 0 h 13"/>
                              <a:gd name="T10" fmla="*/ 14 w 15"/>
                              <a:gd name="T11" fmla="*/ 3 h 13"/>
                            </a:gdLst>
                            <a:ahLst/>
                            <a:cxnLst>
                              <a:cxn ang="0">
                                <a:pos x="T0" y="T1"/>
                              </a:cxn>
                              <a:cxn ang="0">
                                <a:pos x="T2" y="T3"/>
                              </a:cxn>
                              <a:cxn ang="0">
                                <a:pos x="T4" y="T5"/>
                              </a:cxn>
                              <a:cxn ang="0">
                                <a:pos x="T6" y="T7"/>
                              </a:cxn>
                              <a:cxn ang="0">
                                <a:pos x="T8" y="T9"/>
                              </a:cxn>
                              <a:cxn ang="0">
                                <a:pos x="T10" y="T11"/>
                              </a:cxn>
                            </a:cxnLst>
                            <a:rect l="0" t="0" r="r" b="b"/>
                            <a:pathLst>
                              <a:path w="15" h="13">
                                <a:moveTo>
                                  <a:pt x="14" y="3"/>
                                </a:moveTo>
                                <a:cubicBezTo>
                                  <a:pt x="15" y="4"/>
                                  <a:pt x="15" y="7"/>
                                  <a:pt x="15" y="9"/>
                                </a:cubicBezTo>
                                <a:cubicBezTo>
                                  <a:pt x="12" y="12"/>
                                  <a:pt x="9" y="13"/>
                                  <a:pt x="5" y="12"/>
                                </a:cubicBezTo>
                                <a:cubicBezTo>
                                  <a:pt x="2" y="11"/>
                                  <a:pt x="1" y="10"/>
                                  <a:pt x="0" y="7"/>
                                </a:cubicBezTo>
                                <a:cubicBezTo>
                                  <a:pt x="0" y="3"/>
                                  <a:pt x="3" y="1"/>
                                  <a:pt x="6" y="0"/>
                                </a:cubicBezTo>
                                <a:cubicBezTo>
                                  <a:pt x="9" y="0"/>
                                  <a:pt x="12" y="1"/>
                                  <a:pt x="14"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9" name="Freeform 65">
                          <a:extLst/>
                        </wps:cNvPr>
                        <wps:cNvSpPr>
                          <a:spLocks/>
                        </wps:cNvSpPr>
                        <wps:spPr bwMode="auto">
                          <a:xfrm>
                            <a:off x="381298" y="839"/>
                            <a:ext cx="26" cy="21"/>
                          </a:xfrm>
                          <a:custGeom>
                            <a:avLst/>
                            <a:gdLst>
                              <a:gd name="T0" fmla="*/ 14 w 15"/>
                              <a:gd name="T1" fmla="*/ 4 h 12"/>
                              <a:gd name="T2" fmla="*/ 9 w 15"/>
                              <a:gd name="T3" fmla="*/ 11 h 12"/>
                              <a:gd name="T4" fmla="*/ 1 w 15"/>
                              <a:gd name="T5" fmla="*/ 8 h 12"/>
                              <a:gd name="T6" fmla="*/ 4 w 15"/>
                              <a:gd name="T7" fmla="*/ 1 h 12"/>
                              <a:gd name="T8" fmla="*/ 14 w 15"/>
                              <a:gd name="T9" fmla="*/ 4 h 12"/>
                            </a:gdLst>
                            <a:ahLst/>
                            <a:cxnLst>
                              <a:cxn ang="0">
                                <a:pos x="T0" y="T1"/>
                              </a:cxn>
                              <a:cxn ang="0">
                                <a:pos x="T2" y="T3"/>
                              </a:cxn>
                              <a:cxn ang="0">
                                <a:pos x="T4" y="T5"/>
                              </a:cxn>
                              <a:cxn ang="0">
                                <a:pos x="T6" y="T7"/>
                              </a:cxn>
                              <a:cxn ang="0">
                                <a:pos x="T8" y="T9"/>
                              </a:cxn>
                            </a:cxnLst>
                            <a:rect l="0" t="0" r="r" b="b"/>
                            <a:pathLst>
                              <a:path w="15" h="12">
                                <a:moveTo>
                                  <a:pt x="14" y="4"/>
                                </a:moveTo>
                                <a:cubicBezTo>
                                  <a:pt x="15" y="7"/>
                                  <a:pt x="12" y="10"/>
                                  <a:pt x="9" y="11"/>
                                </a:cubicBezTo>
                                <a:cubicBezTo>
                                  <a:pt x="6" y="12"/>
                                  <a:pt x="3" y="11"/>
                                  <a:pt x="1" y="8"/>
                                </a:cubicBezTo>
                                <a:cubicBezTo>
                                  <a:pt x="0" y="5"/>
                                  <a:pt x="1" y="1"/>
                                  <a:pt x="4" y="1"/>
                                </a:cubicBezTo>
                                <a:cubicBezTo>
                                  <a:pt x="7" y="0"/>
                                  <a:pt x="13" y="0"/>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0" name="Freeform 66">
                          <a:extLst/>
                        </wps:cNvPr>
                        <wps:cNvSpPr>
                          <a:spLocks/>
                        </wps:cNvSpPr>
                        <wps:spPr bwMode="auto">
                          <a:xfrm>
                            <a:off x="382526" y="841"/>
                            <a:ext cx="30" cy="24"/>
                          </a:xfrm>
                          <a:custGeom>
                            <a:avLst/>
                            <a:gdLst>
                              <a:gd name="T0" fmla="*/ 16 w 17"/>
                              <a:gd name="T1" fmla="*/ 4 h 14"/>
                              <a:gd name="T2" fmla="*/ 11 w 17"/>
                              <a:gd name="T3" fmla="*/ 13 h 14"/>
                              <a:gd name="T4" fmla="*/ 3 w 17"/>
                              <a:gd name="T5" fmla="*/ 12 h 14"/>
                              <a:gd name="T6" fmla="*/ 1 w 17"/>
                              <a:gd name="T7" fmla="*/ 5 h 14"/>
                              <a:gd name="T8" fmla="*/ 10 w 17"/>
                              <a:gd name="T9" fmla="*/ 0 h 14"/>
                              <a:gd name="T10" fmla="*/ 16 w 17"/>
                              <a:gd name="T11" fmla="*/ 4 h 14"/>
                            </a:gdLst>
                            <a:ahLst/>
                            <a:cxnLst>
                              <a:cxn ang="0">
                                <a:pos x="T0" y="T1"/>
                              </a:cxn>
                              <a:cxn ang="0">
                                <a:pos x="T2" y="T3"/>
                              </a:cxn>
                              <a:cxn ang="0">
                                <a:pos x="T4" y="T5"/>
                              </a:cxn>
                              <a:cxn ang="0">
                                <a:pos x="T6" y="T7"/>
                              </a:cxn>
                              <a:cxn ang="0">
                                <a:pos x="T8" y="T9"/>
                              </a:cxn>
                              <a:cxn ang="0">
                                <a:pos x="T10" y="T11"/>
                              </a:cxn>
                            </a:cxnLst>
                            <a:rect l="0" t="0" r="r" b="b"/>
                            <a:pathLst>
                              <a:path w="17" h="14">
                                <a:moveTo>
                                  <a:pt x="16" y="4"/>
                                </a:moveTo>
                                <a:cubicBezTo>
                                  <a:pt x="17" y="8"/>
                                  <a:pt x="13" y="10"/>
                                  <a:pt x="11" y="13"/>
                                </a:cubicBezTo>
                                <a:cubicBezTo>
                                  <a:pt x="8" y="14"/>
                                  <a:pt x="5" y="13"/>
                                  <a:pt x="3" y="12"/>
                                </a:cubicBezTo>
                                <a:cubicBezTo>
                                  <a:pt x="3" y="10"/>
                                  <a:pt x="0" y="8"/>
                                  <a:pt x="1" y="5"/>
                                </a:cubicBezTo>
                                <a:cubicBezTo>
                                  <a:pt x="3" y="2"/>
                                  <a:pt x="6" y="0"/>
                                  <a:pt x="10" y="0"/>
                                </a:cubicBezTo>
                                <a:cubicBezTo>
                                  <a:pt x="12" y="2"/>
                                  <a:pt x="14" y="2"/>
                                  <a:pt x="16"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1" name="Freeform 67">
                          <a:extLst/>
                        </wps:cNvPr>
                        <wps:cNvSpPr>
                          <a:spLocks/>
                        </wps:cNvSpPr>
                        <wps:spPr bwMode="auto">
                          <a:xfrm>
                            <a:off x="382574" y="839"/>
                            <a:ext cx="30" cy="28"/>
                          </a:xfrm>
                          <a:custGeom>
                            <a:avLst/>
                            <a:gdLst>
                              <a:gd name="T0" fmla="*/ 15 w 17"/>
                              <a:gd name="T1" fmla="*/ 4 h 16"/>
                              <a:gd name="T2" fmla="*/ 13 w 17"/>
                              <a:gd name="T3" fmla="*/ 13 h 16"/>
                              <a:gd name="T4" fmla="*/ 6 w 17"/>
                              <a:gd name="T5" fmla="*/ 15 h 16"/>
                              <a:gd name="T6" fmla="*/ 0 w 17"/>
                              <a:gd name="T7" fmla="*/ 8 h 16"/>
                              <a:gd name="T8" fmla="*/ 6 w 17"/>
                              <a:gd name="T9" fmla="*/ 1 h 16"/>
                              <a:gd name="T10" fmla="*/ 15 w 17"/>
                              <a:gd name="T11" fmla="*/ 4 h 16"/>
                            </a:gdLst>
                            <a:ahLst/>
                            <a:cxnLst>
                              <a:cxn ang="0">
                                <a:pos x="T0" y="T1"/>
                              </a:cxn>
                              <a:cxn ang="0">
                                <a:pos x="T2" y="T3"/>
                              </a:cxn>
                              <a:cxn ang="0">
                                <a:pos x="T4" y="T5"/>
                              </a:cxn>
                              <a:cxn ang="0">
                                <a:pos x="T6" y="T7"/>
                              </a:cxn>
                              <a:cxn ang="0">
                                <a:pos x="T8" y="T9"/>
                              </a:cxn>
                              <a:cxn ang="0">
                                <a:pos x="T10" y="T11"/>
                              </a:cxn>
                            </a:cxnLst>
                            <a:rect l="0" t="0" r="r" b="b"/>
                            <a:pathLst>
                              <a:path w="17" h="16">
                                <a:moveTo>
                                  <a:pt x="15" y="4"/>
                                </a:moveTo>
                                <a:cubicBezTo>
                                  <a:pt x="17" y="7"/>
                                  <a:pt x="15" y="10"/>
                                  <a:pt x="13" y="13"/>
                                </a:cubicBezTo>
                                <a:cubicBezTo>
                                  <a:pt x="12" y="16"/>
                                  <a:pt x="8" y="16"/>
                                  <a:pt x="6" y="15"/>
                                </a:cubicBezTo>
                                <a:cubicBezTo>
                                  <a:pt x="4" y="13"/>
                                  <a:pt x="0" y="12"/>
                                  <a:pt x="0" y="8"/>
                                </a:cubicBezTo>
                                <a:cubicBezTo>
                                  <a:pt x="0" y="5"/>
                                  <a:pt x="4" y="3"/>
                                  <a:pt x="6" y="1"/>
                                </a:cubicBezTo>
                                <a:cubicBezTo>
                                  <a:pt x="10" y="0"/>
                                  <a:pt x="12" y="4"/>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2" name="Freeform 68">
                          <a:extLst/>
                        </wps:cNvPr>
                        <wps:cNvSpPr>
                          <a:spLocks/>
                        </wps:cNvSpPr>
                        <wps:spPr bwMode="auto">
                          <a:xfrm>
                            <a:off x="380580" y="855"/>
                            <a:ext cx="26" cy="26"/>
                          </a:xfrm>
                          <a:custGeom>
                            <a:avLst/>
                            <a:gdLst>
                              <a:gd name="T0" fmla="*/ 15 w 15"/>
                              <a:gd name="T1" fmla="*/ 6 h 15"/>
                              <a:gd name="T2" fmla="*/ 12 w 15"/>
                              <a:gd name="T3" fmla="*/ 13 h 15"/>
                              <a:gd name="T4" fmla="*/ 6 w 15"/>
                              <a:gd name="T5" fmla="*/ 15 h 15"/>
                              <a:gd name="T6" fmla="*/ 0 w 15"/>
                              <a:gd name="T7" fmla="*/ 8 h 15"/>
                              <a:gd name="T8" fmla="*/ 7 w 15"/>
                              <a:gd name="T9" fmla="*/ 0 h 15"/>
                              <a:gd name="T10" fmla="*/ 15 w 15"/>
                              <a:gd name="T11" fmla="*/ 6 h 15"/>
                            </a:gdLst>
                            <a:ahLst/>
                            <a:cxnLst>
                              <a:cxn ang="0">
                                <a:pos x="T0" y="T1"/>
                              </a:cxn>
                              <a:cxn ang="0">
                                <a:pos x="T2" y="T3"/>
                              </a:cxn>
                              <a:cxn ang="0">
                                <a:pos x="T4" y="T5"/>
                              </a:cxn>
                              <a:cxn ang="0">
                                <a:pos x="T6" y="T7"/>
                              </a:cxn>
                              <a:cxn ang="0">
                                <a:pos x="T8" y="T9"/>
                              </a:cxn>
                              <a:cxn ang="0">
                                <a:pos x="T10" y="T11"/>
                              </a:cxn>
                            </a:cxnLst>
                            <a:rect l="0" t="0" r="r" b="b"/>
                            <a:pathLst>
                              <a:path w="15" h="15">
                                <a:moveTo>
                                  <a:pt x="15" y="6"/>
                                </a:moveTo>
                                <a:cubicBezTo>
                                  <a:pt x="15" y="9"/>
                                  <a:pt x="13" y="11"/>
                                  <a:pt x="12" y="13"/>
                                </a:cubicBezTo>
                                <a:cubicBezTo>
                                  <a:pt x="10" y="14"/>
                                  <a:pt x="8" y="15"/>
                                  <a:pt x="6" y="15"/>
                                </a:cubicBezTo>
                                <a:cubicBezTo>
                                  <a:pt x="3" y="13"/>
                                  <a:pt x="1" y="11"/>
                                  <a:pt x="0" y="8"/>
                                </a:cubicBezTo>
                                <a:cubicBezTo>
                                  <a:pt x="0" y="5"/>
                                  <a:pt x="3" y="2"/>
                                  <a:pt x="7" y="0"/>
                                </a:cubicBezTo>
                                <a:cubicBezTo>
                                  <a:pt x="10" y="1"/>
                                  <a:pt x="13" y="3"/>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3" name="Freeform 69">
                          <a:extLst/>
                        </wps:cNvPr>
                        <wps:cNvSpPr>
                          <a:spLocks/>
                        </wps:cNvSpPr>
                        <wps:spPr bwMode="auto">
                          <a:xfrm>
                            <a:off x="382040" y="856"/>
                            <a:ext cx="27" cy="29"/>
                          </a:xfrm>
                          <a:custGeom>
                            <a:avLst/>
                            <a:gdLst>
                              <a:gd name="T0" fmla="*/ 14 w 15"/>
                              <a:gd name="T1" fmla="*/ 5 h 16"/>
                              <a:gd name="T2" fmla="*/ 15 w 15"/>
                              <a:gd name="T3" fmla="*/ 10 h 16"/>
                              <a:gd name="T4" fmla="*/ 5 w 15"/>
                              <a:gd name="T5" fmla="*/ 14 h 16"/>
                              <a:gd name="T6" fmla="*/ 1 w 15"/>
                              <a:gd name="T7" fmla="*/ 6 h 16"/>
                              <a:gd name="T8" fmla="*/ 14 w 15"/>
                              <a:gd name="T9" fmla="*/ 5 h 16"/>
                            </a:gdLst>
                            <a:ahLst/>
                            <a:cxnLst>
                              <a:cxn ang="0">
                                <a:pos x="T0" y="T1"/>
                              </a:cxn>
                              <a:cxn ang="0">
                                <a:pos x="T2" y="T3"/>
                              </a:cxn>
                              <a:cxn ang="0">
                                <a:pos x="T4" y="T5"/>
                              </a:cxn>
                              <a:cxn ang="0">
                                <a:pos x="T6" y="T7"/>
                              </a:cxn>
                              <a:cxn ang="0">
                                <a:pos x="T8" y="T9"/>
                              </a:cxn>
                            </a:cxnLst>
                            <a:rect l="0" t="0" r="r" b="b"/>
                            <a:pathLst>
                              <a:path w="15" h="16">
                                <a:moveTo>
                                  <a:pt x="14" y="5"/>
                                </a:moveTo>
                                <a:cubicBezTo>
                                  <a:pt x="15" y="7"/>
                                  <a:pt x="15" y="9"/>
                                  <a:pt x="15" y="10"/>
                                </a:cubicBezTo>
                                <a:cubicBezTo>
                                  <a:pt x="12" y="14"/>
                                  <a:pt x="9" y="16"/>
                                  <a:pt x="5" y="14"/>
                                </a:cubicBezTo>
                                <a:cubicBezTo>
                                  <a:pt x="3" y="12"/>
                                  <a:pt x="0" y="10"/>
                                  <a:pt x="1" y="6"/>
                                </a:cubicBezTo>
                                <a:cubicBezTo>
                                  <a:pt x="4" y="2"/>
                                  <a:pt x="11" y="0"/>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4" name="Freeform 70">
                          <a:extLst/>
                        </wps:cNvPr>
                        <wps:cNvSpPr>
                          <a:spLocks/>
                        </wps:cNvSpPr>
                        <wps:spPr bwMode="auto">
                          <a:xfrm>
                            <a:off x="380694" y="860"/>
                            <a:ext cx="23" cy="28"/>
                          </a:xfrm>
                          <a:custGeom>
                            <a:avLst/>
                            <a:gdLst>
                              <a:gd name="T0" fmla="*/ 13 w 13"/>
                              <a:gd name="T1" fmla="*/ 9 h 16"/>
                              <a:gd name="T2" fmla="*/ 8 w 13"/>
                              <a:gd name="T3" fmla="*/ 15 h 16"/>
                              <a:gd name="T4" fmla="*/ 1 w 13"/>
                              <a:gd name="T5" fmla="*/ 11 h 16"/>
                              <a:gd name="T6" fmla="*/ 4 w 13"/>
                              <a:gd name="T7" fmla="*/ 2 h 16"/>
                              <a:gd name="T8" fmla="*/ 13 w 13"/>
                              <a:gd name="T9" fmla="*/ 9 h 16"/>
                            </a:gdLst>
                            <a:ahLst/>
                            <a:cxnLst>
                              <a:cxn ang="0">
                                <a:pos x="T0" y="T1"/>
                              </a:cxn>
                              <a:cxn ang="0">
                                <a:pos x="T2" y="T3"/>
                              </a:cxn>
                              <a:cxn ang="0">
                                <a:pos x="T4" y="T5"/>
                              </a:cxn>
                              <a:cxn ang="0">
                                <a:pos x="T6" y="T7"/>
                              </a:cxn>
                              <a:cxn ang="0">
                                <a:pos x="T8" y="T9"/>
                              </a:cxn>
                            </a:cxnLst>
                            <a:rect l="0" t="0" r="r" b="b"/>
                            <a:pathLst>
                              <a:path w="13" h="16">
                                <a:moveTo>
                                  <a:pt x="13" y="9"/>
                                </a:moveTo>
                                <a:cubicBezTo>
                                  <a:pt x="12" y="12"/>
                                  <a:pt x="11" y="15"/>
                                  <a:pt x="8" y="15"/>
                                </a:cubicBezTo>
                                <a:cubicBezTo>
                                  <a:pt x="4" y="16"/>
                                  <a:pt x="3" y="12"/>
                                  <a:pt x="1" y="11"/>
                                </a:cubicBezTo>
                                <a:cubicBezTo>
                                  <a:pt x="1" y="7"/>
                                  <a:pt x="0" y="4"/>
                                  <a:pt x="4" y="2"/>
                                </a:cubicBezTo>
                                <a:cubicBezTo>
                                  <a:pt x="9" y="0"/>
                                  <a:pt x="13" y="4"/>
                                  <a:pt x="13" y="9"/>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5" name="Freeform 71">
                          <a:extLst/>
                        </wps:cNvPr>
                        <wps:cNvSpPr>
                          <a:spLocks/>
                        </wps:cNvSpPr>
                        <wps:spPr bwMode="auto">
                          <a:xfrm>
                            <a:off x="380626" y="867"/>
                            <a:ext cx="26" cy="28"/>
                          </a:xfrm>
                          <a:custGeom>
                            <a:avLst/>
                            <a:gdLst>
                              <a:gd name="T0" fmla="*/ 14 w 15"/>
                              <a:gd name="T1" fmla="*/ 6 h 16"/>
                              <a:gd name="T2" fmla="*/ 10 w 15"/>
                              <a:gd name="T3" fmla="*/ 15 h 16"/>
                              <a:gd name="T4" fmla="*/ 0 w 15"/>
                              <a:gd name="T5" fmla="*/ 9 h 16"/>
                              <a:gd name="T6" fmla="*/ 7 w 15"/>
                              <a:gd name="T7" fmla="*/ 0 h 16"/>
                              <a:gd name="T8" fmla="*/ 14 w 15"/>
                              <a:gd name="T9" fmla="*/ 6 h 16"/>
                            </a:gdLst>
                            <a:ahLst/>
                            <a:cxnLst>
                              <a:cxn ang="0">
                                <a:pos x="T0" y="T1"/>
                              </a:cxn>
                              <a:cxn ang="0">
                                <a:pos x="T2" y="T3"/>
                              </a:cxn>
                              <a:cxn ang="0">
                                <a:pos x="T4" y="T5"/>
                              </a:cxn>
                              <a:cxn ang="0">
                                <a:pos x="T6" y="T7"/>
                              </a:cxn>
                              <a:cxn ang="0">
                                <a:pos x="T8" y="T9"/>
                              </a:cxn>
                            </a:cxnLst>
                            <a:rect l="0" t="0" r="r" b="b"/>
                            <a:pathLst>
                              <a:path w="15" h="16">
                                <a:moveTo>
                                  <a:pt x="14" y="6"/>
                                </a:moveTo>
                                <a:cubicBezTo>
                                  <a:pt x="15" y="10"/>
                                  <a:pt x="13" y="13"/>
                                  <a:pt x="10" y="15"/>
                                </a:cubicBezTo>
                                <a:cubicBezTo>
                                  <a:pt x="6" y="16"/>
                                  <a:pt x="2" y="13"/>
                                  <a:pt x="0" y="9"/>
                                </a:cubicBezTo>
                                <a:cubicBezTo>
                                  <a:pt x="0" y="6"/>
                                  <a:pt x="3" y="1"/>
                                  <a:pt x="7" y="0"/>
                                </a:cubicBezTo>
                                <a:cubicBezTo>
                                  <a:pt x="10" y="0"/>
                                  <a:pt x="12" y="4"/>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6" name="Freeform 72">
                          <a:extLst/>
                        </wps:cNvPr>
                        <wps:cNvSpPr>
                          <a:spLocks/>
                        </wps:cNvSpPr>
                        <wps:spPr bwMode="auto">
                          <a:xfrm>
                            <a:off x="382084" y="869"/>
                            <a:ext cx="29" cy="26"/>
                          </a:xfrm>
                          <a:custGeom>
                            <a:avLst/>
                            <a:gdLst>
                              <a:gd name="T0" fmla="*/ 15 w 16"/>
                              <a:gd name="T1" fmla="*/ 4 h 15"/>
                              <a:gd name="T2" fmla="*/ 11 w 16"/>
                              <a:gd name="T3" fmla="*/ 14 h 15"/>
                              <a:gd name="T4" fmla="*/ 0 w 16"/>
                              <a:gd name="T5" fmla="*/ 8 h 15"/>
                              <a:gd name="T6" fmla="*/ 7 w 16"/>
                              <a:gd name="T7" fmla="*/ 0 h 15"/>
                              <a:gd name="T8" fmla="*/ 15 w 16"/>
                              <a:gd name="T9" fmla="*/ 4 h 15"/>
                            </a:gdLst>
                            <a:ahLst/>
                            <a:cxnLst>
                              <a:cxn ang="0">
                                <a:pos x="T0" y="T1"/>
                              </a:cxn>
                              <a:cxn ang="0">
                                <a:pos x="T2" y="T3"/>
                              </a:cxn>
                              <a:cxn ang="0">
                                <a:pos x="T4" y="T5"/>
                              </a:cxn>
                              <a:cxn ang="0">
                                <a:pos x="T6" y="T7"/>
                              </a:cxn>
                              <a:cxn ang="0">
                                <a:pos x="T8" y="T9"/>
                              </a:cxn>
                            </a:cxnLst>
                            <a:rect l="0" t="0" r="r" b="b"/>
                            <a:pathLst>
                              <a:path w="16" h="15">
                                <a:moveTo>
                                  <a:pt x="15" y="4"/>
                                </a:moveTo>
                                <a:cubicBezTo>
                                  <a:pt x="16" y="8"/>
                                  <a:pt x="15" y="12"/>
                                  <a:pt x="11" y="14"/>
                                </a:cubicBezTo>
                                <a:cubicBezTo>
                                  <a:pt x="6" y="15"/>
                                  <a:pt x="2" y="11"/>
                                  <a:pt x="0" y="8"/>
                                </a:cubicBezTo>
                                <a:cubicBezTo>
                                  <a:pt x="2" y="5"/>
                                  <a:pt x="3" y="1"/>
                                  <a:pt x="7" y="0"/>
                                </a:cubicBezTo>
                                <a:cubicBezTo>
                                  <a:pt x="11" y="0"/>
                                  <a:pt x="13" y="1"/>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7" name="Freeform 73">
                          <a:extLst/>
                        </wps:cNvPr>
                        <wps:cNvSpPr>
                          <a:spLocks/>
                        </wps:cNvSpPr>
                        <wps:spPr bwMode="auto">
                          <a:xfrm>
                            <a:off x="380661" y="869"/>
                            <a:ext cx="24" cy="24"/>
                          </a:xfrm>
                          <a:custGeom>
                            <a:avLst/>
                            <a:gdLst>
                              <a:gd name="T0" fmla="*/ 13 w 14"/>
                              <a:gd name="T1" fmla="*/ 6 h 14"/>
                              <a:gd name="T2" fmla="*/ 11 w 14"/>
                              <a:gd name="T3" fmla="*/ 12 h 14"/>
                              <a:gd name="T4" fmla="*/ 5 w 14"/>
                              <a:gd name="T5" fmla="*/ 13 h 14"/>
                              <a:gd name="T6" fmla="*/ 0 w 14"/>
                              <a:gd name="T7" fmla="*/ 8 h 14"/>
                              <a:gd name="T8" fmla="*/ 5 w 14"/>
                              <a:gd name="T9" fmla="*/ 0 h 14"/>
                              <a:gd name="T10" fmla="*/ 13 w 14"/>
                              <a:gd name="T11" fmla="*/ 6 h 14"/>
                            </a:gdLst>
                            <a:ahLst/>
                            <a:cxnLst>
                              <a:cxn ang="0">
                                <a:pos x="T0" y="T1"/>
                              </a:cxn>
                              <a:cxn ang="0">
                                <a:pos x="T2" y="T3"/>
                              </a:cxn>
                              <a:cxn ang="0">
                                <a:pos x="T4" y="T5"/>
                              </a:cxn>
                              <a:cxn ang="0">
                                <a:pos x="T6" y="T7"/>
                              </a:cxn>
                              <a:cxn ang="0">
                                <a:pos x="T8" y="T9"/>
                              </a:cxn>
                              <a:cxn ang="0">
                                <a:pos x="T10" y="T11"/>
                              </a:cxn>
                            </a:cxnLst>
                            <a:rect l="0" t="0" r="r" b="b"/>
                            <a:pathLst>
                              <a:path w="14" h="14">
                                <a:moveTo>
                                  <a:pt x="13" y="6"/>
                                </a:moveTo>
                                <a:cubicBezTo>
                                  <a:pt x="14" y="9"/>
                                  <a:pt x="12" y="10"/>
                                  <a:pt x="11" y="12"/>
                                </a:cubicBezTo>
                                <a:cubicBezTo>
                                  <a:pt x="9" y="12"/>
                                  <a:pt x="8" y="14"/>
                                  <a:pt x="5" y="13"/>
                                </a:cubicBezTo>
                                <a:cubicBezTo>
                                  <a:pt x="4" y="11"/>
                                  <a:pt x="1" y="11"/>
                                  <a:pt x="0" y="8"/>
                                </a:cubicBezTo>
                                <a:cubicBezTo>
                                  <a:pt x="0" y="4"/>
                                  <a:pt x="2" y="2"/>
                                  <a:pt x="5" y="0"/>
                                </a:cubicBezTo>
                                <a:cubicBezTo>
                                  <a:pt x="9" y="0"/>
                                  <a:pt x="12" y="3"/>
                                  <a:pt x="13"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8" name="Freeform 74">
                          <a:extLst/>
                        </wps:cNvPr>
                        <wps:cNvSpPr>
                          <a:spLocks/>
                        </wps:cNvSpPr>
                        <wps:spPr bwMode="auto">
                          <a:xfrm>
                            <a:off x="382487" y="865"/>
                            <a:ext cx="29" cy="32"/>
                          </a:xfrm>
                          <a:custGeom>
                            <a:avLst/>
                            <a:gdLst>
                              <a:gd name="T0" fmla="*/ 16 w 16"/>
                              <a:gd name="T1" fmla="*/ 11 h 18"/>
                              <a:gd name="T2" fmla="*/ 9 w 16"/>
                              <a:gd name="T3" fmla="*/ 17 h 18"/>
                              <a:gd name="T4" fmla="*/ 2 w 16"/>
                              <a:gd name="T5" fmla="*/ 14 h 18"/>
                              <a:gd name="T6" fmla="*/ 1 w 16"/>
                              <a:gd name="T7" fmla="*/ 7 h 18"/>
                              <a:gd name="T8" fmla="*/ 16 w 16"/>
                              <a:gd name="T9" fmla="*/ 11 h 18"/>
                            </a:gdLst>
                            <a:ahLst/>
                            <a:cxnLst>
                              <a:cxn ang="0">
                                <a:pos x="T0" y="T1"/>
                              </a:cxn>
                              <a:cxn ang="0">
                                <a:pos x="T2" y="T3"/>
                              </a:cxn>
                              <a:cxn ang="0">
                                <a:pos x="T4" y="T5"/>
                              </a:cxn>
                              <a:cxn ang="0">
                                <a:pos x="T6" y="T7"/>
                              </a:cxn>
                              <a:cxn ang="0">
                                <a:pos x="T8" y="T9"/>
                              </a:cxn>
                            </a:cxnLst>
                            <a:rect l="0" t="0" r="r" b="b"/>
                            <a:pathLst>
                              <a:path w="16" h="18">
                                <a:moveTo>
                                  <a:pt x="16" y="11"/>
                                </a:moveTo>
                                <a:cubicBezTo>
                                  <a:pt x="15" y="14"/>
                                  <a:pt x="12" y="16"/>
                                  <a:pt x="9" y="17"/>
                                </a:cubicBezTo>
                                <a:cubicBezTo>
                                  <a:pt x="6" y="18"/>
                                  <a:pt x="4" y="15"/>
                                  <a:pt x="2" y="14"/>
                                </a:cubicBezTo>
                                <a:cubicBezTo>
                                  <a:pt x="0" y="13"/>
                                  <a:pt x="1" y="9"/>
                                  <a:pt x="1" y="7"/>
                                </a:cubicBezTo>
                                <a:cubicBezTo>
                                  <a:pt x="5" y="0"/>
                                  <a:pt x="16" y="3"/>
                                  <a:pt x="16" y="1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9" name="Freeform 75">
                          <a:extLst/>
                        </wps:cNvPr>
                        <wps:cNvSpPr>
                          <a:spLocks/>
                        </wps:cNvSpPr>
                        <wps:spPr bwMode="auto">
                          <a:xfrm>
                            <a:off x="382539" y="874"/>
                            <a:ext cx="29" cy="25"/>
                          </a:xfrm>
                          <a:custGeom>
                            <a:avLst/>
                            <a:gdLst>
                              <a:gd name="T0" fmla="*/ 17 w 17"/>
                              <a:gd name="T1" fmla="*/ 8 h 14"/>
                              <a:gd name="T2" fmla="*/ 8 w 17"/>
                              <a:gd name="T3" fmla="*/ 14 h 14"/>
                              <a:gd name="T4" fmla="*/ 3 w 17"/>
                              <a:gd name="T5" fmla="*/ 5 h 14"/>
                              <a:gd name="T6" fmla="*/ 8 w 17"/>
                              <a:gd name="T7" fmla="*/ 2 h 14"/>
                              <a:gd name="T8" fmla="*/ 17 w 17"/>
                              <a:gd name="T9" fmla="*/ 8 h 14"/>
                            </a:gdLst>
                            <a:ahLst/>
                            <a:cxnLst>
                              <a:cxn ang="0">
                                <a:pos x="T0" y="T1"/>
                              </a:cxn>
                              <a:cxn ang="0">
                                <a:pos x="T2" y="T3"/>
                              </a:cxn>
                              <a:cxn ang="0">
                                <a:pos x="T4" y="T5"/>
                              </a:cxn>
                              <a:cxn ang="0">
                                <a:pos x="T6" y="T7"/>
                              </a:cxn>
                              <a:cxn ang="0">
                                <a:pos x="T8" y="T9"/>
                              </a:cxn>
                            </a:cxnLst>
                            <a:rect l="0" t="0" r="r" b="b"/>
                            <a:pathLst>
                              <a:path w="17" h="14">
                                <a:moveTo>
                                  <a:pt x="17" y="8"/>
                                </a:moveTo>
                                <a:cubicBezTo>
                                  <a:pt x="16" y="12"/>
                                  <a:pt x="11" y="14"/>
                                  <a:pt x="8" y="14"/>
                                </a:cubicBezTo>
                                <a:cubicBezTo>
                                  <a:pt x="4" y="13"/>
                                  <a:pt x="0" y="10"/>
                                  <a:pt x="3" y="5"/>
                                </a:cubicBezTo>
                                <a:cubicBezTo>
                                  <a:pt x="4" y="4"/>
                                  <a:pt x="5" y="2"/>
                                  <a:pt x="8" y="2"/>
                                </a:cubicBezTo>
                                <a:cubicBezTo>
                                  <a:pt x="12" y="0"/>
                                  <a:pt x="16" y="4"/>
                                  <a:pt x="17"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0" name="Freeform 76">
                          <a:extLst/>
                        </wps:cNvPr>
                        <wps:cNvSpPr>
                          <a:spLocks/>
                        </wps:cNvSpPr>
                        <wps:spPr bwMode="auto">
                          <a:xfrm>
                            <a:off x="382215" y="885"/>
                            <a:ext cx="28" cy="22"/>
                          </a:xfrm>
                          <a:custGeom>
                            <a:avLst/>
                            <a:gdLst>
                              <a:gd name="T0" fmla="*/ 14 w 16"/>
                              <a:gd name="T1" fmla="*/ 4 h 13"/>
                              <a:gd name="T2" fmla="*/ 8 w 16"/>
                              <a:gd name="T3" fmla="*/ 13 h 13"/>
                              <a:gd name="T4" fmla="*/ 0 w 16"/>
                              <a:gd name="T5" fmla="*/ 10 h 13"/>
                              <a:gd name="T6" fmla="*/ 6 w 16"/>
                              <a:gd name="T7" fmla="*/ 0 h 13"/>
                              <a:gd name="T8" fmla="*/ 14 w 16"/>
                              <a:gd name="T9" fmla="*/ 4 h 13"/>
                            </a:gdLst>
                            <a:ahLst/>
                            <a:cxnLst>
                              <a:cxn ang="0">
                                <a:pos x="T0" y="T1"/>
                              </a:cxn>
                              <a:cxn ang="0">
                                <a:pos x="T2" y="T3"/>
                              </a:cxn>
                              <a:cxn ang="0">
                                <a:pos x="T4" y="T5"/>
                              </a:cxn>
                              <a:cxn ang="0">
                                <a:pos x="T6" y="T7"/>
                              </a:cxn>
                              <a:cxn ang="0">
                                <a:pos x="T8" y="T9"/>
                              </a:cxn>
                            </a:cxnLst>
                            <a:rect l="0" t="0" r="r" b="b"/>
                            <a:pathLst>
                              <a:path w="16" h="13">
                                <a:moveTo>
                                  <a:pt x="14" y="4"/>
                                </a:moveTo>
                                <a:cubicBezTo>
                                  <a:pt x="16" y="10"/>
                                  <a:pt x="11" y="11"/>
                                  <a:pt x="8" y="13"/>
                                </a:cubicBezTo>
                                <a:cubicBezTo>
                                  <a:pt x="5" y="13"/>
                                  <a:pt x="3" y="12"/>
                                  <a:pt x="0" y="10"/>
                                </a:cubicBezTo>
                                <a:cubicBezTo>
                                  <a:pt x="0" y="6"/>
                                  <a:pt x="2" y="2"/>
                                  <a:pt x="6" y="0"/>
                                </a:cubicBezTo>
                                <a:cubicBezTo>
                                  <a:pt x="10" y="0"/>
                                  <a:pt x="11" y="2"/>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1" name="Freeform 77">
                          <a:extLst/>
                        </wps:cNvPr>
                        <wps:cNvSpPr>
                          <a:spLocks/>
                        </wps:cNvSpPr>
                        <wps:spPr bwMode="auto">
                          <a:xfrm>
                            <a:off x="382025" y="893"/>
                            <a:ext cx="26" cy="25"/>
                          </a:xfrm>
                          <a:custGeom>
                            <a:avLst/>
                            <a:gdLst>
                              <a:gd name="T0" fmla="*/ 13 w 15"/>
                              <a:gd name="T1" fmla="*/ 4 h 14"/>
                              <a:gd name="T2" fmla="*/ 14 w 15"/>
                              <a:gd name="T3" fmla="*/ 9 h 14"/>
                              <a:gd name="T4" fmla="*/ 5 w 15"/>
                              <a:gd name="T5" fmla="*/ 12 h 14"/>
                              <a:gd name="T6" fmla="*/ 1 w 15"/>
                              <a:gd name="T7" fmla="*/ 5 h 14"/>
                              <a:gd name="T8" fmla="*/ 13 w 15"/>
                              <a:gd name="T9" fmla="*/ 4 h 14"/>
                            </a:gdLst>
                            <a:ahLst/>
                            <a:cxnLst>
                              <a:cxn ang="0">
                                <a:pos x="T0" y="T1"/>
                              </a:cxn>
                              <a:cxn ang="0">
                                <a:pos x="T2" y="T3"/>
                              </a:cxn>
                              <a:cxn ang="0">
                                <a:pos x="T4" y="T5"/>
                              </a:cxn>
                              <a:cxn ang="0">
                                <a:pos x="T6" y="T7"/>
                              </a:cxn>
                              <a:cxn ang="0">
                                <a:pos x="T8" y="T9"/>
                              </a:cxn>
                            </a:cxnLst>
                            <a:rect l="0" t="0" r="r" b="b"/>
                            <a:pathLst>
                              <a:path w="15" h="14">
                                <a:moveTo>
                                  <a:pt x="13" y="4"/>
                                </a:moveTo>
                                <a:cubicBezTo>
                                  <a:pt x="15" y="5"/>
                                  <a:pt x="15" y="8"/>
                                  <a:pt x="14" y="9"/>
                                </a:cubicBezTo>
                                <a:cubicBezTo>
                                  <a:pt x="12" y="10"/>
                                  <a:pt x="9" y="14"/>
                                  <a:pt x="5" y="12"/>
                                </a:cubicBezTo>
                                <a:cubicBezTo>
                                  <a:pt x="2" y="10"/>
                                  <a:pt x="0" y="8"/>
                                  <a:pt x="1" y="5"/>
                                </a:cubicBezTo>
                                <a:cubicBezTo>
                                  <a:pt x="3" y="0"/>
                                  <a:pt x="12" y="0"/>
                                  <a:pt x="13"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2" name="Freeform 78">
                          <a:extLst/>
                        </wps:cNvPr>
                        <wps:cNvSpPr>
                          <a:spLocks/>
                        </wps:cNvSpPr>
                        <wps:spPr bwMode="auto">
                          <a:xfrm>
                            <a:off x="382063" y="899"/>
                            <a:ext cx="25" cy="22"/>
                          </a:xfrm>
                          <a:custGeom>
                            <a:avLst/>
                            <a:gdLst>
                              <a:gd name="T0" fmla="*/ 14 w 14"/>
                              <a:gd name="T1" fmla="*/ 4 h 13"/>
                              <a:gd name="T2" fmla="*/ 10 w 14"/>
                              <a:gd name="T3" fmla="*/ 10 h 13"/>
                              <a:gd name="T4" fmla="*/ 2 w 14"/>
                              <a:gd name="T5" fmla="*/ 9 h 13"/>
                              <a:gd name="T6" fmla="*/ 1 w 14"/>
                              <a:gd name="T7" fmla="*/ 3 h 13"/>
                              <a:gd name="T8" fmla="*/ 6 w 14"/>
                              <a:gd name="T9" fmla="*/ 0 h 13"/>
                              <a:gd name="T10" fmla="*/ 14 w 14"/>
                              <a:gd name="T11" fmla="*/ 4 h 13"/>
                            </a:gdLst>
                            <a:ahLst/>
                            <a:cxnLst>
                              <a:cxn ang="0">
                                <a:pos x="T0" y="T1"/>
                              </a:cxn>
                              <a:cxn ang="0">
                                <a:pos x="T2" y="T3"/>
                              </a:cxn>
                              <a:cxn ang="0">
                                <a:pos x="T4" y="T5"/>
                              </a:cxn>
                              <a:cxn ang="0">
                                <a:pos x="T6" y="T7"/>
                              </a:cxn>
                              <a:cxn ang="0">
                                <a:pos x="T8" y="T9"/>
                              </a:cxn>
                              <a:cxn ang="0">
                                <a:pos x="T10" y="T11"/>
                              </a:cxn>
                            </a:cxnLst>
                            <a:rect l="0" t="0" r="r" b="b"/>
                            <a:pathLst>
                              <a:path w="14" h="13">
                                <a:moveTo>
                                  <a:pt x="14" y="4"/>
                                </a:moveTo>
                                <a:cubicBezTo>
                                  <a:pt x="14" y="7"/>
                                  <a:pt x="13" y="9"/>
                                  <a:pt x="10" y="10"/>
                                </a:cubicBezTo>
                                <a:cubicBezTo>
                                  <a:pt x="8" y="13"/>
                                  <a:pt x="4" y="10"/>
                                  <a:pt x="2" y="9"/>
                                </a:cubicBezTo>
                                <a:cubicBezTo>
                                  <a:pt x="1" y="7"/>
                                  <a:pt x="0" y="5"/>
                                  <a:pt x="1" y="3"/>
                                </a:cubicBezTo>
                                <a:cubicBezTo>
                                  <a:pt x="3" y="2"/>
                                  <a:pt x="4" y="0"/>
                                  <a:pt x="6" y="0"/>
                                </a:cubicBezTo>
                                <a:cubicBezTo>
                                  <a:pt x="9" y="1"/>
                                  <a:pt x="12" y="1"/>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3" name="Freeform 79">
                          <a:extLst/>
                        </wps:cNvPr>
                        <wps:cNvSpPr>
                          <a:spLocks/>
                        </wps:cNvSpPr>
                        <wps:spPr bwMode="auto">
                          <a:xfrm>
                            <a:off x="380884" y="899"/>
                            <a:ext cx="30" cy="28"/>
                          </a:xfrm>
                          <a:custGeom>
                            <a:avLst/>
                            <a:gdLst>
                              <a:gd name="T0" fmla="*/ 15 w 17"/>
                              <a:gd name="T1" fmla="*/ 4 h 16"/>
                              <a:gd name="T2" fmla="*/ 14 w 17"/>
                              <a:gd name="T3" fmla="*/ 12 h 16"/>
                              <a:gd name="T4" fmla="*/ 4 w 17"/>
                              <a:gd name="T5" fmla="*/ 14 h 16"/>
                              <a:gd name="T6" fmla="*/ 2 w 17"/>
                              <a:gd name="T7" fmla="*/ 4 h 16"/>
                              <a:gd name="T8" fmla="*/ 7 w 17"/>
                              <a:gd name="T9" fmla="*/ 0 h 16"/>
                              <a:gd name="T10" fmla="*/ 15 w 17"/>
                              <a:gd name="T11" fmla="*/ 4 h 16"/>
                            </a:gdLst>
                            <a:ahLst/>
                            <a:cxnLst>
                              <a:cxn ang="0">
                                <a:pos x="T0" y="T1"/>
                              </a:cxn>
                              <a:cxn ang="0">
                                <a:pos x="T2" y="T3"/>
                              </a:cxn>
                              <a:cxn ang="0">
                                <a:pos x="T4" y="T5"/>
                              </a:cxn>
                              <a:cxn ang="0">
                                <a:pos x="T6" y="T7"/>
                              </a:cxn>
                              <a:cxn ang="0">
                                <a:pos x="T8" y="T9"/>
                              </a:cxn>
                              <a:cxn ang="0">
                                <a:pos x="T10" y="T11"/>
                              </a:cxn>
                            </a:cxnLst>
                            <a:rect l="0" t="0" r="r" b="b"/>
                            <a:pathLst>
                              <a:path w="17" h="16">
                                <a:moveTo>
                                  <a:pt x="15" y="4"/>
                                </a:moveTo>
                                <a:cubicBezTo>
                                  <a:pt x="17" y="7"/>
                                  <a:pt x="15" y="9"/>
                                  <a:pt x="14" y="12"/>
                                </a:cubicBezTo>
                                <a:cubicBezTo>
                                  <a:pt x="12" y="14"/>
                                  <a:pt x="8" y="16"/>
                                  <a:pt x="4" y="14"/>
                                </a:cubicBezTo>
                                <a:cubicBezTo>
                                  <a:pt x="0" y="12"/>
                                  <a:pt x="1" y="7"/>
                                  <a:pt x="2" y="4"/>
                                </a:cubicBezTo>
                                <a:cubicBezTo>
                                  <a:pt x="4" y="3"/>
                                  <a:pt x="4" y="0"/>
                                  <a:pt x="7" y="0"/>
                                </a:cubicBezTo>
                                <a:cubicBezTo>
                                  <a:pt x="11" y="1"/>
                                  <a:pt x="13" y="2"/>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4" name="Freeform 80">
                          <a:extLst/>
                        </wps:cNvPr>
                        <wps:cNvSpPr>
                          <a:spLocks/>
                        </wps:cNvSpPr>
                        <wps:spPr bwMode="auto">
                          <a:xfrm>
                            <a:off x="382287" y="897"/>
                            <a:ext cx="28" cy="26"/>
                          </a:xfrm>
                          <a:custGeom>
                            <a:avLst/>
                            <a:gdLst>
                              <a:gd name="T0" fmla="*/ 15 w 16"/>
                              <a:gd name="T1" fmla="*/ 7 h 15"/>
                              <a:gd name="T2" fmla="*/ 9 w 16"/>
                              <a:gd name="T3" fmla="*/ 13 h 15"/>
                              <a:gd name="T4" fmla="*/ 0 w 16"/>
                              <a:gd name="T5" fmla="*/ 8 h 15"/>
                              <a:gd name="T6" fmla="*/ 3 w 16"/>
                              <a:gd name="T7" fmla="*/ 2 h 15"/>
                              <a:gd name="T8" fmla="*/ 15 w 16"/>
                              <a:gd name="T9" fmla="*/ 7 h 15"/>
                            </a:gdLst>
                            <a:ahLst/>
                            <a:cxnLst>
                              <a:cxn ang="0">
                                <a:pos x="T0" y="T1"/>
                              </a:cxn>
                              <a:cxn ang="0">
                                <a:pos x="T2" y="T3"/>
                              </a:cxn>
                              <a:cxn ang="0">
                                <a:pos x="T4" y="T5"/>
                              </a:cxn>
                              <a:cxn ang="0">
                                <a:pos x="T6" y="T7"/>
                              </a:cxn>
                              <a:cxn ang="0">
                                <a:pos x="T8" y="T9"/>
                              </a:cxn>
                            </a:cxnLst>
                            <a:rect l="0" t="0" r="r" b="b"/>
                            <a:pathLst>
                              <a:path w="16" h="15">
                                <a:moveTo>
                                  <a:pt x="15" y="7"/>
                                </a:moveTo>
                                <a:cubicBezTo>
                                  <a:pt x="16" y="11"/>
                                  <a:pt x="12" y="12"/>
                                  <a:pt x="9" y="13"/>
                                </a:cubicBezTo>
                                <a:cubicBezTo>
                                  <a:pt x="4" y="15"/>
                                  <a:pt x="2" y="11"/>
                                  <a:pt x="0" y="8"/>
                                </a:cubicBezTo>
                                <a:cubicBezTo>
                                  <a:pt x="0" y="6"/>
                                  <a:pt x="2" y="4"/>
                                  <a:pt x="3" y="2"/>
                                </a:cubicBezTo>
                                <a:cubicBezTo>
                                  <a:pt x="9" y="0"/>
                                  <a:pt x="12" y="4"/>
                                  <a:pt x="1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5" name="Freeform 81">
                          <a:extLst/>
                        </wps:cNvPr>
                        <wps:cNvSpPr>
                          <a:spLocks/>
                        </wps:cNvSpPr>
                        <wps:spPr bwMode="auto">
                          <a:xfrm>
                            <a:off x="382250" y="900"/>
                            <a:ext cx="28" cy="25"/>
                          </a:xfrm>
                          <a:custGeom>
                            <a:avLst/>
                            <a:gdLst>
                              <a:gd name="T0" fmla="*/ 15 w 16"/>
                              <a:gd name="T1" fmla="*/ 5 h 14"/>
                              <a:gd name="T2" fmla="*/ 10 w 16"/>
                              <a:gd name="T3" fmla="*/ 13 h 14"/>
                              <a:gd name="T4" fmla="*/ 2 w 16"/>
                              <a:gd name="T5" fmla="*/ 11 h 14"/>
                              <a:gd name="T6" fmla="*/ 0 w 16"/>
                              <a:gd name="T7" fmla="*/ 5 h 14"/>
                              <a:gd name="T8" fmla="*/ 6 w 16"/>
                              <a:gd name="T9" fmla="*/ 0 h 14"/>
                              <a:gd name="T10" fmla="*/ 15 w 16"/>
                              <a:gd name="T11" fmla="*/ 5 h 14"/>
                            </a:gdLst>
                            <a:ahLst/>
                            <a:cxnLst>
                              <a:cxn ang="0">
                                <a:pos x="T0" y="T1"/>
                              </a:cxn>
                              <a:cxn ang="0">
                                <a:pos x="T2" y="T3"/>
                              </a:cxn>
                              <a:cxn ang="0">
                                <a:pos x="T4" y="T5"/>
                              </a:cxn>
                              <a:cxn ang="0">
                                <a:pos x="T6" y="T7"/>
                              </a:cxn>
                              <a:cxn ang="0">
                                <a:pos x="T8" y="T9"/>
                              </a:cxn>
                              <a:cxn ang="0">
                                <a:pos x="T10" y="T11"/>
                              </a:cxn>
                            </a:cxnLst>
                            <a:rect l="0" t="0" r="r" b="b"/>
                            <a:pathLst>
                              <a:path w="16" h="14">
                                <a:moveTo>
                                  <a:pt x="15" y="5"/>
                                </a:moveTo>
                                <a:cubicBezTo>
                                  <a:pt x="16" y="9"/>
                                  <a:pt x="12" y="11"/>
                                  <a:pt x="10" y="13"/>
                                </a:cubicBezTo>
                                <a:cubicBezTo>
                                  <a:pt x="8" y="14"/>
                                  <a:pt x="4" y="14"/>
                                  <a:pt x="2" y="11"/>
                                </a:cubicBezTo>
                                <a:cubicBezTo>
                                  <a:pt x="0" y="10"/>
                                  <a:pt x="0" y="8"/>
                                  <a:pt x="0" y="5"/>
                                </a:cubicBezTo>
                                <a:cubicBezTo>
                                  <a:pt x="2" y="3"/>
                                  <a:pt x="3" y="1"/>
                                  <a:pt x="6" y="0"/>
                                </a:cubicBezTo>
                                <a:cubicBezTo>
                                  <a:pt x="10" y="0"/>
                                  <a:pt x="13" y="2"/>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6" name="Freeform 82">
                          <a:extLst/>
                        </wps:cNvPr>
                        <wps:cNvSpPr>
                          <a:spLocks/>
                        </wps:cNvSpPr>
                        <wps:spPr bwMode="auto">
                          <a:xfrm>
                            <a:off x="382479" y="892"/>
                            <a:ext cx="111" cy="51"/>
                          </a:xfrm>
                          <a:custGeom>
                            <a:avLst/>
                            <a:gdLst>
                              <a:gd name="T0" fmla="*/ 62 w 63"/>
                              <a:gd name="T1" fmla="*/ 15 h 29"/>
                              <a:gd name="T2" fmla="*/ 53 w 63"/>
                              <a:gd name="T3" fmla="*/ 19 h 29"/>
                              <a:gd name="T4" fmla="*/ 0 w 63"/>
                              <a:gd name="T5" fmla="*/ 15 h 29"/>
                              <a:gd name="T6" fmla="*/ 10 w 63"/>
                              <a:gd name="T7" fmla="*/ 10 h 29"/>
                              <a:gd name="T8" fmla="*/ 61 w 63"/>
                              <a:gd name="T9" fmla="*/ 13 h 29"/>
                              <a:gd name="T10" fmla="*/ 62 w 63"/>
                              <a:gd name="T11" fmla="*/ 15 h 29"/>
                            </a:gdLst>
                            <a:ahLst/>
                            <a:cxnLst>
                              <a:cxn ang="0">
                                <a:pos x="T0" y="T1"/>
                              </a:cxn>
                              <a:cxn ang="0">
                                <a:pos x="T2" y="T3"/>
                              </a:cxn>
                              <a:cxn ang="0">
                                <a:pos x="T4" y="T5"/>
                              </a:cxn>
                              <a:cxn ang="0">
                                <a:pos x="T6" y="T7"/>
                              </a:cxn>
                              <a:cxn ang="0">
                                <a:pos x="T8" y="T9"/>
                              </a:cxn>
                              <a:cxn ang="0">
                                <a:pos x="T10" y="T11"/>
                              </a:cxn>
                            </a:cxnLst>
                            <a:rect l="0" t="0" r="r" b="b"/>
                            <a:pathLst>
                              <a:path w="63" h="29">
                                <a:moveTo>
                                  <a:pt x="62" y="15"/>
                                </a:moveTo>
                                <a:cubicBezTo>
                                  <a:pt x="63" y="20"/>
                                  <a:pt x="56" y="17"/>
                                  <a:pt x="53" y="19"/>
                                </a:cubicBezTo>
                                <a:cubicBezTo>
                                  <a:pt x="37" y="29"/>
                                  <a:pt x="16" y="21"/>
                                  <a:pt x="0" y="15"/>
                                </a:cubicBezTo>
                                <a:cubicBezTo>
                                  <a:pt x="1" y="10"/>
                                  <a:pt x="7" y="12"/>
                                  <a:pt x="10" y="10"/>
                                </a:cubicBezTo>
                                <a:cubicBezTo>
                                  <a:pt x="27" y="0"/>
                                  <a:pt x="44" y="13"/>
                                  <a:pt x="61" y="13"/>
                                </a:cubicBezTo>
                                <a:lnTo>
                                  <a:pt x="62" y="15"/>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7" name="Freeform 83">
                          <a:extLst/>
                        </wps:cNvPr>
                        <wps:cNvSpPr>
                          <a:spLocks/>
                        </wps:cNvSpPr>
                        <wps:spPr bwMode="auto">
                          <a:xfrm>
                            <a:off x="380596" y="902"/>
                            <a:ext cx="95" cy="37"/>
                          </a:xfrm>
                          <a:custGeom>
                            <a:avLst/>
                            <a:gdLst>
                              <a:gd name="T0" fmla="*/ 54 w 54"/>
                              <a:gd name="T1" fmla="*/ 4 h 21"/>
                              <a:gd name="T2" fmla="*/ 52 w 54"/>
                              <a:gd name="T3" fmla="*/ 7 h 21"/>
                              <a:gd name="T4" fmla="*/ 2 w 54"/>
                              <a:gd name="T5" fmla="*/ 16 h 21"/>
                              <a:gd name="T6" fmla="*/ 0 w 54"/>
                              <a:gd name="T7" fmla="*/ 13 h 21"/>
                              <a:gd name="T8" fmla="*/ 53 w 54"/>
                              <a:gd name="T9" fmla="*/ 3 h 21"/>
                              <a:gd name="T10" fmla="*/ 54 w 54"/>
                              <a:gd name="T11" fmla="*/ 4 h 21"/>
                            </a:gdLst>
                            <a:ahLst/>
                            <a:cxnLst>
                              <a:cxn ang="0">
                                <a:pos x="T0" y="T1"/>
                              </a:cxn>
                              <a:cxn ang="0">
                                <a:pos x="T2" y="T3"/>
                              </a:cxn>
                              <a:cxn ang="0">
                                <a:pos x="T4" y="T5"/>
                              </a:cxn>
                              <a:cxn ang="0">
                                <a:pos x="T6" y="T7"/>
                              </a:cxn>
                              <a:cxn ang="0">
                                <a:pos x="T8" y="T9"/>
                              </a:cxn>
                              <a:cxn ang="0">
                                <a:pos x="T10" y="T11"/>
                              </a:cxn>
                            </a:cxnLst>
                            <a:rect l="0" t="0" r="r" b="b"/>
                            <a:pathLst>
                              <a:path w="54" h="21">
                                <a:moveTo>
                                  <a:pt x="54" y="4"/>
                                </a:moveTo>
                                <a:cubicBezTo>
                                  <a:pt x="52" y="7"/>
                                  <a:pt x="52" y="7"/>
                                  <a:pt x="52" y="7"/>
                                </a:cubicBezTo>
                                <a:cubicBezTo>
                                  <a:pt x="38" y="15"/>
                                  <a:pt x="19" y="21"/>
                                  <a:pt x="2" y="16"/>
                                </a:cubicBezTo>
                                <a:cubicBezTo>
                                  <a:pt x="0" y="13"/>
                                  <a:pt x="0" y="13"/>
                                  <a:pt x="0" y="13"/>
                                </a:cubicBezTo>
                                <a:cubicBezTo>
                                  <a:pt x="15" y="3"/>
                                  <a:pt x="34" y="0"/>
                                  <a:pt x="53" y="3"/>
                                </a:cubicBezTo>
                                <a:lnTo>
                                  <a:pt x="54"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8" name="Freeform 84">
                          <a:extLst/>
                        </wps:cNvPr>
                        <wps:cNvSpPr>
                          <a:spLocks/>
                        </wps:cNvSpPr>
                        <wps:spPr bwMode="auto">
                          <a:xfrm>
                            <a:off x="382357" y="906"/>
                            <a:ext cx="27" cy="23"/>
                          </a:xfrm>
                          <a:custGeom>
                            <a:avLst/>
                            <a:gdLst>
                              <a:gd name="T0" fmla="*/ 15 w 15"/>
                              <a:gd name="T1" fmla="*/ 5 h 13"/>
                              <a:gd name="T2" fmla="*/ 11 w 15"/>
                              <a:gd name="T3" fmla="*/ 12 h 13"/>
                              <a:gd name="T4" fmla="*/ 1 w 15"/>
                              <a:gd name="T5" fmla="*/ 8 h 13"/>
                              <a:gd name="T6" fmla="*/ 6 w 15"/>
                              <a:gd name="T7" fmla="*/ 0 h 13"/>
                              <a:gd name="T8" fmla="*/ 15 w 15"/>
                              <a:gd name="T9" fmla="*/ 5 h 13"/>
                            </a:gdLst>
                            <a:ahLst/>
                            <a:cxnLst>
                              <a:cxn ang="0">
                                <a:pos x="T0" y="T1"/>
                              </a:cxn>
                              <a:cxn ang="0">
                                <a:pos x="T2" y="T3"/>
                              </a:cxn>
                              <a:cxn ang="0">
                                <a:pos x="T4" y="T5"/>
                              </a:cxn>
                              <a:cxn ang="0">
                                <a:pos x="T6" y="T7"/>
                              </a:cxn>
                              <a:cxn ang="0">
                                <a:pos x="T8" y="T9"/>
                              </a:cxn>
                            </a:cxnLst>
                            <a:rect l="0" t="0" r="r" b="b"/>
                            <a:pathLst>
                              <a:path w="15" h="13">
                                <a:moveTo>
                                  <a:pt x="15" y="5"/>
                                </a:moveTo>
                                <a:cubicBezTo>
                                  <a:pt x="15" y="8"/>
                                  <a:pt x="14" y="11"/>
                                  <a:pt x="11" y="12"/>
                                </a:cubicBezTo>
                                <a:cubicBezTo>
                                  <a:pt x="7" y="13"/>
                                  <a:pt x="2" y="12"/>
                                  <a:pt x="1" y="8"/>
                                </a:cubicBezTo>
                                <a:cubicBezTo>
                                  <a:pt x="0" y="5"/>
                                  <a:pt x="3" y="1"/>
                                  <a:pt x="6" y="0"/>
                                </a:cubicBezTo>
                                <a:cubicBezTo>
                                  <a:pt x="9" y="0"/>
                                  <a:pt x="14" y="1"/>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9" name="Freeform 85">
                          <a:extLst/>
                        </wps:cNvPr>
                        <wps:cNvSpPr>
                          <a:spLocks/>
                        </wps:cNvSpPr>
                        <wps:spPr bwMode="auto">
                          <a:xfrm>
                            <a:off x="380788" y="904"/>
                            <a:ext cx="28" cy="30"/>
                          </a:xfrm>
                          <a:custGeom>
                            <a:avLst/>
                            <a:gdLst>
                              <a:gd name="T0" fmla="*/ 16 w 16"/>
                              <a:gd name="T1" fmla="*/ 7 h 17"/>
                              <a:gd name="T2" fmla="*/ 11 w 16"/>
                              <a:gd name="T3" fmla="*/ 15 h 17"/>
                              <a:gd name="T4" fmla="*/ 1 w 16"/>
                              <a:gd name="T5" fmla="*/ 10 h 17"/>
                              <a:gd name="T6" fmla="*/ 5 w 16"/>
                              <a:gd name="T7" fmla="*/ 2 h 17"/>
                              <a:gd name="T8" fmla="*/ 16 w 16"/>
                              <a:gd name="T9" fmla="*/ 7 h 17"/>
                            </a:gdLst>
                            <a:ahLst/>
                            <a:cxnLst>
                              <a:cxn ang="0">
                                <a:pos x="T0" y="T1"/>
                              </a:cxn>
                              <a:cxn ang="0">
                                <a:pos x="T2" y="T3"/>
                              </a:cxn>
                              <a:cxn ang="0">
                                <a:pos x="T4" y="T5"/>
                              </a:cxn>
                              <a:cxn ang="0">
                                <a:pos x="T6" y="T7"/>
                              </a:cxn>
                              <a:cxn ang="0">
                                <a:pos x="T8" y="T9"/>
                              </a:cxn>
                            </a:cxnLst>
                            <a:rect l="0" t="0" r="r" b="b"/>
                            <a:pathLst>
                              <a:path w="16" h="17">
                                <a:moveTo>
                                  <a:pt x="16" y="7"/>
                                </a:moveTo>
                                <a:cubicBezTo>
                                  <a:pt x="14" y="10"/>
                                  <a:pt x="15" y="14"/>
                                  <a:pt x="11" y="15"/>
                                </a:cubicBezTo>
                                <a:cubicBezTo>
                                  <a:pt x="7" y="17"/>
                                  <a:pt x="2" y="13"/>
                                  <a:pt x="1" y="10"/>
                                </a:cubicBezTo>
                                <a:cubicBezTo>
                                  <a:pt x="0" y="6"/>
                                  <a:pt x="3" y="4"/>
                                  <a:pt x="5" y="2"/>
                                </a:cubicBezTo>
                                <a:cubicBezTo>
                                  <a:pt x="10" y="0"/>
                                  <a:pt x="13" y="4"/>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0" name="Freeform 86">
                          <a:extLst/>
                        </wps:cNvPr>
                        <wps:cNvSpPr>
                          <a:spLocks/>
                        </wps:cNvSpPr>
                        <wps:spPr bwMode="auto">
                          <a:xfrm>
                            <a:off x="380738" y="909"/>
                            <a:ext cx="30" cy="27"/>
                          </a:xfrm>
                          <a:custGeom>
                            <a:avLst/>
                            <a:gdLst>
                              <a:gd name="T0" fmla="*/ 16 w 17"/>
                              <a:gd name="T1" fmla="*/ 6 h 15"/>
                              <a:gd name="T2" fmla="*/ 14 w 17"/>
                              <a:gd name="T3" fmla="*/ 12 h 15"/>
                              <a:gd name="T4" fmla="*/ 6 w 17"/>
                              <a:gd name="T5" fmla="*/ 14 h 15"/>
                              <a:gd name="T6" fmla="*/ 1 w 17"/>
                              <a:gd name="T7" fmla="*/ 4 h 15"/>
                              <a:gd name="T8" fmla="*/ 8 w 17"/>
                              <a:gd name="T9" fmla="*/ 0 h 15"/>
                              <a:gd name="T10" fmla="*/ 16 w 17"/>
                              <a:gd name="T11" fmla="*/ 6 h 15"/>
                            </a:gdLst>
                            <a:ahLst/>
                            <a:cxnLst>
                              <a:cxn ang="0">
                                <a:pos x="T0" y="T1"/>
                              </a:cxn>
                              <a:cxn ang="0">
                                <a:pos x="T2" y="T3"/>
                              </a:cxn>
                              <a:cxn ang="0">
                                <a:pos x="T4" y="T5"/>
                              </a:cxn>
                              <a:cxn ang="0">
                                <a:pos x="T6" y="T7"/>
                              </a:cxn>
                              <a:cxn ang="0">
                                <a:pos x="T8" y="T9"/>
                              </a:cxn>
                              <a:cxn ang="0">
                                <a:pos x="T10" y="T11"/>
                              </a:cxn>
                            </a:cxnLst>
                            <a:rect l="0" t="0" r="r" b="b"/>
                            <a:pathLst>
                              <a:path w="17" h="15">
                                <a:moveTo>
                                  <a:pt x="16" y="6"/>
                                </a:moveTo>
                                <a:cubicBezTo>
                                  <a:pt x="17" y="9"/>
                                  <a:pt x="14" y="11"/>
                                  <a:pt x="14" y="12"/>
                                </a:cubicBezTo>
                                <a:cubicBezTo>
                                  <a:pt x="12" y="15"/>
                                  <a:pt x="8" y="14"/>
                                  <a:pt x="6" y="14"/>
                                </a:cubicBezTo>
                                <a:cubicBezTo>
                                  <a:pt x="3" y="11"/>
                                  <a:pt x="0" y="9"/>
                                  <a:pt x="1" y="4"/>
                                </a:cubicBezTo>
                                <a:cubicBezTo>
                                  <a:pt x="4" y="2"/>
                                  <a:pt x="5" y="1"/>
                                  <a:pt x="8" y="0"/>
                                </a:cubicBezTo>
                                <a:cubicBezTo>
                                  <a:pt x="11" y="1"/>
                                  <a:pt x="15" y="2"/>
                                  <a:pt x="16"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1" name="Freeform 87">
                          <a:extLst/>
                        </wps:cNvPr>
                        <wps:cNvSpPr>
                          <a:spLocks/>
                        </wps:cNvSpPr>
                        <wps:spPr bwMode="auto">
                          <a:xfrm>
                            <a:off x="382407" y="925"/>
                            <a:ext cx="26" cy="25"/>
                          </a:xfrm>
                          <a:custGeom>
                            <a:avLst/>
                            <a:gdLst>
                              <a:gd name="T0" fmla="*/ 15 w 15"/>
                              <a:gd name="T1" fmla="*/ 6 h 14"/>
                              <a:gd name="T2" fmla="*/ 8 w 15"/>
                              <a:gd name="T3" fmla="*/ 13 h 14"/>
                              <a:gd name="T4" fmla="*/ 1 w 15"/>
                              <a:gd name="T5" fmla="*/ 9 h 14"/>
                              <a:gd name="T6" fmla="*/ 3 w 15"/>
                              <a:gd name="T7" fmla="*/ 2 h 14"/>
                              <a:gd name="T8" fmla="*/ 8 w 15"/>
                              <a:gd name="T9" fmla="*/ 0 h 14"/>
                              <a:gd name="T10" fmla="*/ 15 w 15"/>
                              <a:gd name="T11" fmla="*/ 6 h 14"/>
                            </a:gdLst>
                            <a:ahLst/>
                            <a:cxnLst>
                              <a:cxn ang="0">
                                <a:pos x="T0" y="T1"/>
                              </a:cxn>
                              <a:cxn ang="0">
                                <a:pos x="T2" y="T3"/>
                              </a:cxn>
                              <a:cxn ang="0">
                                <a:pos x="T4" y="T5"/>
                              </a:cxn>
                              <a:cxn ang="0">
                                <a:pos x="T6" y="T7"/>
                              </a:cxn>
                              <a:cxn ang="0">
                                <a:pos x="T8" y="T9"/>
                              </a:cxn>
                              <a:cxn ang="0">
                                <a:pos x="T10" y="T11"/>
                              </a:cxn>
                            </a:cxnLst>
                            <a:rect l="0" t="0" r="r" b="b"/>
                            <a:pathLst>
                              <a:path w="15" h="14">
                                <a:moveTo>
                                  <a:pt x="15" y="6"/>
                                </a:moveTo>
                                <a:cubicBezTo>
                                  <a:pt x="14" y="10"/>
                                  <a:pt x="12" y="13"/>
                                  <a:pt x="8" y="13"/>
                                </a:cubicBezTo>
                                <a:cubicBezTo>
                                  <a:pt x="5" y="14"/>
                                  <a:pt x="3" y="11"/>
                                  <a:pt x="1" y="9"/>
                                </a:cubicBezTo>
                                <a:cubicBezTo>
                                  <a:pt x="0" y="7"/>
                                  <a:pt x="0" y="4"/>
                                  <a:pt x="3" y="2"/>
                                </a:cubicBezTo>
                                <a:cubicBezTo>
                                  <a:pt x="3" y="1"/>
                                  <a:pt x="6" y="1"/>
                                  <a:pt x="8" y="0"/>
                                </a:cubicBezTo>
                                <a:cubicBezTo>
                                  <a:pt x="11" y="0"/>
                                  <a:pt x="14" y="3"/>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2" name="Freeform 88">
                          <a:extLst/>
                        </wps:cNvPr>
                        <wps:cNvSpPr>
                          <a:spLocks/>
                        </wps:cNvSpPr>
                        <wps:spPr bwMode="auto">
                          <a:xfrm>
                            <a:off x="380641" y="927"/>
                            <a:ext cx="76" cy="65"/>
                          </a:xfrm>
                          <a:custGeom>
                            <a:avLst/>
                            <a:gdLst>
                              <a:gd name="T0" fmla="*/ 41 w 43"/>
                              <a:gd name="T1" fmla="*/ 1 h 37"/>
                              <a:gd name="T2" fmla="*/ 39 w 43"/>
                              <a:gd name="T3" fmla="*/ 8 h 37"/>
                              <a:gd name="T4" fmla="*/ 31 w 43"/>
                              <a:gd name="T5" fmla="*/ 25 h 37"/>
                              <a:gd name="T6" fmla="*/ 2 w 43"/>
                              <a:gd name="T7" fmla="*/ 37 h 37"/>
                              <a:gd name="T8" fmla="*/ 0 w 43"/>
                              <a:gd name="T9" fmla="*/ 33 h 37"/>
                              <a:gd name="T10" fmla="*/ 40 w 43"/>
                              <a:gd name="T11" fmla="*/ 0 h 37"/>
                              <a:gd name="T12" fmla="*/ 41 w 43"/>
                              <a:gd name="T13" fmla="*/ 1 h 37"/>
                            </a:gdLst>
                            <a:ahLst/>
                            <a:cxnLst>
                              <a:cxn ang="0">
                                <a:pos x="T0" y="T1"/>
                              </a:cxn>
                              <a:cxn ang="0">
                                <a:pos x="T2" y="T3"/>
                              </a:cxn>
                              <a:cxn ang="0">
                                <a:pos x="T4" y="T5"/>
                              </a:cxn>
                              <a:cxn ang="0">
                                <a:pos x="T6" y="T7"/>
                              </a:cxn>
                              <a:cxn ang="0">
                                <a:pos x="T8" y="T9"/>
                              </a:cxn>
                              <a:cxn ang="0">
                                <a:pos x="T10" y="T11"/>
                              </a:cxn>
                              <a:cxn ang="0">
                                <a:pos x="T12" y="T13"/>
                              </a:cxn>
                            </a:cxnLst>
                            <a:rect l="0" t="0" r="r" b="b"/>
                            <a:pathLst>
                              <a:path w="43" h="37">
                                <a:moveTo>
                                  <a:pt x="41" y="1"/>
                                </a:moveTo>
                                <a:cubicBezTo>
                                  <a:pt x="43" y="4"/>
                                  <a:pt x="40" y="5"/>
                                  <a:pt x="39" y="8"/>
                                </a:cubicBezTo>
                                <a:cubicBezTo>
                                  <a:pt x="38" y="14"/>
                                  <a:pt x="34" y="19"/>
                                  <a:pt x="31" y="25"/>
                                </a:cubicBezTo>
                                <a:cubicBezTo>
                                  <a:pt x="23" y="34"/>
                                  <a:pt x="13" y="34"/>
                                  <a:pt x="2" y="37"/>
                                </a:cubicBezTo>
                                <a:cubicBezTo>
                                  <a:pt x="0" y="33"/>
                                  <a:pt x="0" y="33"/>
                                  <a:pt x="0" y="33"/>
                                </a:cubicBezTo>
                                <a:cubicBezTo>
                                  <a:pt x="12" y="19"/>
                                  <a:pt x="24" y="7"/>
                                  <a:pt x="40" y="0"/>
                                </a:cubicBezTo>
                                <a:lnTo>
                                  <a:pt x="41" y="1"/>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3" name="Freeform 89">
                          <a:extLst/>
                        </wps:cNvPr>
                        <wps:cNvSpPr>
                          <a:spLocks/>
                        </wps:cNvSpPr>
                        <wps:spPr bwMode="auto">
                          <a:xfrm>
                            <a:off x="382371" y="934"/>
                            <a:ext cx="28" cy="23"/>
                          </a:xfrm>
                          <a:custGeom>
                            <a:avLst/>
                            <a:gdLst>
                              <a:gd name="T0" fmla="*/ 15 w 16"/>
                              <a:gd name="T1" fmla="*/ 6 h 13"/>
                              <a:gd name="T2" fmla="*/ 9 w 16"/>
                              <a:gd name="T3" fmla="*/ 13 h 13"/>
                              <a:gd name="T4" fmla="*/ 1 w 16"/>
                              <a:gd name="T5" fmla="*/ 8 h 13"/>
                              <a:gd name="T6" fmla="*/ 6 w 16"/>
                              <a:gd name="T7" fmla="*/ 0 h 13"/>
                              <a:gd name="T8" fmla="*/ 15 w 16"/>
                              <a:gd name="T9" fmla="*/ 6 h 13"/>
                            </a:gdLst>
                            <a:ahLst/>
                            <a:cxnLst>
                              <a:cxn ang="0">
                                <a:pos x="T0" y="T1"/>
                              </a:cxn>
                              <a:cxn ang="0">
                                <a:pos x="T2" y="T3"/>
                              </a:cxn>
                              <a:cxn ang="0">
                                <a:pos x="T4" y="T5"/>
                              </a:cxn>
                              <a:cxn ang="0">
                                <a:pos x="T6" y="T7"/>
                              </a:cxn>
                              <a:cxn ang="0">
                                <a:pos x="T8" y="T9"/>
                              </a:cxn>
                            </a:cxnLst>
                            <a:rect l="0" t="0" r="r" b="b"/>
                            <a:pathLst>
                              <a:path w="16" h="13">
                                <a:moveTo>
                                  <a:pt x="15" y="6"/>
                                </a:moveTo>
                                <a:cubicBezTo>
                                  <a:pt x="16" y="10"/>
                                  <a:pt x="12" y="11"/>
                                  <a:pt x="9" y="13"/>
                                </a:cubicBezTo>
                                <a:cubicBezTo>
                                  <a:pt x="6" y="13"/>
                                  <a:pt x="3" y="11"/>
                                  <a:pt x="1" y="8"/>
                                </a:cubicBezTo>
                                <a:cubicBezTo>
                                  <a:pt x="0" y="4"/>
                                  <a:pt x="4" y="2"/>
                                  <a:pt x="6" y="0"/>
                                </a:cubicBezTo>
                                <a:cubicBezTo>
                                  <a:pt x="10" y="0"/>
                                  <a:pt x="14" y="2"/>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4" name="Freeform 90">
                          <a:extLst/>
                        </wps:cNvPr>
                        <wps:cNvSpPr>
                          <a:spLocks/>
                        </wps:cNvSpPr>
                        <wps:spPr bwMode="auto">
                          <a:xfrm>
                            <a:off x="380768" y="937"/>
                            <a:ext cx="28" cy="23"/>
                          </a:xfrm>
                          <a:custGeom>
                            <a:avLst/>
                            <a:gdLst>
                              <a:gd name="T0" fmla="*/ 15 w 16"/>
                              <a:gd name="T1" fmla="*/ 4 h 13"/>
                              <a:gd name="T2" fmla="*/ 16 w 16"/>
                              <a:gd name="T3" fmla="*/ 6 h 13"/>
                              <a:gd name="T4" fmla="*/ 10 w 16"/>
                              <a:gd name="T5" fmla="*/ 13 h 13"/>
                              <a:gd name="T6" fmla="*/ 1 w 16"/>
                              <a:gd name="T7" fmla="*/ 9 h 13"/>
                              <a:gd name="T8" fmla="*/ 5 w 16"/>
                              <a:gd name="T9" fmla="*/ 0 h 13"/>
                              <a:gd name="T10" fmla="*/ 15 w 16"/>
                              <a:gd name="T11" fmla="*/ 4 h 13"/>
                            </a:gdLst>
                            <a:ahLst/>
                            <a:cxnLst>
                              <a:cxn ang="0">
                                <a:pos x="T0" y="T1"/>
                              </a:cxn>
                              <a:cxn ang="0">
                                <a:pos x="T2" y="T3"/>
                              </a:cxn>
                              <a:cxn ang="0">
                                <a:pos x="T4" y="T5"/>
                              </a:cxn>
                              <a:cxn ang="0">
                                <a:pos x="T6" y="T7"/>
                              </a:cxn>
                              <a:cxn ang="0">
                                <a:pos x="T8" y="T9"/>
                              </a:cxn>
                              <a:cxn ang="0">
                                <a:pos x="T10" y="T11"/>
                              </a:cxn>
                            </a:cxnLst>
                            <a:rect l="0" t="0" r="r" b="b"/>
                            <a:pathLst>
                              <a:path w="16" h="13">
                                <a:moveTo>
                                  <a:pt x="15" y="4"/>
                                </a:moveTo>
                                <a:cubicBezTo>
                                  <a:pt x="14" y="4"/>
                                  <a:pt x="15" y="5"/>
                                  <a:pt x="16" y="6"/>
                                </a:cubicBezTo>
                                <a:cubicBezTo>
                                  <a:pt x="16" y="10"/>
                                  <a:pt x="12" y="11"/>
                                  <a:pt x="10" y="13"/>
                                </a:cubicBezTo>
                                <a:cubicBezTo>
                                  <a:pt x="6" y="13"/>
                                  <a:pt x="4" y="12"/>
                                  <a:pt x="1" y="9"/>
                                </a:cubicBezTo>
                                <a:cubicBezTo>
                                  <a:pt x="0" y="6"/>
                                  <a:pt x="1" y="1"/>
                                  <a:pt x="5" y="0"/>
                                </a:cubicBezTo>
                                <a:cubicBezTo>
                                  <a:pt x="9" y="0"/>
                                  <a:pt x="14" y="0"/>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5" name="Freeform 91">
                          <a:extLst/>
                        </wps:cNvPr>
                        <wps:cNvSpPr>
                          <a:spLocks/>
                        </wps:cNvSpPr>
                        <wps:spPr bwMode="auto">
                          <a:xfrm>
                            <a:off x="382470" y="936"/>
                            <a:ext cx="91" cy="63"/>
                          </a:xfrm>
                          <a:custGeom>
                            <a:avLst/>
                            <a:gdLst>
                              <a:gd name="T0" fmla="*/ 32 w 52"/>
                              <a:gd name="T1" fmla="*/ 17 h 36"/>
                              <a:gd name="T2" fmla="*/ 41 w 52"/>
                              <a:gd name="T3" fmla="*/ 11 h 36"/>
                              <a:gd name="T4" fmla="*/ 50 w 52"/>
                              <a:gd name="T5" fmla="*/ 15 h 36"/>
                              <a:gd name="T6" fmla="*/ 45 w 52"/>
                              <a:gd name="T7" fmla="*/ 24 h 36"/>
                              <a:gd name="T8" fmla="*/ 37 w 52"/>
                              <a:gd name="T9" fmla="*/ 27 h 36"/>
                              <a:gd name="T10" fmla="*/ 42 w 52"/>
                              <a:gd name="T11" fmla="*/ 35 h 36"/>
                              <a:gd name="T12" fmla="*/ 37 w 52"/>
                              <a:gd name="T13" fmla="*/ 35 h 36"/>
                              <a:gd name="T14" fmla="*/ 9 w 52"/>
                              <a:gd name="T15" fmla="*/ 11 h 36"/>
                              <a:gd name="T16" fmla="*/ 4 w 52"/>
                              <a:gd name="T17" fmla="*/ 1 h 36"/>
                              <a:gd name="T18" fmla="*/ 32 w 52"/>
                              <a:gd name="T19" fmla="*/ 1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36">
                                <a:moveTo>
                                  <a:pt x="32" y="17"/>
                                </a:moveTo>
                                <a:cubicBezTo>
                                  <a:pt x="35" y="16"/>
                                  <a:pt x="36" y="11"/>
                                  <a:pt x="41" y="11"/>
                                </a:cubicBezTo>
                                <a:cubicBezTo>
                                  <a:pt x="45" y="10"/>
                                  <a:pt x="48" y="12"/>
                                  <a:pt x="50" y="15"/>
                                </a:cubicBezTo>
                                <a:cubicBezTo>
                                  <a:pt x="52" y="20"/>
                                  <a:pt x="48" y="22"/>
                                  <a:pt x="45" y="24"/>
                                </a:cubicBezTo>
                                <a:cubicBezTo>
                                  <a:pt x="42" y="26"/>
                                  <a:pt x="36" y="22"/>
                                  <a:pt x="37" y="27"/>
                                </a:cubicBezTo>
                                <a:cubicBezTo>
                                  <a:pt x="39" y="29"/>
                                  <a:pt x="42" y="32"/>
                                  <a:pt x="42" y="35"/>
                                </a:cubicBezTo>
                                <a:cubicBezTo>
                                  <a:pt x="41" y="36"/>
                                  <a:pt x="39" y="36"/>
                                  <a:pt x="37" y="35"/>
                                </a:cubicBezTo>
                                <a:cubicBezTo>
                                  <a:pt x="26" y="30"/>
                                  <a:pt x="14" y="22"/>
                                  <a:pt x="9" y="11"/>
                                </a:cubicBezTo>
                                <a:cubicBezTo>
                                  <a:pt x="8" y="7"/>
                                  <a:pt x="0" y="4"/>
                                  <a:pt x="4" y="1"/>
                                </a:cubicBezTo>
                                <a:cubicBezTo>
                                  <a:pt x="16" y="0"/>
                                  <a:pt x="25" y="9"/>
                                  <a:pt x="32" y="1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6" name="Freeform 92">
                          <a:extLst/>
                        </wps:cNvPr>
                        <wps:cNvSpPr>
                          <a:spLocks/>
                        </wps:cNvSpPr>
                        <wps:spPr bwMode="auto">
                          <a:xfrm>
                            <a:off x="382565" y="937"/>
                            <a:ext cx="30" cy="27"/>
                          </a:xfrm>
                          <a:custGeom>
                            <a:avLst/>
                            <a:gdLst>
                              <a:gd name="T0" fmla="*/ 15 w 17"/>
                              <a:gd name="T1" fmla="*/ 3 h 15"/>
                              <a:gd name="T2" fmla="*/ 15 w 17"/>
                              <a:gd name="T3" fmla="*/ 11 h 15"/>
                              <a:gd name="T4" fmla="*/ 4 w 17"/>
                              <a:gd name="T5" fmla="*/ 13 h 15"/>
                              <a:gd name="T6" fmla="*/ 0 w 17"/>
                              <a:gd name="T7" fmla="*/ 6 h 15"/>
                              <a:gd name="T8" fmla="*/ 6 w 17"/>
                              <a:gd name="T9" fmla="*/ 0 h 15"/>
                              <a:gd name="T10" fmla="*/ 15 w 17"/>
                              <a:gd name="T11" fmla="*/ 3 h 15"/>
                            </a:gdLst>
                            <a:ahLst/>
                            <a:cxnLst>
                              <a:cxn ang="0">
                                <a:pos x="T0" y="T1"/>
                              </a:cxn>
                              <a:cxn ang="0">
                                <a:pos x="T2" y="T3"/>
                              </a:cxn>
                              <a:cxn ang="0">
                                <a:pos x="T4" y="T5"/>
                              </a:cxn>
                              <a:cxn ang="0">
                                <a:pos x="T6" y="T7"/>
                              </a:cxn>
                              <a:cxn ang="0">
                                <a:pos x="T8" y="T9"/>
                              </a:cxn>
                              <a:cxn ang="0">
                                <a:pos x="T10" y="T11"/>
                              </a:cxn>
                            </a:cxnLst>
                            <a:rect l="0" t="0" r="r" b="b"/>
                            <a:pathLst>
                              <a:path w="17" h="15">
                                <a:moveTo>
                                  <a:pt x="15" y="3"/>
                                </a:moveTo>
                                <a:cubicBezTo>
                                  <a:pt x="17" y="5"/>
                                  <a:pt x="17" y="9"/>
                                  <a:pt x="15" y="11"/>
                                </a:cubicBezTo>
                                <a:cubicBezTo>
                                  <a:pt x="13" y="15"/>
                                  <a:pt x="7" y="13"/>
                                  <a:pt x="4" y="13"/>
                                </a:cubicBezTo>
                                <a:cubicBezTo>
                                  <a:pt x="2" y="11"/>
                                  <a:pt x="0" y="9"/>
                                  <a:pt x="0" y="6"/>
                                </a:cubicBezTo>
                                <a:cubicBezTo>
                                  <a:pt x="2" y="3"/>
                                  <a:pt x="4" y="2"/>
                                  <a:pt x="6" y="0"/>
                                </a:cubicBezTo>
                                <a:cubicBezTo>
                                  <a:pt x="10" y="0"/>
                                  <a:pt x="13" y="1"/>
                                  <a:pt x="15"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7" name="Freeform 93">
                          <a:extLst/>
                        </wps:cNvPr>
                        <wps:cNvSpPr>
                          <a:spLocks/>
                        </wps:cNvSpPr>
                        <wps:spPr bwMode="auto">
                          <a:xfrm>
                            <a:off x="382278" y="939"/>
                            <a:ext cx="77" cy="72"/>
                          </a:xfrm>
                          <a:custGeom>
                            <a:avLst/>
                            <a:gdLst>
                              <a:gd name="T0" fmla="*/ 35 w 44"/>
                              <a:gd name="T1" fmla="*/ 24 h 41"/>
                              <a:gd name="T2" fmla="*/ 44 w 44"/>
                              <a:gd name="T3" fmla="*/ 39 h 41"/>
                              <a:gd name="T4" fmla="*/ 40 w 44"/>
                              <a:gd name="T5" fmla="*/ 40 h 41"/>
                              <a:gd name="T6" fmla="*/ 5 w 44"/>
                              <a:gd name="T7" fmla="*/ 9 h 41"/>
                              <a:gd name="T8" fmla="*/ 1 w 44"/>
                              <a:gd name="T9" fmla="*/ 2 h 41"/>
                              <a:gd name="T10" fmla="*/ 28 w 44"/>
                              <a:gd name="T11" fmla="*/ 13 h 41"/>
                              <a:gd name="T12" fmla="*/ 35 w 44"/>
                              <a:gd name="T13" fmla="*/ 24 h 41"/>
                            </a:gdLst>
                            <a:ahLst/>
                            <a:cxnLst>
                              <a:cxn ang="0">
                                <a:pos x="T0" y="T1"/>
                              </a:cxn>
                              <a:cxn ang="0">
                                <a:pos x="T2" y="T3"/>
                              </a:cxn>
                              <a:cxn ang="0">
                                <a:pos x="T4" y="T5"/>
                              </a:cxn>
                              <a:cxn ang="0">
                                <a:pos x="T6" y="T7"/>
                              </a:cxn>
                              <a:cxn ang="0">
                                <a:pos x="T8" y="T9"/>
                              </a:cxn>
                              <a:cxn ang="0">
                                <a:pos x="T10" y="T11"/>
                              </a:cxn>
                              <a:cxn ang="0">
                                <a:pos x="T12" y="T13"/>
                              </a:cxn>
                            </a:cxnLst>
                            <a:rect l="0" t="0" r="r" b="b"/>
                            <a:pathLst>
                              <a:path w="44" h="41">
                                <a:moveTo>
                                  <a:pt x="35" y="24"/>
                                </a:moveTo>
                                <a:cubicBezTo>
                                  <a:pt x="39" y="28"/>
                                  <a:pt x="42" y="35"/>
                                  <a:pt x="44" y="39"/>
                                </a:cubicBezTo>
                                <a:cubicBezTo>
                                  <a:pt x="43" y="41"/>
                                  <a:pt x="41" y="40"/>
                                  <a:pt x="40" y="40"/>
                                </a:cubicBezTo>
                                <a:cubicBezTo>
                                  <a:pt x="27" y="33"/>
                                  <a:pt x="10" y="24"/>
                                  <a:pt x="5" y="9"/>
                                </a:cubicBezTo>
                                <a:cubicBezTo>
                                  <a:pt x="3" y="7"/>
                                  <a:pt x="0" y="5"/>
                                  <a:pt x="1" y="2"/>
                                </a:cubicBezTo>
                                <a:cubicBezTo>
                                  <a:pt x="11" y="0"/>
                                  <a:pt x="21" y="8"/>
                                  <a:pt x="28" y="13"/>
                                </a:cubicBezTo>
                                <a:cubicBezTo>
                                  <a:pt x="31" y="17"/>
                                  <a:pt x="34" y="19"/>
                                  <a:pt x="35" y="2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8" name="Freeform 94">
                          <a:extLst/>
                        </wps:cNvPr>
                        <wps:cNvSpPr>
                          <a:spLocks/>
                        </wps:cNvSpPr>
                        <wps:spPr bwMode="auto">
                          <a:xfrm>
                            <a:off x="380728" y="944"/>
                            <a:ext cx="30" cy="25"/>
                          </a:xfrm>
                          <a:custGeom>
                            <a:avLst/>
                            <a:gdLst>
                              <a:gd name="T0" fmla="*/ 16 w 17"/>
                              <a:gd name="T1" fmla="*/ 6 h 14"/>
                              <a:gd name="T2" fmla="*/ 12 w 17"/>
                              <a:gd name="T3" fmla="*/ 13 h 14"/>
                              <a:gd name="T4" fmla="*/ 3 w 17"/>
                              <a:gd name="T5" fmla="*/ 10 h 14"/>
                              <a:gd name="T6" fmla="*/ 9 w 17"/>
                              <a:gd name="T7" fmla="*/ 1 h 14"/>
                              <a:gd name="T8" fmla="*/ 16 w 17"/>
                              <a:gd name="T9" fmla="*/ 6 h 14"/>
                            </a:gdLst>
                            <a:ahLst/>
                            <a:cxnLst>
                              <a:cxn ang="0">
                                <a:pos x="T0" y="T1"/>
                              </a:cxn>
                              <a:cxn ang="0">
                                <a:pos x="T2" y="T3"/>
                              </a:cxn>
                              <a:cxn ang="0">
                                <a:pos x="T4" y="T5"/>
                              </a:cxn>
                              <a:cxn ang="0">
                                <a:pos x="T6" y="T7"/>
                              </a:cxn>
                              <a:cxn ang="0">
                                <a:pos x="T8" y="T9"/>
                              </a:cxn>
                            </a:cxnLst>
                            <a:rect l="0" t="0" r="r" b="b"/>
                            <a:pathLst>
                              <a:path w="17" h="14">
                                <a:moveTo>
                                  <a:pt x="16" y="6"/>
                                </a:moveTo>
                                <a:cubicBezTo>
                                  <a:pt x="17" y="9"/>
                                  <a:pt x="14" y="12"/>
                                  <a:pt x="12" y="13"/>
                                </a:cubicBezTo>
                                <a:cubicBezTo>
                                  <a:pt x="8" y="14"/>
                                  <a:pt x="5" y="13"/>
                                  <a:pt x="3" y="10"/>
                                </a:cubicBezTo>
                                <a:cubicBezTo>
                                  <a:pt x="0" y="6"/>
                                  <a:pt x="5" y="2"/>
                                  <a:pt x="9" y="1"/>
                                </a:cubicBezTo>
                                <a:cubicBezTo>
                                  <a:pt x="12" y="0"/>
                                  <a:pt x="14" y="4"/>
                                  <a:pt x="16"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9" name="Freeform 95">
                          <a:extLst/>
                        </wps:cNvPr>
                        <wps:cNvSpPr>
                          <a:spLocks/>
                        </wps:cNvSpPr>
                        <wps:spPr bwMode="auto">
                          <a:xfrm>
                            <a:off x="382399" y="955"/>
                            <a:ext cx="29" cy="28"/>
                          </a:xfrm>
                          <a:custGeom>
                            <a:avLst/>
                            <a:gdLst>
                              <a:gd name="T0" fmla="*/ 16 w 16"/>
                              <a:gd name="T1" fmla="*/ 9 h 16"/>
                              <a:gd name="T2" fmla="*/ 12 w 16"/>
                              <a:gd name="T3" fmla="*/ 14 h 16"/>
                              <a:gd name="T4" fmla="*/ 3 w 16"/>
                              <a:gd name="T5" fmla="*/ 13 h 16"/>
                              <a:gd name="T6" fmla="*/ 2 w 16"/>
                              <a:gd name="T7" fmla="*/ 6 h 16"/>
                              <a:gd name="T8" fmla="*/ 16 w 16"/>
                              <a:gd name="T9" fmla="*/ 9 h 16"/>
                            </a:gdLst>
                            <a:ahLst/>
                            <a:cxnLst>
                              <a:cxn ang="0">
                                <a:pos x="T0" y="T1"/>
                              </a:cxn>
                              <a:cxn ang="0">
                                <a:pos x="T2" y="T3"/>
                              </a:cxn>
                              <a:cxn ang="0">
                                <a:pos x="T4" y="T5"/>
                              </a:cxn>
                              <a:cxn ang="0">
                                <a:pos x="T6" y="T7"/>
                              </a:cxn>
                              <a:cxn ang="0">
                                <a:pos x="T8" y="T9"/>
                              </a:cxn>
                            </a:cxnLst>
                            <a:rect l="0" t="0" r="r" b="b"/>
                            <a:pathLst>
                              <a:path w="16" h="16">
                                <a:moveTo>
                                  <a:pt x="16" y="9"/>
                                </a:moveTo>
                                <a:cubicBezTo>
                                  <a:pt x="16" y="11"/>
                                  <a:pt x="13" y="13"/>
                                  <a:pt x="12" y="14"/>
                                </a:cubicBezTo>
                                <a:cubicBezTo>
                                  <a:pt x="9" y="15"/>
                                  <a:pt x="5" y="16"/>
                                  <a:pt x="3" y="13"/>
                                </a:cubicBezTo>
                                <a:cubicBezTo>
                                  <a:pt x="2" y="11"/>
                                  <a:pt x="0" y="8"/>
                                  <a:pt x="2" y="6"/>
                                </a:cubicBezTo>
                                <a:cubicBezTo>
                                  <a:pt x="7" y="0"/>
                                  <a:pt x="13" y="5"/>
                                  <a:pt x="16" y="9"/>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0" name="Freeform 96">
                          <a:extLst/>
                        </wps:cNvPr>
                        <wps:cNvSpPr>
                          <a:spLocks/>
                        </wps:cNvSpPr>
                        <wps:spPr bwMode="auto">
                          <a:xfrm>
                            <a:off x="382570" y="971"/>
                            <a:ext cx="32" cy="28"/>
                          </a:xfrm>
                          <a:custGeom>
                            <a:avLst/>
                            <a:gdLst>
                              <a:gd name="T0" fmla="*/ 17 w 18"/>
                              <a:gd name="T1" fmla="*/ 5 h 16"/>
                              <a:gd name="T2" fmla="*/ 11 w 18"/>
                              <a:gd name="T3" fmla="*/ 15 h 16"/>
                              <a:gd name="T4" fmla="*/ 2 w 18"/>
                              <a:gd name="T5" fmla="*/ 12 h 16"/>
                              <a:gd name="T6" fmla="*/ 2 w 18"/>
                              <a:gd name="T7" fmla="*/ 4 h 16"/>
                              <a:gd name="T8" fmla="*/ 12 w 18"/>
                              <a:gd name="T9" fmla="*/ 1 h 16"/>
                              <a:gd name="T10" fmla="*/ 17 w 18"/>
                              <a:gd name="T11" fmla="*/ 5 h 16"/>
                            </a:gdLst>
                            <a:ahLst/>
                            <a:cxnLst>
                              <a:cxn ang="0">
                                <a:pos x="T0" y="T1"/>
                              </a:cxn>
                              <a:cxn ang="0">
                                <a:pos x="T2" y="T3"/>
                              </a:cxn>
                              <a:cxn ang="0">
                                <a:pos x="T4" y="T5"/>
                              </a:cxn>
                              <a:cxn ang="0">
                                <a:pos x="T6" y="T7"/>
                              </a:cxn>
                              <a:cxn ang="0">
                                <a:pos x="T8" y="T9"/>
                              </a:cxn>
                              <a:cxn ang="0">
                                <a:pos x="T10" y="T11"/>
                              </a:cxn>
                            </a:cxnLst>
                            <a:rect l="0" t="0" r="r" b="b"/>
                            <a:pathLst>
                              <a:path w="18" h="16">
                                <a:moveTo>
                                  <a:pt x="17" y="5"/>
                                </a:moveTo>
                                <a:cubicBezTo>
                                  <a:pt x="18" y="10"/>
                                  <a:pt x="14" y="13"/>
                                  <a:pt x="11" y="15"/>
                                </a:cubicBezTo>
                                <a:cubicBezTo>
                                  <a:pt x="7" y="16"/>
                                  <a:pt x="4" y="14"/>
                                  <a:pt x="2" y="12"/>
                                </a:cubicBezTo>
                                <a:cubicBezTo>
                                  <a:pt x="0" y="9"/>
                                  <a:pt x="1" y="7"/>
                                  <a:pt x="2" y="4"/>
                                </a:cubicBezTo>
                                <a:cubicBezTo>
                                  <a:pt x="4" y="2"/>
                                  <a:pt x="8" y="0"/>
                                  <a:pt x="12" y="1"/>
                                </a:cubicBezTo>
                                <a:cubicBezTo>
                                  <a:pt x="14" y="2"/>
                                  <a:pt x="15" y="3"/>
                                  <a:pt x="17"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1" name="Freeform 97">
                          <a:extLst/>
                        </wps:cNvPr>
                        <wps:cNvSpPr>
                          <a:spLocks/>
                        </wps:cNvSpPr>
                        <wps:spPr bwMode="auto">
                          <a:xfrm>
                            <a:off x="382025" y="1066"/>
                            <a:ext cx="95" cy="33"/>
                          </a:xfrm>
                          <a:custGeom>
                            <a:avLst/>
                            <a:gdLst>
                              <a:gd name="T0" fmla="*/ 54 w 54"/>
                              <a:gd name="T1" fmla="*/ 6 h 19"/>
                              <a:gd name="T2" fmla="*/ 42 w 54"/>
                              <a:gd name="T3" fmla="*/ 13 h 19"/>
                              <a:gd name="T4" fmla="*/ 0 w 54"/>
                              <a:gd name="T5" fmla="*/ 19 h 19"/>
                              <a:gd name="T6" fmla="*/ 0 w 54"/>
                              <a:gd name="T7" fmla="*/ 17 h 19"/>
                              <a:gd name="T8" fmla="*/ 54 w 54"/>
                              <a:gd name="T9" fmla="*/ 6 h 19"/>
                            </a:gdLst>
                            <a:ahLst/>
                            <a:cxnLst>
                              <a:cxn ang="0">
                                <a:pos x="T0" y="T1"/>
                              </a:cxn>
                              <a:cxn ang="0">
                                <a:pos x="T2" y="T3"/>
                              </a:cxn>
                              <a:cxn ang="0">
                                <a:pos x="T4" y="T5"/>
                              </a:cxn>
                              <a:cxn ang="0">
                                <a:pos x="T6" y="T7"/>
                              </a:cxn>
                              <a:cxn ang="0">
                                <a:pos x="T8" y="T9"/>
                              </a:cxn>
                            </a:cxnLst>
                            <a:rect l="0" t="0" r="r" b="b"/>
                            <a:pathLst>
                              <a:path w="54" h="19">
                                <a:moveTo>
                                  <a:pt x="54" y="6"/>
                                </a:moveTo>
                                <a:cubicBezTo>
                                  <a:pt x="54" y="11"/>
                                  <a:pt x="45" y="9"/>
                                  <a:pt x="42" y="13"/>
                                </a:cubicBezTo>
                                <a:cubicBezTo>
                                  <a:pt x="30" y="19"/>
                                  <a:pt x="15" y="19"/>
                                  <a:pt x="0" y="19"/>
                                </a:cubicBezTo>
                                <a:cubicBezTo>
                                  <a:pt x="0" y="17"/>
                                  <a:pt x="0" y="17"/>
                                  <a:pt x="0" y="17"/>
                                </a:cubicBezTo>
                                <a:cubicBezTo>
                                  <a:pt x="15" y="5"/>
                                  <a:pt x="35" y="0"/>
                                  <a:pt x="5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2" name="Freeform 98">
                          <a:extLst/>
                        </wps:cNvPr>
                        <wps:cNvSpPr>
                          <a:spLocks/>
                        </wps:cNvSpPr>
                        <wps:spPr bwMode="auto">
                          <a:xfrm>
                            <a:off x="381083" y="1096"/>
                            <a:ext cx="25" cy="22"/>
                          </a:xfrm>
                          <a:custGeom>
                            <a:avLst/>
                            <a:gdLst>
                              <a:gd name="T0" fmla="*/ 14 w 14"/>
                              <a:gd name="T1" fmla="*/ 6 h 13"/>
                              <a:gd name="T2" fmla="*/ 8 w 14"/>
                              <a:gd name="T3" fmla="*/ 13 h 13"/>
                              <a:gd name="T4" fmla="*/ 2 w 14"/>
                              <a:gd name="T5" fmla="*/ 9 h 13"/>
                              <a:gd name="T6" fmla="*/ 7 w 14"/>
                              <a:gd name="T7" fmla="*/ 0 h 13"/>
                              <a:gd name="T8" fmla="*/ 14 w 14"/>
                              <a:gd name="T9" fmla="*/ 6 h 13"/>
                            </a:gdLst>
                            <a:ahLst/>
                            <a:cxnLst>
                              <a:cxn ang="0">
                                <a:pos x="T0" y="T1"/>
                              </a:cxn>
                              <a:cxn ang="0">
                                <a:pos x="T2" y="T3"/>
                              </a:cxn>
                              <a:cxn ang="0">
                                <a:pos x="T4" y="T5"/>
                              </a:cxn>
                              <a:cxn ang="0">
                                <a:pos x="T6" y="T7"/>
                              </a:cxn>
                              <a:cxn ang="0">
                                <a:pos x="T8" y="T9"/>
                              </a:cxn>
                            </a:cxnLst>
                            <a:rect l="0" t="0" r="r" b="b"/>
                            <a:pathLst>
                              <a:path w="14" h="13">
                                <a:moveTo>
                                  <a:pt x="14" y="6"/>
                                </a:moveTo>
                                <a:cubicBezTo>
                                  <a:pt x="14" y="9"/>
                                  <a:pt x="12" y="11"/>
                                  <a:pt x="8" y="13"/>
                                </a:cubicBezTo>
                                <a:cubicBezTo>
                                  <a:pt x="6" y="13"/>
                                  <a:pt x="3" y="11"/>
                                  <a:pt x="2" y="9"/>
                                </a:cubicBezTo>
                                <a:cubicBezTo>
                                  <a:pt x="0" y="4"/>
                                  <a:pt x="4" y="2"/>
                                  <a:pt x="7" y="0"/>
                                </a:cubicBezTo>
                                <a:cubicBezTo>
                                  <a:pt x="10" y="0"/>
                                  <a:pt x="13" y="3"/>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3" name="Freeform 99">
                          <a:extLst/>
                        </wps:cNvPr>
                        <wps:cNvSpPr>
                          <a:spLocks/>
                        </wps:cNvSpPr>
                        <wps:spPr bwMode="auto">
                          <a:xfrm>
                            <a:off x="382079" y="1101"/>
                            <a:ext cx="28" cy="30"/>
                          </a:xfrm>
                          <a:custGeom>
                            <a:avLst/>
                            <a:gdLst>
                              <a:gd name="T0" fmla="*/ 16 w 16"/>
                              <a:gd name="T1" fmla="*/ 7 h 17"/>
                              <a:gd name="T2" fmla="*/ 10 w 16"/>
                              <a:gd name="T3" fmla="*/ 16 h 17"/>
                              <a:gd name="T4" fmla="*/ 2 w 16"/>
                              <a:gd name="T5" fmla="*/ 14 h 17"/>
                              <a:gd name="T6" fmla="*/ 1 w 16"/>
                              <a:gd name="T7" fmla="*/ 7 h 17"/>
                              <a:gd name="T8" fmla="*/ 16 w 16"/>
                              <a:gd name="T9" fmla="*/ 7 h 17"/>
                            </a:gdLst>
                            <a:ahLst/>
                            <a:cxnLst>
                              <a:cxn ang="0">
                                <a:pos x="T0" y="T1"/>
                              </a:cxn>
                              <a:cxn ang="0">
                                <a:pos x="T2" y="T3"/>
                              </a:cxn>
                              <a:cxn ang="0">
                                <a:pos x="T4" y="T5"/>
                              </a:cxn>
                              <a:cxn ang="0">
                                <a:pos x="T6" y="T7"/>
                              </a:cxn>
                              <a:cxn ang="0">
                                <a:pos x="T8" y="T9"/>
                              </a:cxn>
                            </a:cxnLst>
                            <a:rect l="0" t="0" r="r" b="b"/>
                            <a:pathLst>
                              <a:path w="16" h="17">
                                <a:moveTo>
                                  <a:pt x="16" y="7"/>
                                </a:moveTo>
                                <a:cubicBezTo>
                                  <a:pt x="16" y="11"/>
                                  <a:pt x="14" y="15"/>
                                  <a:pt x="10" y="16"/>
                                </a:cubicBezTo>
                                <a:cubicBezTo>
                                  <a:pt x="7" y="17"/>
                                  <a:pt x="5" y="15"/>
                                  <a:pt x="2" y="14"/>
                                </a:cubicBezTo>
                                <a:cubicBezTo>
                                  <a:pt x="0" y="12"/>
                                  <a:pt x="1" y="9"/>
                                  <a:pt x="1" y="7"/>
                                </a:cubicBezTo>
                                <a:cubicBezTo>
                                  <a:pt x="3" y="0"/>
                                  <a:pt x="14" y="0"/>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4" name="Freeform 100">
                          <a:extLst/>
                        </wps:cNvPr>
                        <wps:cNvSpPr>
                          <a:spLocks/>
                        </wps:cNvSpPr>
                        <wps:spPr bwMode="auto">
                          <a:xfrm>
                            <a:off x="382146" y="1110"/>
                            <a:ext cx="100" cy="31"/>
                          </a:xfrm>
                          <a:custGeom>
                            <a:avLst/>
                            <a:gdLst>
                              <a:gd name="T0" fmla="*/ 57 w 57"/>
                              <a:gd name="T1" fmla="*/ 4 h 18"/>
                              <a:gd name="T2" fmla="*/ 23 w 57"/>
                              <a:gd name="T3" fmla="*/ 18 h 18"/>
                              <a:gd name="T4" fmla="*/ 2 w 57"/>
                              <a:gd name="T5" fmla="*/ 17 h 18"/>
                              <a:gd name="T6" fmla="*/ 0 w 57"/>
                              <a:gd name="T7" fmla="*/ 16 h 18"/>
                              <a:gd name="T8" fmla="*/ 57 w 57"/>
                              <a:gd name="T9" fmla="*/ 1 h 18"/>
                              <a:gd name="T10" fmla="*/ 57 w 57"/>
                              <a:gd name="T11" fmla="*/ 4 h 18"/>
                            </a:gdLst>
                            <a:ahLst/>
                            <a:cxnLst>
                              <a:cxn ang="0">
                                <a:pos x="T0" y="T1"/>
                              </a:cxn>
                              <a:cxn ang="0">
                                <a:pos x="T2" y="T3"/>
                              </a:cxn>
                              <a:cxn ang="0">
                                <a:pos x="T4" y="T5"/>
                              </a:cxn>
                              <a:cxn ang="0">
                                <a:pos x="T6" y="T7"/>
                              </a:cxn>
                              <a:cxn ang="0">
                                <a:pos x="T8" y="T9"/>
                              </a:cxn>
                              <a:cxn ang="0">
                                <a:pos x="T10" y="T11"/>
                              </a:cxn>
                            </a:cxnLst>
                            <a:rect l="0" t="0" r="r" b="b"/>
                            <a:pathLst>
                              <a:path w="57" h="18">
                                <a:moveTo>
                                  <a:pt x="57" y="4"/>
                                </a:moveTo>
                                <a:cubicBezTo>
                                  <a:pt x="47" y="10"/>
                                  <a:pt x="36" y="18"/>
                                  <a:pt x="23" y="18"/>
                                </a:cubicBezTo>
                                <a:cubicBezTo>
                                  <a:pt x="2" y="17"/>
                                  <a:pt x="2" y="17"/>
                                  <a:pt x="2" y="17"/>
                                </a:cubicBezTo>
                                <a:cubicBezTo>
                                  <a:pt x="0" y="16"/>
                                  <a:pt x="0" y="16"/>
                                  <a:pt x="0" y="16"/>
                                </a:cubicBezTo>
                                <a:cubicBezTo>
                                  <a:pt x="13" y="0"/>
                                  <a:pt x="36" y="0"/>
                                  <a:pt x="57" y="1"/>
                                </a:cubicBezTo>
                                <a:lnTo>
                                  <a:pt x="57"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5" name="Freeform 101">
                          <a:extLst/>
                        </wps:cNvPr>
                        <wps:cNvSpPr>
                          <a:spLocks/>
                        </wps:cNvSpPr>
                        <wps:spPr bwMode="auto">
                          <a:xfrm>
                            <a:off x="380891" y="1118"/>
                            <a:ext cx="27" cy="30"/>
                          </a:xfrm>
                          <a:custGeom>
                            <a:avLst/>
                            <a:gdLst>
                              <a:gd name="T0" fmla="*/ 15 w 15"/>
                              <a:gd name="T1" fmla="*/ 8 h 17"/>
                              <a:gd name="T2" fmla="*/ 10 w 15"/>
                              <a:gd name="T3" fmla="*/ 16 h 17"/>
                              <a:gd name="T4" fmla="*/ 2 w 15"/>
                              <a:gd name="T5" fmla="*/ 12 h 17"/>
                              <a:gd name="T6" fmla="*/ 5 w 15"/>
                              <a:gd name="T7" fmla="*/ 3 h 17"/>
                              <a:gd name="T8" fmla="*/ 15 w 15"/>
                              <a:gd name="T9" fmla="*/ 8 h 17"/>
                            </a:gdLst>
                            <a:ahLst/>
                            <a:cxnLst>
                              <a:cxn ang="0">
                                <a:pos x="T0" y="T1"/>
                              </a:cxn>
                              <a:cxn ang="0">
                                <a:pos x="T2" y="T3"/>
                              </a:cxn>
                              <a:cxn ang="0">
                                <a:pos x="T4" y="T5"/>
                              </a:cxn>
                              <a:cxn ang="0">
                                <a:pos x="T6" y="T7"/>
                              </a:cxn>
                              <a:cxn ang="0">
                                <a:pos x="T8" y="T9"/>
                              </a:cxn>
                            </a:cxnLst>
                            <a:rect l="0" t="0" r="r" b="b"/>
                            <a:pathLst>
                              <a:path w="15" h="17">
                                <a:moveTo>
                                  <a:pt x="15" y="8"/>
                                </a:moveTo>
                                <a:cubicBezTo>
                                  <a:pt x="15" y="12"/>
                                  <a:pt x="14" y="15"/>
                                  <a:pt x="10" y="16"/>
                                </a:cubicBezTo>
                                <a:cubicBezTo>
                                  <a:pt x="6" y="17"/>
                                  <a:pt x="3" y="15"/>
                                  <a:pt x="2" y="12"/>
                                </a:cubicBezTo>
                                <a:cubicBezTo>
                                  <a:pt x="0" y="9"/>
                                  <a:pt x="2" y="5"/>
                                  <a:pt x="5" y="3"/>
                                </a:cubicBezTo>
                                <a:cubicBezTo>
                                  <a:pt x="9" y="0"/>
                                  <a:pt x="14" y="5"/>
                                  <a:pt x="15"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6" name="Freeform 102">
                          <a:extLst/>
                        </wps:cNvPr>
                        <wps:cNvSpPr>
                          <a:spLocks/>
                        </wps:cNvSpPr>
                        <wps:spPr bwMode="auto">
                          <a:xfrm>
                            <a:off x="380930" y="1131"/>
                            <a:ext cx="25" cy="21"/>
                          </a:xfrm>
                          <a:custGeom>
                            <a:avLst/>
                            <a:gdLst>
                              <a:gd name="T0" fmla="*/ 13 w 14"/>
                              <a:gd name="T1" fmla="*/ 5 h 12"/>
                              <a:gd name="T2" fmla="*/ 11 w 14"/>
                              <a:gd name="T3" fmla="*/ 10 h 12"/>
                              <a:gd name="T4" fmla="*/ 4 w 14"/>
                              <a:gd name="T5" fmla="*/ 10 h 12"/>
                              <a:gd name="T6" fmla="*/ 2 w 14"/>
                              <a:gd name="T7" fmla="*/ 4 h 12"/>
                              <a:gd name="T8" fmla="*/ 6 w 14"/>
                              <a:gd name="T9" fmla="*/ 0 h 12"/>
                              <a:gd name="T10" fmla="*/ 13 w 14"/>
                              <a:gd name="T11" fmla="*/ 5 h 12"/>
                            </a:gdLst>
                            <a:ahLst/>
                            <a:cxnLst>
                              <a:cxn ang="0">
                                <a:pos x="T0" y="T1"/>
                              </a:cxn>
                              <a:cxn ang="0">
                                <a:pos x="T2" y="T3"/>
                              </a:cxn>
                              <a:cxn ang="0">
                                <a:pos x="T4" y="T5"/>
                              </a:cxn>
                              <a:cxn ang="0">
                                <a:pos x="T6" y="T7"/>
                              </a:cxn>
                              <a:cxn ang="0">
                                <a:pos x="T8" y="T9"/>
                              </a:cxn>
                              <a:cxn ang="0">
                                <a:pos x="T10" y="T11"/>
                              </a:cxn>
                            </a:cxnLst>
                            <a:rect l="0" t="0" r="r" b="b"/>
                            <a:pathLst>
                              <a:path w="14" h="12">
                                <a:moveTo>
                                  <a:pt x="13" y="5"/>
                                </a:moveTo>
                                <a:cubicBezTo>
                                  <a:pt x="14" y="7"/>
                                  <a:pt x="12" y="8"/>
                                  <a:pt x="11" y="10"/>
                                </a:cubicBezTo>
                                <a:cubicBezTo>
                                  <a:pt x="9" y="12"/>
                                  <a:pt x="6" y="12"/>
                                  <a:pt x="4" y="10"/>
                                </a:cubicBezTo>
                                <a:cubicBezTo>
                                  <a:pt x="1" y="9"/>
                                  <a:pt x="0" y="6"/>
                                  <a:pt x="2" y="4"/>
                                </a:cubicBezTo>
                                <a:cubicBezTo>
                                  <a:pt x="3" y="1"/>
                                  <a:pt x="5" y="2"/>
                                  <a:pt x="6" y="0"/>
                                </a:cubicBezTo>
                                <a:cubicBezTo>
                                  <a:pt x="9" y="1"/>
                                  <a:pt x="12" y="2"/>
                                  <a:pt x="13"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7" name="Freeform 103">
                          <a:extLst/>
                        </wps:cNvPr>
                        <wps:cNvSpPr>
                          <a:spLocks/>
                        </wps:cNvSpPr>
                        <wps:spPr bwMode="auto">
                          <a:xfrm>
                            <a:off x="380613" y="1138"/>
                            <a:ext cx="74" cy="81"/>
                          </a:xfrm>
                          <a:custGeom>
                            <a:avLst/>
                            <a:gdLst>
                              <a:gd name="T0" fmla="*/ 42 w 42"/>
                              <a:gd name="T1" fmla="*/ 41 h 46"/>
                              <a:gd name="T2" fmla="*/ 28 w 42"/>
                              <a:gd name="T3" fmla="*/ 38 h 46"/>
                              <a:gd name="T4" fmla="*/ 0 w 42"/>
                              <a:gd name="T5" fmla="*/ 5 h 46"/>
                              <a:gd name="T6" fmla="*/ 8 w 42"/>
                              <a:gd name="T7" fmla="*/ 5 h 46"/>
                              <a:gd name="T8" fmla="*/ 16 w 42"/>
                              <a:gd name="T9" fmla="*/ 9 h 46"/>
                              <a:gd name="T10" fmla="*/ 42 w 42"/>
                              <a:gd name="T11" fmla="*/ 41 h 46"/>
                            </a:gdLst>
                            <a:ahLst/>
                            <a:cxnLst>
                              <a:cxn ang="0">
                                <a:pos x="T0" y="T1"/>
                              </a:cxn>
                              <a:cxn ang="0">
                                <a:pos x="T2" y="T3"/>
                              </a:cxn>
                              <a:cxn ang="0">
                                <a:pos x="T4" y="T5"/>
                              </a:cxn>
                              <a:cxn ang="0">
                                <a:pos x="T6" y="T7"/>
                              </a:cxn>
                              <a:cxn ang="0">
                                <a:pos x="T8" y="T9"/>
                              </a:cxn>
                              <a:cxn ang="0">
                                <a:pos x="T10" y="T11"/>
                              </a:cxn>
                            </a:cxnLst>
                            <a:rect l="0" t="0" r="r" b="b"/>
                            <a:pathLst>
                              <a:path w="42" h="46">
                                <a:moveTo>
                                  <a:pt x="42" y="41"/>
                                </a:moveTo>
                                <a:cubicBezTo>
                                  <a:pt x="38" y="46"/>
                                  <a:pt x="32" y="40"/>
                                  <a:pt x="28" y="38"/>
                                </a:cubicBezTo>
                                <a:cubicBezTo>
                                  <a:pt x="14" y="30"/>
                                  <a:pt x="14" y="14"/>
                                  <a:pt x="0" y="5"/>
                                </a:cubicBezTo>
                                <a:cubicBezTo>
                                  <a:pt x="2" y="0"/>
                                  <a:pt x="5" y="6"/>
                                  <a:pt x="8" y="5"/>
                                </a:cubicBezTo>
                                <a:cubicBezTo>
                                  <a:pt x="11" y="6"/>
                                  <a:pt x="14" y="8"/>
                                  <a:pt x="16" y="9"/>
                                </a:cubicBezTo>
                                <a:cubicBezTo>
                                  <a:pt x="30" y="17"/>
                                  <a:pt x="33" y="29"/>
                                  <a:pt x="42" y="4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8" name="Freeform 104">
                          <a:extLst/>
                        </wps:cNvPr>
                        <wps:cNvSpPr>
                          <a:spLocks noEditPoints="1"/>
                        </wps:cNvSpPr>
                        <wps:spPr bwMode="auto">
                          <a:xfrm>
                            <a:off x="380462" y="642"/>
                            <a:ext cx="2256" cy="784"/>
                          </a:xfrm>
                          <a:custGeom>
                            <a:avLst/>
                            <a:gdLst>
                              <a:gd name="T0" fmla="*/ 641 w 1282"/>
                              <a:gd name="T1" fmla="*/ 285 h 446"/>
                              <a:gd name="T2" fmla="*/ 1232 w 1282"/>
                              <a:gd name="T3" fmla="*/ 191 h 446"/>
                              <a:gd name="T4" fmla="*/ 1268 w 1282"/>
                              <a:gd name="T5" fmla="*/ 197 h 446"/>
                              <a:gd name="T6" fmla="*/ 664 w 1282"/>
                              <a:gd name="T7" fmla="*/ 307 h 446"/>
                              <a:gd name="T8" fmla="*/ 833 w 1282"/>
                              <a:gd name="T9" fmla="*/ 181 h 446"/>
                              <a:gd name="T10" fmla="*/ 872 w 1282"/>
                              <a:gd name="T11" fmla="*/ 123 h 446"/>
                              <a:gd name="T12" fmla="*/ 996 w 1282"/>
                              <a:gd name="T13" fmla="*/ 134 h 446"/>
                              <a:gd name="T14" fmla="*/ 1025 w 1282"/>
                              <a:gd name="T15" fmla="*/ 128 h 446"/>
                              <a:gd name="T16" fmla="*/ 1120 w 1282"/>
                              <a:gd name="T17" fmla="*/ 108 h 446"/>
                              <a:gd name="T18" fmla="*/ 958 w 1282"/>
                              <a:gd name="T19" fmla="*/ 108 h 446"/>
                              <a:gd name="T20" fmla="*/ 1088 w 1282"/>
                              <a:gd name="T21" fmla="*/ 2 h 446"/>
                              <a:gd name="T22" fmla="*/ 883 w 1282"/>
                              <a:gd name="T23" fmla="*/ 101 h 446"/>
                              <a:gd name="T24" fmla="*/ 706 w 1282"/>
                              <a:gd name="T25" fmla="*/ 151 h 446"/>
                              <a:gd name="T26" fmla="*/ 676 w 1282"/>
                              <a:gd name="T27" fmla="*/ 220 h 446"/>
                              <a:gd name="T28" fmla="*/ 659 w 1282"/>
                              <a:gd name="T29" fmla="*/ 252 h 446"/>
                              <a:gd name="T30" fmla="*/ 608 w 1282"/>
                              <a:gd name="T31" fmla="*/ 224 h 446"/>
                              <a:gd name="T32" fmla="*/ 571 w 1282"/>
                              <a:gd name="T33" fmla="*/ 188 h 446"/>
                              <a:gd name="T34" fmla="*/ 432 w 1282"/>
                              <a:gd name="T35" fmla="*/ 110 h 446"/>
                              <a:gd name="T36" fmla="*/ 595 w 1282"/>
                              <a:gd name="T37" fmla="*/ 279 h 446"/>
                              <a:gd name="T38" fmla="*/ 13 w 1282"/>
                              <a:gd name="T39" fmla="*/ 178 h 446"/>
                              <a:gd name="T40" fmla="*/ 54 w 1282"/>
                              <a:gd name="T41" fmla="*/ 174 h 446"/>
                              <a:gd name="T42" fmla="*/ 546 w 1282"/>
                              <a:gd name="T43" fmla="*/ 237 h 446"/>
                              <a:gd name="T44" fmla="*/ 343 w 1282"/>
                              <a:gd name="T45" fmla="*/ 240 h 446"/>
                              <a:gd name="T46" fmla="*/ 302 w 1282"/>
                              <a:gd name="T47" fmla="*/ 269 h 446"/>
                              <a:gd name="T48" fmla="*/ 219 w 1282"/>
                              <a:gd name="T49" fmla="*/ 296 h 446"/>
                              <a:gd name="T50" fmla="*/ 268 w 1282"/>
                              <a:gd name="T51" fmla="*/ 322 h 446"/>
                              <a:gd name="T52" fmla="*/ 97 w 1282"/>
                              <a:gd name="T53" fmla="*/ 344 h 446"/>
                              <a:gd name="T54" fmla="*/ 154 w 1282"/>
                              <a:gd name="T55" fmla="*/ 340 h 446"/>
                              <a:gd name="T56" fmla="*/ 233 w 1282"/>
                              <a:gd name="T57" fmla="*/ 337 h 446"/>
                              <a:gd name="T58" fmla="*/ 271 w 1282"/>
                              <a:gd name="T59" fmla="*/ 328 h 446"/>
                              <a:gd name="T60" fmla="*/ 299 w 1282"/>
                              <a:gd name="T61" fmla="*/ 341 h 446"/>
                              <a:gd name="T62" fmla="*/ 376 w 1282"/>
                              <a:gd name="T63" fmla="*/ 280 h 446"/>
                              <a:gd name="T64" fmla="*/ 433 w 1282"/>
                              <a:gd name="T65" fmla="*/ 389 h 446"/>
                              <a:gd name="T66" fmla="*/ 497 w 1282"/>
                              <a:gd name="T67" fmla="*/ 371 h 446"/>
                              <a:gd name="T68" fmla="*/ 495 w 1282"/>
                              <a:gd name="T69" fmla="*/ 254 h 446"/>
                              <a:gd name="T70" fmla="*/ 490 w 1282"/>
                              <a:gd name="T71" fmla="*/ 312 h 446"/>
                              <a:gd name="T72" fmla="*/ 530 w 1282"/>
                              <a:gd name="T73" fmla="*/ 311 h 446"/>
                              <a:gd name="T74" fmla="*/ 522 w 1282"/>
                              <a:gd name="T75" fmla="*/ 273 h 446"/>
                              <a:gd name="T76" fmla="*/ 636 w 1282"/>
                              <a:gd name="T77" fmla="*/ 364 h 446"/>
                              <a:gd name="T78" fmla="*/ 775 w 1282"/>
                              <a:gd name="T79" fmla="*/ 315 h 446"/>
                              <a:gd name="T80" fmla="*/ 753 w 1282"/>
                              <a:gd name="T81" fmla="*/ 281 h 446"/>
                              <a:gd name="T82" fmla="*/ 709 w 1282"/>
                              <a:gd name="T83" fmla="*/ 278 h 446"/>
                              <a:gd name="T84" fmla="*/ 782 w 1282"/>
                              <a:gd name="T85" fmla="*/ 259 h 446"/>
                              <a:gd name="T86" fmla="*/ 806 w 1282"/>
                              <a:gd name="T87" fmla="*/ 376 h 446"/>
                              <a:gd name="T88" fmla="*/ 855 w 1282"/>
                              <a:gd name="T89" fmla="*/ 391 h 446"/>
                              <a:gd name="T90" fmla="*/ 855 w 1282"/>
                              <a:gd name="T91" fmla="*/ 267 h 446"/>
                              <a:gd name="T92" fmla="*/ 914 w 1282"/>
                              <a:gd name="T93" fmla="*/ 288 h 446"/>
                              <a:gd name="T94" fmla="*/ 1003 w 1282"/>
                              <a:gd name="T95" fmla="*/ 354 h 446"/>
                              <a:gd name="T96" fmla="*/ 998 w 1282"/>
                              <a:gd name="T97" fmla="*/ 338 h 446"/>
                              <a:gd name="T98" fmla="*/ 1132 w 1282"/>
                              <a:gd name="T99" fmla="*/ 354 h 446"/>
                              <a:gd name="T100" fmla="*/ 1044 w 1282"/>
                              <a:gd name="T101" fmla="*/ 319 h 446"/>
                              <a:gd name="T102" fmla="*/ 984 w 1282"/>
                              <a:gd name="T103" fmla="*/ 308 h 446"/>
                              <a:gd name="T104" fmla="*/ 713 w 1282"/>
                              <a:gd name="T105" fmla="*/ 263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82" h="446">
                                <a:moveTo>
                                  <a:pt x="650" y="316"/>
                                </a:moveTo>
                                <a:cubicBezTo>
                                  <a:pt x="649" y="320"/>
                                  <a:pt x="645" y="324"/>
                                  <a:pt x="646" y="330"/>
                                </a:cubicBezTo>
                                <a:cubicBezTo>
                                  <a:pt x="644" y="330"/>
                                  <a:pt x="644" y="330"/>
                                  <a:pt x="644" y="330"/>
                                </a:cubicBezTo>
                                <a:cubicBezTo>
                                  <a:pt x="645" y="324"/>
                                  <a:pt x="639" y="321"/>
                                  <a:pt x="641" y="314"/>
                                </a:cubicBezTo>
                                <a:cubicBezTo>
                                  <a:pt x="638" y="310"/>
                                  <a:pt x="638" y="304"/>
                                  <a:pt x="635" y="299"/>
                                </a:cubicBezTo>
                                <a:cubicBezTo>
                                  <a:pt x="632" y="292"/>
                                  <a:pt x="638" y="290"/>
                                  <a:pt x="641" y="285"/>
                                </a:cubicBezTo>
                                <a:cubicBezTo>
                                  <a:pt x="647" y="288"/>
                                  <a:pt x="649" y="293"/>
                                  <a:pt x="652" y="297"/>
                                </a:cubicBezTo>
                                <a:cubicBezTo>
                                  <a:pt x="655" y="304"/>
                                  <a:pt x="650" y="309"/>
                                  <a:pt x="650" y="316"/>
                                </a:cubicBezTo>
                                <a:moveTo>
                                  <a:pt x="1277" y="170"/>
                                </a:moveTo>
                                <a:cubicBezTo>
                                  <a:pt x="1270" y="158"/>
                                  <a:pt x="1260" y="153"/>
                                  <a:pt x="1247" y="153"/>
                                </a:cubicBezTo>
                                <a:cubicBezTo>
                                  <a:pt x="1237" y="154"/>
                                  <a:pt x="1229" y="161"/>
                                  <a:pt x="1225" y="170"/>
                                </a:cubicBezTo>
                                <a:cubicBezTo>
                                  <a:pt x="1223" y="178"/>
                                  <a:pt x="1226" y="186"/>
                                  <a:pt x="1232" y="191"/>
                                </a:cubicBezTo>
                                <a:cubicBezTo>
                                  <a:pt x="1235" y="193"/>
                                  <a:pt x="1239" y="192"/>
                                  <a:pt x="1240" y="189"/>
                                </a:cubicBezTo>
                                <a:cubicBezTo>
                                  <a:pt x="1242" y="184"/>
                                  <a:pt x="1237" y="184"/>
                                  <a:pt x="1236" y="180"/>
                                </a:cubicBezTo>
                                <a:cubicBezTo>
                                  <a:pt x="1234" y="175"/>
                                  <a:pt x="1236" y="170"/>
                                  <a:pt x="1240" y="166"/>
                                </a:cubicBezTo>
                                <a:cubicBezTo>
                                  <a:pt x="1244" y="163"/>
                                  <a:pt x="1251" y="164"/>
                                  <a:pt x="1256" y="164"/>
                                </a:cubicBezTo>
                                <a:cubicBezTo>
                                  <a:pt x="1260" y="168"/>
                                  <a:pt x="1265" y="170"/>
                                  <a:pt x="1268" y="176"/>
                                </a:cubicBezTo>
                                <a:cubicBezTo>
                                  <a:pt x="1270" y="183"/>
                                  <a:pt x="1270" y="190"/>
                                  <a:pt x="1268" y="197"/>
                                </a:cubicBezTo>
                                <a:cubicBezTo>
                                  <a:pt x="1263" y="207"/>
                                  <a:pt x="1253" y="215"/>
                                  <a:pt x="1243" y="217"/>
                                </a:cubicBezTo>
                                <a:cubicBezTo>
                                  <a:pt x="1210" y="221"/>
                                  <a:pt x="851" y="220"/>
                                  <a:pt x="851" y="220"/>
                                </a:cubicBezTo>
                                <a:cubicBezTo>
                                  <a:pt x="809" y="224"/>
                                  <a:pt x="761" y="212"/>
                                  <a:pt x="725" y="234"/>
                                </a:cubicBezTo>
                                <a:cubicBezTo>
                                  <a:pt x="708" y="242"/>
                                  <a:pt x="700" y="260"/>
                                  <a:pt x="696" y="276"/>
                                </a:cubicBezTo>
                                <a:cubicBezTo>
                                  <a:pt x="685" y="286"/>
                                  <a:pt x="674" y="297"/>
                                  <a:pt x="665" y="308"/>
                                </a:cubicBezTo>
                                <a:cubicBezTo>
                                  <a:pt x="664" y="307"/>
                                  <a:pt x="664" y="307"/>
                                  <a:pt x="664" y="307"/>
                                </a:cubicBezTo>
                                <a:cubicBezTo>
                                  <a:pt x="666" y="297"/>
                                  <a:pt x="670" y="289"/>
                                  <a:pt x="672" y="279"/>
                                </a:cubicBezTo>
                                <a:cubicBezTo>
                                  <a:pt x="678" y="271"/>
                                  <a:pt x="678" y="261"/>
                                  <a:pt x="682" y="252"/>
                                </a:cubicBezTo>
                                <a:cubicBezTo>
                                  <a:pt x="697" y="228"/>
                                  <a:pt x="712" y="203"/>
                                  <a:pt x="735" y="186"/>
                                </a:cubicBezTo>
                                <a:cubicBezTo>
                                  <a:pt x="745" y="173"/>
                                  <a:pt x="762" y="176"/>
                                  <a:pt x="777" y="176"/>
                                </a:cubicBezTo>
                                <a:cubicBezTo>
                                  <a:pt x="793" y="183"/>
                                  <a:pt x="812" y="185"/>
                                  <a:pt x="832" y="184"/>
                                </a:cubicBezTo>
                                <a:cubicBezTo>
                                  <a:pt x="833" y="183"/>
                                  <a:pt x="833" y="182"/>
                                  <a:pt x="833" y="181"/>
                                </a:cubicBezTo>
                                <a:cubicBezTo>
                                  <a:pt x="827" y="176"/>
                                  <a:pt x="818" y="174"/>
                                  <a:pt x="812" y="168"/>
                                </a:cubicBezTo>
                                <a:cubicBezTo>
                                  <a:pt x="796" y="161"/>
                                  <a:pt x="781" y="171"/>
                                  <a:pt x="765" y="170"/>
                                </a:cubicBezTo>
                                <a:cubicBezTo>
                                  <a:pt x="764" y="169"/>
                                  <a:pt x="763" y="168"/>
                                  <a:pt x="764" y="167"/>
                                </a:cubicBezTo>
                                <a:cubicBezTo>
                                  <a:pt x="779" y="156"/>
                                  <a:pt x="795" y="148"/>
                                  <a:pt x="812" y="141"/>
                                </a:cubicBezTo>
                                <a:cubicBezTo>
                                  <a:pt x="826" y="134"/>
                                  <a:pt x="841" y="130"/>
                                  <a:pt x="855" y="124"/>
                                </a:cubicBezTo>
                                <a:cubicBezTo>
                                  <a:pt x="861" y="124"/>
                                  <a:pt x="867" y="119"/>
                                  <a:pt x="872" y="123"/>
                                </a:cubicBezTo>
                                <a:cubicBezTo>
                                  <a:pt x="893" y="117"/>
                                  <a:pt x="893" y="117"/>
                                  <a:pt x="893" y="117"/>
                                </a:cubicBezTo>
                                <a:cubicBezTo>
                                  <a:pt x="894" y="117"/>
                                  <a:pt x="895" y="119"/>
                                  <a:pt x="896" y="118"/>
                                </a:cubicBezTo>
                                <a:cubicBezTo>
                                  <a:pt x="914" y="112"/>
                                  <a:pt x="937" y="118"/>
                                  <a:pt x="957" y="117"/>
                                </a:cubicBezTo>
                                <a:cubicBezTo>
                                  <a:pt x="959" y="120"/>
                                  <a:pt x="959" y="120"/>
                                  <a:pt x="959" y="120"/>
                                </a:cubicBezTo>
                                <a:cubicBezTo>
                                  <a:pt x="978" y="125"/>
                                  <a:pt x="978" y="125"/>
                                  <a:pt x="978" y="125"/>
                                </a:cubicBezTo>
                                <a:cubicBezTo>
                                  <a:pt x="985" y="125"/>
                                  <a:pt x="989" y="134"/>
                                  <a:pt x="996" y="134"/>
                                </a:cubicBezTo>
                                <a:cubicBezTo>
                                  <a:pt x="1000" y="128"/>
                                  <a:pt x="992" y="126"/>
                                  <a:pt x="990" y="123"/>
                                </a:cubicBezTo>
                                <a:cubicBezTo>
                                  <a:pt x="998" y="121"/>
                                  <a:pt x="1008" y="123"/>
                                  <a:pt x="1016" y="127"/>
                                </a:cubicBezTo>
                                <a:cubicBezTo>
                                  <a:pt x="1012" y="131"/>
                                  <a:pt x="1012" y="131"/>
                                  <a:pt x="1012" y="131"/>
                                </a:cubicBezTo>
                                <a:cubicBezTo>
                                  <a:pt x="1010" y="135"/>
                                  <a:pt x="1013" y="138"/>
                                  <a:pt x="1017" y="140"/>
                                </a:cubicBezTo>
                                <a:cubicBezTo>
                                  <a:pt x="1020" y="141"/>
                                  <a:pt x="1022" y="139"/>
                                  <a:pt x="1024" y="138"/>
                                </a:cubicBezTo>
                                <a:cubicBezTo>
                                  <a:pt x="1029" y="134"/>
                                  <a:pt x="1023" y="131"/>
                                  <a:pt x="1025" y="128"/>
                                </a:cubicBezTo>
                                <a:cubicBezTo>
                                  <a:pt x="1054" y="133"/>
                                  <a:pt x="1082" y="140"/>
                                  <a:pt x="1109" y="151"/>
                                </a:cubicBezTo>
                                <a:cubicBezTo>
                                  <a:pt x="1116" y="154"/>
                                  <a:pt x="1123" y="159"/>
                                  <a:pt x="1132" y="159"/>
                                </a:cubicBezTo>
                                <a:cubicBezTo>
                                  <a:pt x="1123" y="151"/>
                                  <a:pt x="1112" y="148"/>
                                  <a:pt x="1102" y="143"/>
                                </a:cubicBezTo>
                                <a:cubicBezTo>
                                  <a:pt x="1095" y="139"/>
                                  <a:pt x="1085" y="139"/>
                                  <a:pt x="1080" y="133"/>
                                </a:cubicBezTo>
                                <a:cubicBezTo>
                                  <a:pt x="1082" y="131"/>
                                  <a:pt x="1084" y="132"/>
                                  <a:pt x="1085" y="130"/>
                                </a:cubicBezTo>
                                <a:cubicBezTo>
                                  <a:pt x="1099" y="129"/>
                                  <a:pt x="1110" y="119"/>
                                  <a:pt x="1120" y="108"/>
                                </a:cubicBezTo>
                                <a:cubicBezTo>
                                  <a:pt x="1121" y="106"/>
                                  <a:pt x="1125" y="107"/>
                                  <a:pt x="1124" y="104"/>
                                </a:cubicBezTo>
                                <a:cubicBezTo>
                                  <a:pt x="1121" y="100"/>
                                  <a:pt x="1115" y="105"/>
                                  <a:pt x="1110" y="104"/>
                                </a:cubicBezTo>
                                <a:cubicBezTo>
                                  <a:pt x="1094" y="108"/>
                                  <a:pt x="1087" y="127"/>
                                  <a:pt x="1070" y="130"/>
                                </a:cubicBezTo>
                                <a:cubicBezTo>
                                  <a:pt x="1050" y="126"/>
                                  <a:pt x="1030" y="121"/>
                                  <a:pt x="1009" y="116"/>
                                </a:cubicBezTo>
                                <a:cubicBezTo>
                                  <a:pt x="1000" y="114"/>
                                  <a:pt x="989" y="113"/>
                                  <a:pt x="980" y="110"/>
                                </a:cubicBezTo>
                                <a:cubicBezTo>
                                  <a:pt x="958" y="108"/>
                                  <a:pt x="958" y="108"/>
                                  <a:pt x="958" y="108"/>
                                </a:cubicBezTo>
                                <a:cubicBezTo>
                                  <a:pt x="918" y="108"/>
                                  <a:pt x="918" y="108"/>
                                  <a:pt x="918" y="108"/>
                                </a:cubicBezTo>
                                <a:cubicBezTo>
                                  <a:pt x="917" y="107"/>
                                  <a:pt x="916" y="106"/>
                                  <a:pt x="916" y="105"/>
                                </a:cubicBezTo>
                                <a:cubicBezTo>
                                  <a:pt x="931" y="102"/>
                                  <a:pt x="943" y="93"/>
                                  <a:pt x="957" y="90"/>
                                </a:cubicBezTo>
                                <a:cubicBezTo>
                                  <a:pt x="1063" y="41"/>
                                  <a:pt x="1063" y="41"/>
                                  <a:pt x="1063" y="41"/>
                                </a:cubicBezTo>
                                <a:cubicBezTo>
                                  <a:pt x="1074" y="32"/>
                                  <a:pt x="1084" y="20"/>
                                  <a:pt x="1093" y="9"/>
                                </a:cubicBezTo>
                                <a:cubicBezTo>
                                  <a:pt x="1093" y="6"/>
                                  <a:pt x="1091" y="3"/>
                                  <a:pt x="1088" y="2"/>
                                </a:cubicBezTo>
                                <a:cubicBezTo>
                                  <a:pt x="1085" y="0"/>
                                  <a:pt x="1082" y="1"/>
                                  <a:pt x="1080" y="3"/>
                                </a:cubicBezTo>
                                <a:cubicBezTo>
                                  <a:pt x="1076" y="7"/>
                                  <a:pt x="1080" y="11"/>
                                  <a:pt x="1080" y="15"/>
                                </a:cubicBezTo>
                                <a:cubicBezTo>
                                  <a:pt x="1076" y="22"/>
                                  <a:pt x="1068" y="27"/>
                                  <a:pt x="1062" y="31"/>
                                </a:cubicBezTo>
                                <a:cubicBezTo>
                                  <a:pt x="1061" y="30"/>
                                  <a:pt x="953" y="79"/>
                                  <a:pt x="953" y="79"/>
                                </a:cubicBezTo>
                                <a:cubicBezTo>
                                  <a:pt x="938" y="86"/>
                                  <a:pt x="922" y="94"/>
                                  <a:pt x="905" y="97"/>
                                </a:cubicBezTo>
                                <a:cubicBezTo>
                                  <a:pt x="883" y="101"/>
                                  <a:pt x="883" y="101"/>
                                  <a:pt x="883" y="101"/>
                                </a:cubicBezTo>
                                <a:cubicBezTo>
                                  <a:pt x="881" y="106"/>
                                  <a:pt x="877" y="108"/>
                                  <a:pt x="873" y="110"/>
                                </a:cubicBezTo>
                                <a:cubicBezTo>
                                  <a:pt x="866" y="111"/>
                                  <a:pt x="861" y="115"/>
                                  <a:pt x="855" y="115"/>
                                </a:cubicBezTo>
                                <a:cubicBezTo>
                                  <a:pt x="803" y="135"/>
                                  <a:pt x="750" y="156"/>
                                  <a:pt x="710" y="196"/>
                                </a:cubicBezTo>
                                <a:cubicBezTo>
                                  <a:pt x="712" y="191"/>
                                  <a:pt x="713" y="185"/>
                                  <a:pt x="714" y="180"/>
                                </a:cubicBezTo>
                                <a:cubicBezTo>
                                  <a:pt x="713" y="174"/>
                                  <a:pt x="713" y="167"/>
                                  <a:pt x="709" y="162"/>
                                </a:cubicBezTo>
                                <a:cubicBezTo>
                                  <a:pt x="708" y="160"/>
                                  <a:pt x="705" y="154"/>
                                  <a:pt x="706" y="151"/>
                                </a:cubicBezTo>
                                <a:cubicBezTo>
                                  <a:pt x="701" y="155"/>
                                  <a:pt x="701" y="155"/>
                                  <a:pt x="701" y="155"/>
                                </a:cubicBezTo>
                                <a:cubicBezTo>
                                  <a:pt x="697" y="164"/>
                                  <a:pt x="694" y="180"/>
                                  <a:pt x="697" y="189"/>
                                </a:cubicBezTo>
                                <a:cubicBezTo>
                                  <a:pt x="699" y="196"/>
                                  <a:pt x="704" y="204"/>
                                  <a:pt x="699" y="210"/>
                                </a:cubicBezTo>
                                <a:cubicBezTo>
                                  <a:pt x="680" y="233"/>
                                  <a:pt x="669" y="261"/>
                                  <a:pt x="657" y="287"/>
                                </a:cubicBezTo>
                                <a:cubicBezTo>
                                  <a:pt x="652" y="286"/>
                                  <a:pt x="650" y="282"/>
                                  <a:pt x="648" y="278"/>
                                </a:cubicBezTo>
                                <a:cubicBezTo>
                                  <a:pt x="661" y="261"/>
                                  <a:pt x="672" y="242"/>
                                  <a:pt x="676" y="220"/>
                                </a:cubicBezTo>
                                <a:cubicBezTo>
                                  <a:pt x="678" y="218"/>
                                  <a:pt x="677" y="213"/>
                                  <a:pt x="679" y="210"/>
                                </a:cubicBezTo>
                                <a:cubicBezTo>
                                  <a:pt x="678" y="204"/>
                                  <a:pt x="683" y="198"/>
                                  <a:pt x="680" y="193"/>
                                </a:cubicBezTo>
                                <a:cubicBezTo>
                                  <a:pt x="682" y="184"/>
                                  <a:pt x="668" y="176"/>
                                  <a:pt x="677" y="170"/>
                                </a:cubicBezTo>
                                <a:cubicBezTo>
                                  <a:pt x="670" y="174"/>
                                  <a:pt x="670" y="174"/>
                                  <a:pt x="670" y="174"/>
                                </a:cubicBezTo>
                                <a:cubicBezTo>
                                  <a:pt x="653" y="196"/>
                                  <a:pt x="678" y="229"/>
                                  <a:pt x="659" y="251"/>
                                </a:cubicBezTo>
                                <a:cubicBezTo>
                                  <a:pt x="659" y="252"/>
                                  <a:pt x="659" y="252"/>
                                  <a:pt x="659" y="252"/>
                                </a:cubicBezTo>
                                <a:cubicBezTo>
                                  <a:pt x="654" y="259"/>
                                  <a:pt x="651" y="267"/>
                                  <a:pt x="643" y="271"/>
                                </a:cubicBezTo>
                                <a:cubicBezTo>
                                  <a:pt x="634" y="267"/>
                                  <a:pt x="630" y="257"/>
                                  <a:pt x="625" y="249"/>
                                </a:cubicBezTo>
                                <a:cubicBezTo>
                                  <a:pt x="616" y="240"/>
                                  <a:pt x="616" y="223"/>
                                  <a:pt x="621" y="212"/>
                                </a:cubicBezTo>
                                <a:cubicBezTo>
                                  <a:pt x="625" y="201"/>
                                  <a:pt x="619" y="191"/>
                                  <a:pt x="618" y="180"/>
                                </a:cubicBezTo>
                                <a:cubicBezTo>
                                  <a:pt x="614" y="178"/>
                                  <a:pt x="614" y="178"/>
                                  <a:pt x="614" y="178"/>
                                </a:cubicBezTo>
                                <a:cubicBezTo>
                                  <a:pt x="604" y="190"/>
                                  <a:pt x="601" y="210"/>
                                  <a:pt x="608" y="224"/>
                                </a:cubicBezTo>
                                <a:cubicBezTo>
                                  <a:pt x="612" y="231"/>
                                  <a:pt x="613" y="241"/>
                                  <a:pt x="619" y="247"/>
                                </a:cubicBezTo>
                                <a:cubicBezTo>
                                  <a:pt x="622" y="259"/>
                                  <a:pt x="629" y="266"/>
                                  <a:pt x="636" y="276"/>
                                </a:cubicBezTo>
                                <a:cubicBezTo>
                                  <a:pt x="637" y="280"/>
                                  <a:pt x="633" y="281"/>
                                  <a:pt x="631" y="283"/>
                                </a:cubicBezTo>
                                <a:cubicBezTo>
                                  <a:pt x="627" y="280"/>
                                  <a:pt x="628" y="274"/>
                                  <a:pt x="624" y="271"/>
                                </a:cubicBezTo>
                                <a:cubicBezTo>
                                  <a:pt x="611" y="244"/>
                                  <a:pt x="594" y="221"/>
                                  <a:pt x="573" y="199"/>
                                </a:cubicBezTo>
                                <a:cubicBezTo>
                                  <a:pt x="573" y="195"/>
                                  <a:pt x="569" y="192"/>
                                  <a:pt x="571" y="188"/>
                                </a:cubicBezTo>
                                <a:cubicBezTo>
                                  <a:pt x="578" y="181"/>
                                  <a:pt x="580" y="167"/>
                                  <a:pt x="576" y="158"/>
                                </a:cubicBezTo>
                                <a:cubicBezTo>
                                  <a:pt x="575" y="156"/>
                                  <a:pt x="573" y="154"/>
                                  <a:pt x="573" y="152"/>
                                </a:cubicBezTo>
                                <a:cubicBezTo>
                                  <a:pt x="567" y="147"/>
                                  <a:pt x="567" y="147"/>
                                  <a:pt x="567" y="147"/>
                                </a:cubicBezTo>
                                <a:cubicBezTo>
                                  <a:pt x="568" y="161"/>
                                  <a:pt x="559" y="173"/>
                                  <a:pt x="563" y="188"/>
                                </a:cubicBezTo>
                                <a:cubicBezTo>
                                  <a:pt x="563" y="189"/>
                                  <a:pt x="563" y="189"/>
                                  <a:pt x="563" y="189"/>
                                </a:cubicBezTo>
                                <a:cubicBezTo>
                                  <a:pt x="522" y="158"/>
                                  <a:pt x="478" y="131"/>
                                  <a:pt x="432" y="110"/>
                                </a:cubicBezTo>
                                <a:cubicBezTo>
                                  <a:pt x="428" y="120"/>
                                  <a:pt x="428" y="120"/>
                                  <a:pt x="428" y="120"/>
                                </a:cubicBezTo>
                                <a:cubicBezTo>
                                  <a:pt x="440" y="123"/>
                                  <a:pt x="470" y="141"/>
                                  <a:pt x="470" y="141"/>
                                </a:cubicBezTo>
                                <a:cubicBezTo>
                                  <a:pt x="484" y="146"/>
                                  <a:pt x="497" y="155"/>
                                  <a:pt x="510" y="162"/>
                                </a:cubicBezTo>
                                <a:cubicBezTo>
                                  <a:pt x="563" y="192"/>
                                  <a:pt x="599" y="241"/>
                                  <a:pt x="623" y="296"/>
                                </a:cubicBezTo>
                                <a:cubicBezTo>
                                  <a:pt x="623" y="300"/>
                                  <a:pt x="627" y="305"/>
                                  <a:pt x="625" y="309"/>
                                </a:cubicBezTo>
                                <a:cubicBezTo>
                                  <a:pt x="616" y="296"/>
                                  <a:pt x="604" y="289"/>
                                  <a:pt x="595" y="279"/>
                                </a:cubicBezTo>
                                <a:cubicBezTo>
                                  <a:pt x="592" y="260"/>
                                  <a:pt x="581" y="242"/>
                                  <a:pt x="565" y="235"/>
                                </a:cubicBezTo>
                                <a:cubicBezTo>
                                  <a:pt x="559" y="226"/>
                                  <a:pt x="546" y="225"/>
                                  <a:pt x="536" y="223"/>
                                </a:cubicBezTo>
                                <a:cubicBezTo>
                                  <a:pt x="393" y="222"/>
                                  <a:pt x="393" y="222"/>
                                  <a:pt x="393" y="222"/>
                                </a:cubicBezTo>
                                <a:cubicBezTo>
                                  <a:pt x="276" y="220"/>
                                  <a:pt x="170" y="225"/>
                                  <a:pt x="54" y="223"/>
                                </a:cubicBezTo>
                                <a:cubicBezTo>
                                  <a:pt x="38" y="222"/>
                                  <a:pt x="18" y="216"/>
                                  <a:pt x="13" y="199"/>
                                </a:cubicBezTo>
                                <a:cubicBezTo>
                                  <a:pt x="10" y="193"/>
                                  <a:pt x="10" y="183"/>
                                  <a:pt x="13" y="178"/>
                                </a:cubicBezTo>
                                <a:cubicBezTo>
                                  <a:pt x="18" y="170"/>
                                  <a:pt x="26" y="168"/>
                                  <a:pt x="33" y="167"/>
                                </a:cubicBezTo>
                                <a:cubicBezTo>
                                  <a:pt x="40" y="168"/>
                                  <a:pt x="44" y="174"/>
                                  <a:pt x="47" y="178"/>
                                </a:cubicBezTo>
                                <a:cubicBezTo>
                                  <a:pt x="47" y="183"/>
                                  <a:pt x="43" y="188"/>
                                  <a:pt x="41" y="192"/>
                                </a:cubicBezTo>
                                <a:cubicBezTo>
                                  <a:pt x="41" y="194"/>
                                  <a:pt x="43" y="197"/>
                                  <a:pt x="45" y="196"/>
                                </a:cubicBezTo>
                                <a:cubicBezTo>
                                  <a:pt x="50" y="194"/>
                                  <a:pt x="54" y="188"/>
                                  <a:pt x="56" y="183"/>
                                </a:cubicBezTo>
                                <a:cubicBezTo>
                                  <a:pt x="56" y="180"/>
                                  <a:pt x="57" y="176"/>
                                  <a:pt x="54" y="174"/>
                                </a:cubicBezTo>
                                <a:cubicBezTo>
                                  <a:pt x="52" y="166"/>
                                  <a:pt x="43" y="160"/>
                                  <a:pt x="36" y="158"/>
                                </a:cubicBezTo>
                                <a:cubicBezTo>
                                  <a:pt x="26" y="157"/>
                                  <a:pt x="16" y="160"/>
                                  <a:pt x="9" y="167"/>
                                </a:cubicBezTo>
                                <a:cubicBezTo>
                                  <a:pt x="0" y="175"/>
                                  <a:pt x="0" y="189"/>
                                  <a:pt x="3" y="201"/>
                                </a:cubicBezTo>
                                <a:cubicBezTo>
                                  <a:pt x="9" y="218"/>
                                  <a:pt x="28" y="230"/>
                                  <a:pt x="45" y="232"/>
                                </a:cubicBezTo>
                                <a:cubicBezTo>
                                  <a:pt x="429" y="234"/>
                                  <a:pt x="429" y="234"/>
                                  <a:pt x="429" y="234"/>
                                </a:cubicBezTo>
                                <a:cubicBezTo>
                                  <a:pt x="466" y="236"/>
                                  <a:pt x="508" y="229"/>
                                  <a:pt x="546" y="237"/>
                                </a:cubicBezTo>
                                <a:cubicBezTo>
                                  <a:pt x="560" y="241"/>
                                  <a:pt x="575" y="252"/>
                                  <a:pt x="578" y="267"/>
                                </a:cubicBezTo>
                                <a:cubicBezTo>
                                  <a:pt x="578" y="268"/>
                                  <a:pt x="576" y="267"/>
                                  <a:pt x="575" y="267"/>
                                </a:cubicBezTo>
                                <a:cubicBezTo>
                                  <a:pt x="544" y="247"/>
                                  <a:pt x="503" y="240"/>
                                  <a:pt x="463" y="244"/>
                                </a:cubicBezTo>
                                <a:cubicBezTo>
                                  <a:pt x="448" y="244"/>
                                  <a:pt x="433" y="250"/>
                                  <a:pt x="419" y="254"/>
                                </a:cubicBezTo>
                                <a:cubicBezTo>
                                  <a:pt x="412" y="255"/>
                                  <a:pt x="405" y="252"/>
                                  <a:pt x="400" y="247"/>
                                </a:cubicBezTo>
                                <a:cubicBezTo>
                                  <a:pt x="386" y="235"/>
                                  <a:pt x="361" y="235"/>
                                  <a:pt x="343" y="240"/>
                                </a:cubicBezTo>
                                <a:cubicBezTo>
                                  <a:pt x="343" y="241"/>
                                  <a:pt x="342" y="242"/>
                                  <a:pt x="343" y="243"/>
                                </a:cubicBezTo>
                                <a:cubicBezTo>
                                  <a:pt x="362" y="241"/>
                                  <a:pt x="374" y="258"/>
                                  <a:pt x="391" y="260"/>
                                </a:cubicBezTo>
                                <a:cubicBezTo>
                                  <a:pt x="395" y="261"/>
                                  <a:pt x="398" y="256"/>
                                  <a:pt x="402" y="259"/>
                                </a:cubicBezTo>
                                <a:cubicBezTo>
                                  <a:pt x="384" y="268"/>
                                  <a:pt x="366" y="278"/>
                                  <a:pt x="347" y="284"/>
                                </a:cubicBezTo>
                                <a:cubicBezTo>
                                  <a:pt x="341" y="283"/>
                                  <a:pt x="338" y="277"/>
                                  <a:pt x="333" y="274"/>
                                </a:cubicBezTo>
                                <a:cubicBezTo>
                                  <a:pt x="326" y="266"/>
                                  <a:pt x="312" y="269"/>
                                  <a:pt x="302" y="269"/>
                                </a:cubicBezTo>
                                <a:cubicBezTo>
                                  <a:pt x="298" y="269"/>
                                  <a:pt x="295" y="267"/>
                                  <a:pt x="293" y="269"/>
                                </a:cubicBezTo>
                                <a:cubicBezTo>
                                  <a:pt x="296" y="275"/>
                                  <a:pt x="303" y="278"/>
                                  <a:pt x="310" y="282"/>
                                </a:cubicBezTo>
                                <a:cubicBezTo>
                                  <a:pt x="320" y="286"/>
                                  <a:pt x="331" y="281"/>
                                  <a:pt x="340" y="287"/>
                                </a:cubicBezTo>
                                <a:cubicBezTo>
                                  <a:pt x="338" y="290"/>
                                  <a:pt x="334" y="291"/>
                                  <a:pt x="332" y="293"/>
                                </a:cubicBezTo>
                                <a:cubicBezTo>
                                  <a:pt x="313" y="300"/>
                                  <a:pt x="298" y="316"/>
                                  <a:pt x="277" y="315"/>
                                </a:cubicBezTo>
                                <a:cubicBezTo>
                                  <a:pt x="256" y="318"/>
                                  <a:pt x="234" y="311"/>
                                  <a:pt x="219" y="296"/>
                                </a:cubicBezTo>
                                <a:cubicBezTo>
                                  <a:pt x="213" y="281"/>
                                  <a:pt x="197" y="273"/>
                                  <a:pt x="179" y="273"/>
                                </a:cubicBezTo>
                                <a:cubicBezTo>
                                  <a:pt x="178" y="274"/>
                                  <a:pt x="177" y="274"/>
                                  <a:pt x="177" y="276"/>
                                </a:cubicBezTo>
                                <a:cubicBezTo>
                                  <a:pt x="186" y="281"/>
                                  <a:pt x="192" y="292"/>
                                  <a:pt x="201" y="297"/>
                                </a:cubicBezTo>
                                <a:cubicBezTo>
                                  <a:pt x="206" y="304"/>
                                  <a:pt x="217" y="297"/>
                                  <a:pt x="222" y="305"/>
                                </a:cubicBezTo>
                                <a:cubicBezTo>
                                  <a:pt x="230" y="310"/>
                                  <a:pt x="239" y="314"/>
                                  <a:pt x="248" y="316"/>
                                </a:cubicBezTo>
                                <a:cubicBezTo>
                                  <a:pt x="254" y="319"/>
                                  <a:pt x="261" y="320"/>
                                  <a:pt x="268" y="322"/>
                                </a:cubicBezTo>
                                <a:cubicBezTo>
                                  <a:pt x="266" y="323"/>
                                  <a:pt x="266" y="323"/>
                                  <a:pt x="266" y="323"/>
                                </a:cubicBezTo>
                                <a:cubicBezTo>
                                  <a:pt x="230" y="335"/>
                                  <a:pt x="188" y="336"/>
                                  <a:pt x="148" y="335"/>
                                </a:cubicBezTo>
                                <a:cubicBezTo>
                                  <a:pt x="136" y="334"/>
                                  <a:pt x="125" y="331"/>
                                  <a:pt x="113" y="331"/>
                                </a:cubicBezTo>
                                <a:cubicBezTo>
                                  <a:pt x="115" y="333"/>
                                  <a:pt x="119" y="335"/>
                                  <a:pt x="123" y="337"/>
                                </a:cubicBezTo>
                                <a:cubicBezTo>
                                  <a:pt x="119" y="339"/>
                                  <a:pt x="116" y="339"/>
                                  <a:pt x="112" y="340"/>
                                </a:cubicBezTo>
                                <a:cubicBezTo>
                                  <a:pt x="107" y="341"/>
                                  <a:pt x="102" y="341"/>
                                  <a:pt x="97" y="344"/>
                                </a:cubicBezTo>
                                <a:cubicBezTo>
                                  <a:pt x="91" y="343"/>
                                  <a:pt x="85" y="346"/>
                                  <a:pt x="80" y="348"/>
                                </a:cubicBezTo>
                                <a:cubicBezTo>
                                  <a:pt x="73" y="355"/>
                                  <a:pt x="65" y="362"/>
                                  <a:pt x="58" y="366"/>
                                </a:cubicBezTo>
                                <a:cubicBezTo>
                                  <a:pt x="58" y="368"/>
                                  <a:pt x="57" y="370"/>
                                  <a:pt x="59" y="370"/>
                                </a:cubicBezTo>
                                <a:cubicBezTo>
                                  <a:pt x="67" y="367"/>
                                  <a:pt x="76" y="369"/>
                                  <a:pt x="84" y="366"/>
                                </a:cubicBezTo>
                                <a:cubicBezTo>
                                  <a:pt x="97" y="365"/>
                                  <a:pt x="104" y="350"/>
                                  <a:pt x="114" y="345"/>
                                </a:cubicBezTo>
                                <a:cubicBezTo>
                                  <a:pt x="125" y="336"/>
                                  <a:pt x="141" y="338"/>
                                  <a:pt x="154" y="340"/>
                                </a:cubicBezTo>
                                <a:cubicBezTo>
                                  <a:pt x="162" y="342"/>
                                  <a:pt x="154" y="345"/>
                                  <a:pt x="156" y="350"/>
                                </a:cubicBezTo>
                                <a:cubicBezTo>
                                  <a:pt x="159" y="353"/>
                                  <a:pt x="162" y="356"/>
                                  <a:pt x="166" y="355"/>
                                </a:cubicBezTo>
                                <a:cubicBezTo>
                                  <a:pt x="167" y="354"/>
                                  <a:pt x="168" y="353"/>
                                  <a:pt x="169" y="353"/>
                                </a:cubicBezTo>
                                <a:cubicBezTo>
                                  <a:pt x="171" y="350"/>
                                  <a:pt x="171" y="346"/>
                                  <a:pt x="169" y="343"/>
                                </a:cubicBezTo>
                                <a:cubicBezTo>
                                  <a:pt x="175" y="339"/>
                                  <a:pt x="182" y="343"/>
                                  <a:pt x="188" y="341"/>
                                </a:cubicBezTo>
                                <a:cubicBezTo>
                                  <a:pt x="203" y="341"/>
                                  <a:pt x="218" y="337"/>
                                  <a:pt x="233" y="337"/>
                                </a:cubicBezTo>
                                <a:cubicBezTo>
                                  <a:pt x="235" y="337"/>
                                  <a:pt x="238" y="334"/>
                                  <a:pt x="240" y="337"/>
                                </a:cubicBezTo>
                                <a:cubicBezTo>
                                  <a:pt x="239" y="340"/>
                                  <a:pt x="235" y="340"/>
                                  <a:pt x="237" y="345"/>
                                </a:cubicBezTo>
                                <a:cubicBezTo>
                                  <a:pt x="238" y="348"/>
                                  <a:pt x="242" y="350"/>
                                  <a:pt x="245" y="350"/>
                                </a:cubicBezTo>
                                <a:cubicBezTo>
                                  <a:pt x="249" y="349"/>
                                  <a:pt x="252" y="346"/>
                                  <a:pt x="251" y="341"/>
                                </a:cubicBezTo>
                                <a:cubicBezTo>
                                  <a:pt x="250" y="338"/>
                                  <a:pt x="247" y="338"/>
                                  <a:pt x="245" y="337"/>
                                </a:cubicBezTo>
                                <a:cubicBezTo>
                                  <a:pt x="253" y="333"/>
                                  <a:pt x="262" y="331"/>
                                  <a:pt x="271" y="328"/>
                                </a:cubicBezTo>
                                <a:cubicBezTo>
                                  <a:pt x="277" y="326"/>
                                  <a:pt x="282" y="324"/>
                                  <a:pt x="287" y="322"/>
                                </a:cubicBezTo>
                                <a:cubicBezTo>
                                  <a:pt x="292" y="322"/>
                                  <a:pt x="297" y="317"/>
                                  <a:pt x="301" y="319"/>
                                </a:cubicBezTo>
                                <a:cubicBezTo>
                                  <a:pt x="299" y="326"/>
                                  <a:pt x="297" y="332"/>
                                  <a:pt x="293" y="338"/>
                                </a:cubicBezTo>
                                <a:cubicBezTo>
                                  <a:pt x="287" y="359"/>
                                  <a:pt x="282" y="386"/>
                                  <a:pt x="293" y="407"/>
                                </a:cubicBezTo>
                                <a:cubicBezTo>
                                  <a:pt x="294" y="407"/>
                                  <a:pt x="295" y="406"/>
                                  <a:pt x="296" y="406"/>
                                </a:cubicBezTo>
                                <a:cubicBezTo>
                                  <a:pt x="287" y="385"/>
                                  <a:pt x="292" y="361"/>
                                  <a:pt x="299" y="341"/>
                                </a:cubicBezTo>
                                <a:cubicBezTo>
                                  <a:pt x="305" y="307"/>
                                  <a:pt x="339" y="297"/>
                                  <a:pt x="364" y="285"/>
                                </a:cubicBezTo>
                                <a:cubicBezTo>
                                  <a:pt x="365" y="286"/>
                                  <a:pt x="365" y="286"/>
                                  <a:pt x="365" y="286"/>
                                </a:cubicBezTo>
                                <a:cubicBezTo>
                                  <a:pt x="359" y="304"/>
                                  <a:pt x="349" y="320"/>
                                  <a:pt x="350" y="341"/>
                                </a:cubicBezTo>
                                <a:cubicBezTo>
                                  <a:pt x="351" y="345"/>
                                  <a:pt x="349" y="348"/>
                                  <a:pt x="350" y="351"/>
                                </a:cubicBezTo>
                                <a:cubicBezTo>
                                  <a:pt x="357" y="347"/>
                                  <a:pt x="361" y="339"/>
                                  <a:pt x="365" y="333"/>
                                </a:cubicBezTo>
                                <a:cubicBezTo>
                                  <a:pt x="368" y="315"/>
                                  <a:pt x="357" y="293"/>
                                  <a:pt x="376" y="280"/>
                                </a:cubicBezTo>
                                <a:cubicBezTo>
                                  <a:pt x="408" y="267"/>
                                  <a:pt x="438" y="250"/>
                                  <a:pt x="476" y="250"/>
                                </a:cubicBezTo>
                                <a:cubicBezTo>
                                  <a:pt x="477" y="251"/>
                                  <a:pt x="480" y="249"/>
                                  <a:pt x="480" y="252"/>
                                </a:cubicBezTo>
                                <a:cubicBezTo>
                                  <a:pt x="472" y="260"/>
                                  <a:pt x="461" y="269"/>
                                  <a:pt x="457" y="279"/>
                                </a:cubicBezTo>
                                <a:cubicBezTo>
                                  <a:pt x="444" y="297"/>
                                  <a:pt x="445" y="326"/>
                                  <a:pt x="450" y="348"/>
                                </a:cubicBezTo>
                                <a:cubicBezTo>
                                  <a:pt x="454" y="360"/>
                                  <a:pt x="443" y="367"/>
                                  <a:pt x="438" y="376"/>
                                </a:cubicBezTo>
                                <a:cubicBezTo>
                                  <a:pt x="436" y="380"/>
                                  <a:pt x="435" y="385"/>
                                  <a:pt x="433" y="389"/>
                                </a:cubicBezTo>
                                <a:cubicBezTo>
                                  <a:pt x="441" y="390"/>
                                  <a:pt x="441" y="390"/>
                                  <a:pt x="441" y="390"/>
                                </a:cubicBezTo>
                                <a:cubicBezTo>
                                  <a:pt x="447" y="383"/>
                                  <a:pt x="454" y="374"/>
                                  <a:pt x="454" y="364"/>
                                </a:cubicBezTo>
                                <a:cubicBezTo>
                                  <a:pt x="455" y="368"/>
                                  <a:pt x="458" y="371"/>
                                  <a:pt x="461" y="372"/>
                                </a:cubicBezTo>
                                <a:cubicBezTo>
                                  <a:pt x="464" y="368"/>
                                  <a:pt x="459" y="364"/>
                                  <a:pt x="459" y="360"/>
                                </a:cubicBezTo>
                                <a:cubicBezTo>
                                  <a:pt x="465" y="356"/>
                                  <a:pt x="468" y="364"/>
                                  <a:pt x="473" y="366"/>
                                </a:cubicBezTo>
                                <a:cubicBezTo>
                                  <a:pt x="481" y="368"/>
                                  <a:pt x="488" y="371"/>
                                  <a:pt x="497" y="371"/>
                                </a:cubicBezTo>
                                <a:cubicBezTo>
                                  <a:pt x="500" y="369"/>
                                  <a:pt x="500" y="369"/>
                                  <a:pt x="500" y="369"/>
                                </a:cubicBezTo>
                                <a:cubicBezTo>
                                  <a:pt x="491" y="355"/>
                                  <a:pt x="474" y="353"/>
                                  <a:pt x="459" y="352"/>
                                </a:cubicBezTo>
                                <a:cubicBezTo>
                                  <a:pt x="451" y="339"/>
                                  <a:pt x="451" y="323"/>
                                  <a:pt x="452" y="307"/>
                                </a:cubicBezTo>
                                <a:cubicBezTo>
                                  <a:pt x="453" y="299"/>
                                  <a:pt x="455" y="290"/>
                                  <a:pt x="459" y="282"/>
                                </a:cubicBezTo>
                                <a:cubicBezTo>
                                  <a:pt x="461" y="277"/>
                                  <a:pt x="467" y="272"/>
                                  <a:pt x="470" y="267"/>
                                </a:cubicBezTo>
                                <a:cubicBezTo>
                                  <a:pt x="478" y="261"/>
                                  <a:pt x="487" y="256"/>
                                  <a:pt x="495" y="254"/>
                                </a:cubicBezTo>
                                <a:cubicBezTo>
                                  <a:pt x="496" y="254"/>
                                  <a:pt x="496" y="254"/>
                                  <a:pt x="496" y="254"/>
                                </a:cubicBezTo>
                                <a:cubicBezTo>
                                  <a:pt x="496" y="255"/>
                                  <a:pt x="497" y="255"/>
                                  <a:pt x="497" y="255"/>
                                </a:cubicBezTo>
                                <a:cubicBezTo>
                                  <a:pt x="486" y="263"/>
                                  <a:pt x="485" y="275"/>
                                  <a:pt x="479" y="285"/>
                                </a:cubicBezTo>
                                <a:cubicBezTo>
                                  <a:pt x="472" y="295"/>
                                  <a:pt x="469" y="309"/>
                                  <a:pt x="475" y="320"/>
                                </a:cubicBezTo>
                                <a:cubicBezTo>
                                  <a:pt x="478" y="325"/>
                                  <a:pt x="476" y="333"/>
                                  <a:pt x="482" y="336"/>
                                </a:cubicBezTo>
                                <a:cubicBezTo>
                                  <a:pt x="487" y="329"/>
                                  <a:pt x="487" y="320"/>
                                  <a:pt x="490" y="312"/>
                                </a:cubicBezTo>
                                <a:cubicBezTo>
                                  <a:pt x="489" y="299"/>
                                  <a:pt x="481" y="287"/>
                                  <a:pt x="489" y="274"/>
                                </a:cubicBezTo>
                                <a:cubicBezTo>
                                  <a:pt x="493" y="264"/>
                                  <a:pt x="501" y="260"/>
                                  <a:pt x="510" y="257"/>
                                </a:cubicBezTo>
                                <a:cubicBezTo>
                                  <a:pt x="532" y="255"/>
                                  <a:pt x="550" y="266"/>
                                  <a:pt x="569" y="274"/>
                                </a:cubicBezTo>
                                <a:cubicBezTo>
                                  <a:pt x="573" y="277"/>
                                  <a:pt x="580" y="279"/>
                                  <a:pt x="581" y="285"/>
                                </a:cubicBezTo>
                                <a:cubicBezTo>
                                  <a:pt x="580" y="296"/>
                                  <a:pt x="575" y="306"/>
                                  <a:pt x="566" y="311"/>
                                </a:cubicBezTo>
                                <a:cubicBezTo>
                                  <a:pt x="556" y="318"/>
                                  <a:pt x="540" y="318"/>
                                  <a:pt x="530" y="311"/>
                                </a:cubicBezTo>
                                <a:cubicBezTo>
                                  <a:pt x="524" y="305"/>
                                  <a:pt x="522" y="295"/>
                                  <a:pt x="524" y="287"/>
                                </a:cubicBezTo>
                                <a:cubicBezTo>
                                  <a:pt x="528" y="282"/>
                                  <a:pt x="534" y="278"/>
                                  <a:pt x="541" y="280"/>
                                </a:cubicBezTo>
                                <a:cubicBezTo>
                                  <a:pt x="545" y="282"/>
                                  <a:pt x="549" y="286"/>
                                  <a:pt x="554" y="284"/>
                                </a:cubicBezTo>
                                <a:cubicBezTo>
                                  <a:pt x="556" y="283"/>
                                  <a:pt x="557" y="280"/>
                                  <a:pt x="556" y="278"/>
                                </a:cubicBezTo>
                                <a:cubicBezTo>
                                  <a:pt x="551" y="275"/>
                                  <a:pt x="550" y="269"/>
                                  <a:pt x="544" y="269"/>
                                </a:cubicBezTo>
                                <a:cubicBezTo>
                                  <a:pt x="536" y="267"/>
                                  <a:pt x="527" y="268"/>
                                  <a:pt x="522" y="273"/>
                                </a:cubicBezTo>
                                <a:cubicBezTo>
                                  <a:pt x="514" y="280"/>
                                  <a:pt x="511" y="291"/>
                                  <a:pt x="513" y="301"/>
                                </a:cubicBezTo>
                                <a:cubicBezTo>
                                  <a:pt x="516" y="313"/>
                                  <a:pt x="525" y="322"/>
                                  <a:pt x="537" y="326"/>
                                </a:cubicBezTo>
                                <a:cubicBezTo>
                                  <a:pt x="556" y="330"/>
                                  <a:pt x="575" y="325"/>
                                  <a:pt x="586" y="309"/>
                                </a:cubicBezTo>
                                <a:cubicBezTo>
                                  <a:pt x="591" y="304"/>
                                  <a:pt x="592" y="299"/>
                                  <a:pt x="595" y="292"/>
                                </a:cubicBezTo>
                                <a:cubicBezTo>
                                  <a:pt x="613" y="304"/>
                                  <a:pt x="628" y="324"/>
                                  <a:pt x="635" y="345"/>
                                </a:cubicBezTo>
                                <a:cubicBezTo>
                                  <a:pt x="635" y="351"/>
                                  <a:pt x="637" y="358"/>
                                  <a:pt x="636" y="364"/>
                                </a:cubicBezTo>
                                <a:cubicBezTo>
                                  <a:pt x="649" y="366"/>
                                  <a:pt x="649" y="366"/>
                                  <a:pt x="649" y="366"/>
                                </a:cubicBezTo>
                                <a:cubicBezTo>
                                  <a:pt x="648" y="362"/>
                                  <a:pt x="649" y="359"/>
                                  <a:pt x="651" y="356"/>
                                </a:cubicBezTo>
                                <a:cubicBezTo>
                                  <a:pt x="656" y="330"/>
                                  <a:pt x="672" y="308"/>
                                  <a:pt x="691" y="291"/>
                                </a:cubicBezTo>
                                <a:cubicBezTo>
                                  <a:pt x="698" y="287"/>
                                  <a:pt x="696" y="296"/>
                                  <a:pt x="698" y="299"/>
                                </a:cubicBezTo>
                                <a:cubicBezTo>
                                  <a:pt x="704" y="314"/>
                                  <a:pt x="717" y="325"/>
                                  <a:pt x="732" y="329"/>
                                </a:cubicBezTo>
                                <a:cubicBezTo>
                                  <a:pt x="749" y="332"/>
                                  <a:pt x="764" y="328"/>
                                  <a:pt x="775" y="315"/>
                                </a:cubicBezTo>
                                <a:cubicBezTo>
                                  <a:pt x="780" y="306"/>
                                  <a:pt x="786" y="292"/>
                                  <a:pt x="777" y="282"/>
                                </a:cubicBezTo>
                                <a:cubicBezTo>
                                  <a:pt x="772" y="275"/>
                                  <a:pt x="764" y="272"/>
                                  <a:pt x="756" y="272"/>
                                </a:cubicBezTo>
                                <a:cubicBezTo>
                                  <a:pt x="745" y="272"/>
                                  <a:pt x="739" y="279"/>
                                  <a:pt x="734" y="286"/>
                                </a:cubicBezTo>
                                <a:cubicBezTo>
                                  <a:pt x="734" y="290"/>
                                  <a:pt x="734" y="293"/>
                                  <a:pt x="736" y="295"/>
                                </a:cubicBezTo>
                                <a:cubicBezTo>
                                  <a:pt x="738" y="295"/>
                                  <a:pt x="741" y="295"/>
                                  <a:pt x="742" y="293"/>
                                </a:cubicBezTo>
                                <a:cubicBezTo>
                                  <a:pt x="743" y="287"/>
                                  <a:pt x="748" y="284"/>
                                  <a:pt x="753" y="281"/>
                                </a:cubicBezTo>
                                <a:cubicBezTo>
                                  <a:pt x="757" y="278"/>
                                  <a:pt x="762" y="281"/>
                                  <a:pt x="766" y="283"/>
                                </a:cubicBezTo>
                                <a:cubicBezTo>
                                  <a:pt x="770" y="287"/>
                                  <a:pt x="771" y="293"/>
                                  <a:pt x="771" y="299"/>
                                </a:cubicBezTo>
                                <a:cubicBezTo>
                                  <a:pt x="770" y="306"/>
                                  <a:pt x="765" y="314"/>
                                  <a:pt x="758" y="317"/>
                                </a:cubicBezTo>
                                <a:cubicBezTo>
                                  <a:pt x="747" y="323"/>
                                  <a:pt x="730" y="320"/>
                                  <a:pt x="720" y="314"/>
                                </a:cubicBezTo>
                                <a:cubicBezTo>
                                  <a:pt x="716" y="309"/>
                                  <a:pt x="713" y="303"/>
                                  <a:pt x="709" y="296"/>
                                </a:cubicBezTo>
                                <a:cubicBezTo>
                                  <a:pt x="708" y="290"/>
                                  <a:pt x="706" y="284"/>
                                  <a:pt x="709" y="278"/>
                                </a:cubicBezTo>
                                <a:cubicBezTo>
                                  <a:pt x="727" y="268"/>
                                  <a:pt x="745" y="260"/>
                                  <a:pt x="766" y="258"/>
                                </a:cubicBezTo>
                                <a:cubicBezTo>
                                  <a:pt x="774" y="260"/>
                                  <a:pt x="781" y="265"/>
                                  <a:pt x="786" y="271"/>
                                </a:cubicBezTo>
                                <a:cubicBezTo>
                                  <a:pt x="805" y="290"/>
                                  <a:pt x="783" y="316"/>
                                  <a:pt x="795" y="337"/>
                                </a:cubicBezTo>
                                <a:cubicBezTo>
                                  <a:pt x="800" y="336"/>
                                  <a:pt x="800" y="330"/>
                                  <a:pt x="802" y="326"/>
                                </a:cubicBezTo>
                                <a:cubicBezTo>
                                  <a:pt x="808" y="312"/>
                                  <a:pt x="800" y="296"/>
                                  <a:pt x="797" y="282"/>
                                </a:cubicBezTo>
                                <a:cubicBezTo>
                                  <a:pt x="792" y="274"/>
                                  <a:pt x="789" y="266"/>
                                  <a:pt x="782" y="259"/>
                                </a:cubicBezTo>
                                <a:cubicBezTo>
                                  <a:pt x="784" y="258"/>
                                  <a:pt x="784" y="258"/>
                                  <a:pt x="786" y="258"/>
                                </a:cubicBezTo>
                                <a:cubicBezTo>
                                  <a:pt x="795" y="264"/>
                                  <a:pt x="804" y="270"/>
                                  <a:pt x="810" y="279"/>
                                </a:cubicBezTo>
                                <a:cubicBezTo>
                                  <a:pt x="822" y="297"/>
                                  <a:pt x="828" y="320"/>
                                  <a:pt x="826" y="344"/>
                                </a:cubicBezTo>
                                <a:cubicBezTo>
                                  <a:pt x="823" y="356"/>
                                  <a:pt x="810" y="361"/>
                                  <a:pt x="800" y="366"/>
                                </a:cubicBezTo>
                                <a:cubicBezTo>
                                  <a:pt x="796" y="369"/>
                                  <a:pt x="792" y="373"/>
                                  <a:pt x="790" y="378"/>
                                </a:cubicBezTo>
                                <a:cubicBezTo>
                                  <a:pt x="794" y="381"/>
                                  <a:pt x="801" y="378"/>
                                  <a:pt x="806" y="376"/>
                                </a:cubicBezTo>
                                <a:cubicBezTo>
                                  <a:pt x="813" y="373"/>
                                  <a:pt x="818" y="364"/>
                                  <a:pt x="823" y="360"/>
                                </a:cubicBezTo>
                                <a:cubicBezTo>
                                  <a:pt x="823" y="360"/>
                                  <a:pt x="823" y="361"/>
                                  <a:pt x="823" y="362"/>
                                </a:cubicBezTo>
                                <a:cubicBezTo>
                                  <a:pt x="824" y="366"/>
                                  <a:pt x="821" y="372"/>
                                  <a:pt x="825" y="373"/>
                                </a:cubicBezTo>
                                <a:cubicBezTo>
                                  <a:pt x="827" y="368"/>
                                  <a:pt x="828" y="360"/>
                                  <a:pt x="829" y="353"/>
                                </a:cubicBezTo>
                                <a:cubicBezTo>
                                  <a:pt x="834" y="359"/>
                                  <a:pt x="835" y="366"/>
                                  <a:pt x="836" y="373"/>
                                </a:cubicBezTo>
                                <a:cubicBezTo>
                                  <a:pt x="840" y="380"/>
                                  <a:pt x="846" y="390"/>
                                  <a:pt x="855" y="391"/>
                                </a:cubicBezTo>
                                <a:cubicBezTo>
                                  <a:pt x="858" y="387"/>
                                  <a:pt x="855" y="384"/>
                                  <a:pt x="854" y="381"/>
                                </a:cubicBezTo>
                                <a:cubicBezTo>
                                  <a:pt x="853" y="371"/>
                                  <a:pt x="845" y="366"/>
                                  <a:pt x="839" y="358"/>
                                </a:cubicBezTo>
                                <a:cubicBezTo>
                                  <a:pt x="825" y="339"/>
                                  <a:pt x="832" y="310"/>
                                  <a:pt x="821" y="288"/>
                                </a:cubicBezTo>
                                <a:cubicBezTo>
                                  <a:pt x="817" y="277"/>
                                  <a:pt x="809" y="269"/>
                                  <a:pt x="800" y="259"/>
                                </a:cubicBezTo>
                                <a:cubicBezTo>
                                  <a:pt x="801" y="258"/>
                                  <a:pt x="801" y="258"/>
                                  <a:pt x="801" y="258"/>
                                </a:cubicBezTo>
                                <a:cubicBezTo>
                                  <a:pt x="821" y="257"/>
                                  <a:pt x="837" y="263"/>
                                  <a:pt x="855" y="267"/>
                                </a:cubicBezTo>
                                <a:cubicBezTo>
                                  <a:pt x="876" y="278"/>
                                  <a:pt x="908" y="275"/>
                                  <a:pt x="918" y="303"/>
                                </a:cubicBezTo>
                                <a:cubicBezTo>
                                  <a:pt x="922" y="319"/>
                                  <a:pt x="929" y="334"/>
                                  <a:pt x="940" y="346"/>
                                </a:cubicBezTo>
                                <a:cubicBezTo>
                                  <a:pt x="942" y="345"/>
                                  <a:pt x="942" y="345"/>
                                  <a:pt x="942" y="345"/>
                                </a:cubicBezTo>
                                <a:cubicBezTo>
                                  <a:pt x="944" y="341"/>
                                  <a:pt x="944" y="335"/>
                                  <a:pt x="942" y="331"/>
                                </a:cubicBezTo>
                                <a:cubicBezTo>
                                  <a:pt x="939" y="311"/>
                                  <a:pt x="922" y="306"/>
                                  <a:pt x="913" y="290"/>
                                </a:cubicBezTo>
                                <a:cubicBezTo>
                                  <a:pt x="914" y="288"/>
                                  <a:pt x="914" y="288"/>
                                  <a:pt x="914" y="288"/>
                                </a:cubicBezTo>
                                <a:cubicBezTo>
                                  <a:pt x="924" y="291"/>
                                  <a:pt x="933" y="293"/>
                                  <a:pt x="943" y="297"/>
                                </a:cubicBezTo>
                                <a:cubicBezTo>
                                  <a:pt x="974" y="306"/>
                                  <a:pt x="996" y="337"/>
                                  <a:pt x="1000" y="369"/>
                                </a:cubicBezTo>
                                <a:cubicBezTo>
                                  <a:pt x="1000" y="394"/>
                                  <a:pt x="996" y="415"/>
                                  <a:pt x="986" y="436"/>
                                </a:cubicBezTo>
                                <a:cubicBezTo>
                                  <a:pt x="985" y="439"/>
                                  <a:pt x="979" y="443"/>
                                  <a:pt x="983" y="446"/>
                                </a:cubicBezTo>
                                <a:cubicBezTo>
                                  <a:pt x="987" y="443"/>
                                  <a:pt x="988" y="438"/>
                                  <a:pt x="990" y="434"/>
                                </a:cubicBezTo>
                                <a:cubicBezTo>
                                  <a:pt x="1003" y="412"/>
                                  <a:pt x="1010" y="382"/>
                                  <a:pt x="1003" y="354"/>
                                </a:cubicBezTo>
                                <a:cubicBezTo>
                                  <a:pt x="1003" y="349"/>
                                  <a:pt x="997" y="345"/>
                                  <a:pt x="1000" y="340"/>
                                </a:cubicBezTo>
                                <a:cubicBezTo>
                                  <a:pt x="1002" y="343"/>
                                  <a:pt x="1004" y="343"/>
                                  <a:pt x="1006" y="344"/>
                                </a:cubicBezTo>
                                <a:cubicBezTo>
                                  <a:pt x="1009" y="342"/>
                                  <a:pt x="1012" y="342"/>
                                  <a:pt x="1014" y="339"/>
                                </a:cubicBezTo>
                                <a:cubicBezTo>
                                  <a:pt x="1014" y="337"/>
                                  <a:pt x="1016" y="334"/>
                                  <a:pt x="1014" y="332"/>
                                </a:cubicBezTo>
                                <a:cubicBezTo>
                                  <a:pt x="1011" y="329"/>
                                  <a:pt x="1006" y="329"/>
                                  <a:pt x="1002" y="330"/>
                                </a:cubicBezTo>
                                <a:cubicBezTo>
                                  <a:pt x="1000" y="332"/>
                                  <a:pt x="998" y="335"/>
                                  <a:pt x="998" y="338"/>
                                </a:cubicBezTo>
                                <a:cubicBezTo>
                                  <a:pt x="994" y="331"/>
                                  <a:pt x="990" y="323"/>
                                  <a:pt x="983" y="317"/>
                                </a:cubicBezTo>
                                <a:cubicBezTo>
                                  <a:pt x="984" y="316"/>
                                  <a:pt x="984" y="316"/>
                                  <a:pt x="984" y="316"/>
                                </a:cubicBezTo>
                                <a:cubicBezTo>
                                  <a:pt x="1002" y="322"/>
                                  <a:pt x="1018" y="331"/>
                                  <a:pt x="1036" y="335"/>
                                </a:cubicBezTo>
                                <a:cubicBezTo>
                                  <a:pt x="1040" y="338"/>
                                  <a:pt x="1044" y="340"/>
                                  <a:pt x="1050" y="340"/>
                                </a:cubicBezTo>
                                <a:cubicBezTo>
                                  <a:pt x="1065" y="346"/>
                                  <a:pt x="1082" y="348"/>
                                  <a:pt x="1098" y="352"/>
                                </a:cubicBezTo>
                                <a:cubicBezTo>
                                  <a:pt x="1110" y="351"/>
                                  <a:pt x="1120" y="356"/>
                                  <a:pt x="1132" y="354"/>
                                </a:cubicBezTo>
                                <a:cubicBezTo>
                                  <a:pt x="1132" y="353"/>
                                  <a:pt x="1132" y="353"/>
                                  <a:pt x="1132" y="353"/>
                                </a:cubicBezTo>
                                <a:cubicBezTo>
                                  <a:pt x="1132" y="353"/>
                                  <a:pt x="1132" y="353"/>
                                  <a:pt x="1132" y="353"/>
                                </a:cubicBezTo>
                                <a:cubicBezTo>
                                  <a:pt x="1127" y="348"/>
                                  <a:pt x="1118" y="353"/>
                                  <a:pt x="1113" y="349"/>
                                </a:cubicBezTo>
                                <a:cubicBezTo>
                                  <a:pt x="1085" y="346"/>
                                  <a:pt x="1059" y="339"/>
                                  <a:pt x="1035" y="330"/>
                                </a:cubicBezTo>
                                <a:cubicBezTo>
                                  <a:pt x="1035" y="328"/>
                                  <a:pt x="1037" y="329"/>
                                  <a:pt x="1038" y="329"/>
                                </a:cubicBezTo>
                                <a:cubicBezTo>
                                  <a:pt x="1042" y="327"/>
                                  <a:pt x="1045" y="323"/>
                                  <a:pt x="1044" y="319"/>
                                </a:cubicBezTo>
                                <a:cubicBezTo>
                                  <a:pt x="1043" y="316"/>
                                  <a:pt x="1039" y="314"/>
                                  <a:pt x="1035" y="314"/>
                                </a:cubicBezTo>
                                <a:cubicBezTo>
                                  <a:pt x="1033" y="316"/>
                                  <a:pt x="1030" y="318"/>
                                  <a:pt x="1030" y="321"/>
                                </a:cubicBezTo>
                                <a:cubicBezTo>
                                  <a:pt x="1030" y="324"/>
                                  <a:pt x="1033" y="328"/>
                                  <a:pt x="1035" y="329"/>
                                </a:cubicBezTo>
                                <a:cubicBezTo>
                                  <a:pt x="1035" y="330"/>
                                  <a:pt x="1033" y="329"/>
                                  <a:pt x="1032" y="329"/>
                                </a:cubicBezTo>
                                <a:cubicBezTo>
                                  <a:pt x="1020" y="324"/>
                                  <a:pt x="1008" y="318"/>
                                  <a:pt x="996" y="313"/>
                                </a:cubicBezTo>
                                <a:cubicBezTo>
                                  <a:pt x="992" y="312"/>
                                  <a:pt x="988" y="309"/>
                                  <a:pt x="984" y="308"/>
                                </a:cubicBezTo>
                                <a:cubicBezTo>
                                  <a:pt x="975" y="303"/>
                                  <a:pt x="966" y="299"/>
                                  <a:pt x="957" y="296"/>
                                </a:cubicBezTo>
                                <a:cubicBezTo>
                                  <a:pt x="931" y="282"/>
                                  <a:pt x="903" y="275"/>
                                  <a:pt x="877" y="266"/>
                                </a:cubicBezTo>
                                <a:cubicBezTo>
                                  <a:pt x="871" y="264"/>
                                  <a:pt x="865" y="263"/>
                                  <a:pt x="860" y="261"/>
                                </a:cubicBezTo>
                                <a:cubicBezTo>
                                  <a:pt x="850" y="258"/>
                                  <a:pt x="840" y="256"/>
                                  <a:pt x="830" y="253"/>
                                </a:cubicBezTo>
                                <a:cubicBezTo>
                                  <a:pt x="797" y="245"/>
                                  <a:pt x="752" y="244"/>
                                  <a:pt x="723" y="262"/>
                                </a:cubicBezTo>
                                <a:cubicBezTo>
                                  <a:pt x="718" y="261"/>
                                  <a:pt x="715" y="268"/>
                                  <a:pt x="713" y="263"/>
                                </a:cubicBezTo>
                                <a:cubicBezTo>
                                  <a:pt x="721" y="242"/>
                                  <a:pt x="745" y="235"/>
                                  <a:pt x="767" y="234"/>
                                </a:cubicBezTo>
                                <a:cubicBezTo>
                                  <a:pt x="925" y="232"/>
                                  <a:pt x="1073" y="231"/>
                                  <a:pt x="1229" y="229"/>
                                </a:cubicBezTo>
                                <a:cubicBezTo>
                                  <a:pt x="1247" y="229"/>
                                  <a:pt x="1264" y="222"/>
                                  <a:pt x="1274" y="206"/>
                                </a:cubicBezTo>
                                <a:cubicBezTo>
                                  <a:pt x="1280" y="197"/>
                                  <a:pt x="1282" y="180"/>
                                  <a:pt x="1277" y="17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9" name="Freeform 105">
                          <a:extLst/>
                        </wps:cNvPr>
                        <wps:cNvSpPr>
                          <a:spLocks/>
                        </wps:cNvSpPr>
                        <wps:spPr bwMode="auto">
                          <a:xfrm>
                            <a:off x="382257" y="1145"/>
                            <a:ext cx="106" cy="46"/>
                          </a:xfrm>
                          <a:custGeom>
                            <a:avLst/>
                            <a:gdLst>
                              <a:gd name="T0" fmla="*/ 58 w 60"/>
                              <a:gd name="T1" fmla="*/ 5 h 26"/>
                              <a:gd name="T2" fmla="*/ 59 w 60"/>
                              <a:gd name="T3" fmla="*/ 8 h 26"/>
                              <a:gd name="T4" fmla="*/ 6 w 60"/>
                              <a:gd name="T5" fmla="*/ 25 h 26"/>
                              <a:gd name="T6" fmla="*/ 1 w 60"/>
                              <a:gd name="T7" fmla="*/ 26 h 26"/>
                              <a:gd name="T8" fmla="*/ 0 w 60"/>
                              <a:gd name="T9" fmla="*/ 23 h 26"/>
                              <a:gd name="T10" fmla="*/ 58 w 60"/>
                              <a:gd name="T11" fmla="*/ 5 h 26"/>
                            </a:gdLst>
                            <a:ahLst/>
                            <a:cxnLst>
                              <a:cxn ang="0">
                                <a:pos x="T0" y="T1"/>
                              </a:cxn>
                              <a:cxn ang="0">
                                <a:pos x="T2" y="T3"/>
                              </a:cxn>
                              <a:cxn ang="0">
                                <a:pos x="T4" y="T5"/>
                              </a:cxn>
                              <a:cxn ang="0">
                                <a:pos x="T6" y="T7"/>
                              </a:cxn>
                              <a:cxn ang="0">
                                <a:pos x="T8" y="T9"/>
                              </a:cxn>
                              <a:cxn ang="0">
                                <a:pos x="T10" y="T11"/>
                              </a:cxn>
                            </a:cxnLst>
                            <a:rect l="0" t="0" r="r" b="b"/>
                            <a:pathLst>
                              <a:path w="60" h="26">
                                <a:moveTo>
                                  <a:pt x="58" y="5"/>
                                </a:moveTo>
                                <a:cubicBezTo>
                                  <a:pt x="58" y="6"/>
                                  <a:pt x="60" y="6"/>
                                  <a:pt x="59" y="8"/>
                                </a:cubicBezTo>
                                <a:cubicBezTo>
                                  <a:pt x="45" y="21"/>
                                  <a:pt x="26" y="24"/>
                                  <a:pt x="6" y="25"/>
                                </a:cubicBezTo>
                                <a:cubicBezTo>
                                  <a:pt x="5" y="25"/>
                                  <a:pt x="3" y="26"/>
                                  <a:pt x="1" y="26"/>
                                </a:cubicBezTo>
                                <a:cubicBezTo>
                                  <a:pt x="0" y="25"/>
                                  <a:pt x="0" y="24"/>
                                  <a:pt x="0" y="23"/>
                                </a:cubicBezTo>
                                <a:cubicBezTo>
                                  <a:pt x="15" y="8"/>
                                  <a:pt x="36" y="0"/>
                                  <a:pt x="58"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0" name="Freeform 106">
                          <a:extLst/>
                        </wps:cNvPr>
                        <wps:cNvSpPr>
                          <a:spLocks/>
                        </wps:cNvSpPr>
                        <wps:spPr bwMode="auto">
                          <a:xfrm>
                            <a:off x="382218" y="1155"/>
                            <a:ext cx="32" cy="28"/>
                          </a:xfrm>
                          <a:custGeom>
                            <a:avLst/>
                            <a:gdLst>
                              <a:gd name="T0" fmla="*/ 16 w 18"/>
                              <a:gd name="T1" fmla="*/ 5 h 16"/>
                              <a:gd name="T2" fmla="*/ 10 w 18"/>
                              <a:gd name="T3" fmla="*/ 16 h 16"/>
                              <a:gd name="T4" fmla="*/ 1 w 18"/>
                              <a:gd name="T5" fmla="*/ 9 h 16"/>
                              <a:gd name="T6" fmla="*/ 4 w 18"/>
                              <a:gd name="T7" fmla="*/ 3 h 16"/>
                              <a:gd name="T8" fmla="*/ 16 w 18"/>
                              <a:gd name="T9" fmla="*/ 5 h 16"/>
                            </a:gdLst>
                            <a:ahLst/>
                            <a:cxnLst>
                              <a:cxn ang="0">
                                <a:pos x="T0" y="T1"/>
                              </a:cxn>
                              <a:cxn ang="0">
                                <a:pos x="T2" y="T3"/>
                              </a:cxn>
                              <a:cxn ang="0">
                                <a:pos x="T4" y="T5"/>
                              </a:cxn>
                              <a:cxn ang="0">
                                <a:pos x="T6" y="T7"/>
                              </a:cxn>
                              <a:cxn ang="0">
                                <a:pos x="T8" y="T9"/>
                              </a:cxn>
                            </a:cxnLst>
                            <a:rect l="0" t="0" r="r" b="b"/>
                            <a:pathLst>
                              <a:path w="18" h="16">
                                <a:moveTo>
                                  <a:pt x="16" y="5"/>
                                </a:moveTo>
                                <a:cubicBezTo>
                                  <a:pt x="18" y="11"/>
                                  <a:pt x="14" y="14"/>
                                  <a:pt x="10" y="16"/>
                                </a:cubicBezTo>
                                <a:cubicBezTo>
                                  <a:pt x="5" y="15"/>
                                  <a:pt x="3" y="13"/>
                                  <a:pt x="1" y="9"/>
                                </a:cubicBezTo>
                                <a:cubicBezTo>
                                  <a:pt x="0" y="6"/>
                                  <a:pt x="3" y="5"/>
                                  <a:pt x="4" y="3"/>
                                </a:cubicBezTo>
                                <a:cubicBezTo>
                                  <a:pt x="7" y="0"/>
                                  <a:pt x="15" y="0"/>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1" name="Freeform 107">
                          <a:extLst/>
                        </wps:cNvPr>
                        <wps:cNvSpPr>
                          <a:spLocks/>
                        </wps:cNvSpPr>
                        <wps:spPr bwMode="auto">
                          <a:xfrm>
                            <a:off x="380904" y="1159"/>
                            <a:ext cx="26" cy="26"/>
                          </a:xfrm>
                          <a:custGeom>
                            <a:avLst/>
                            <a:gdLst>
                              <a:gd name="T0" fmla="*/ 14 w 15"/>
                              <a:gd name="T1" fmla="*/ 4 h 15"/>
                              <a:gd name="T2" fmla="*/ 12 w 15"/>
                              <a:gd name="T3" fmla="*/ 12 h 15"/>
                              <a:gd name="T4" fmla="*/ 5 w 15"/>
                              <a:gd name="T5" fmla="*/ 14 h 15"/>
                              <a:gd name="T6" fmla="*/ 0 w 15"/>
                              <a:gd name="T7" fmla="*/ 8 h 15"/>
                              <a:gd name="T8" fmla="*/ 5 w 15"/>
                              <a:gd name="T9" fmla="*/ 1 h 15"/>
                              <a:gd name="T10" fmla="*/ 14 w 15"/>
                              <a:gd name="T11" fmla="*/ 4 h 15"/>
                            </a:gdLst>
                            <a:ahLst/>
                            <a:cxnLst>
                              <a:cxn ang="0">
                                <a:pos x="T0" y="T1"/>
                              </a:cxn>
                              <a:cxn ang="0">
                                <a:pos x="T2" y="T3"/>
                              </a:cxn>
                              <a:cxn ang="0">
                                <a:pos x="T4" y="T5"/>
                              </a:cxn>
                              <a:cxn ang="0">
                                <a:pos x="T6" y="T7"/>
                              </a:cxn>
                              <a:cxn ang="0">
                                <a:pos x="T8" y="T9"/>
                              </a:cxn>
                              <a:cxn ang="0">
                                <a:pos x="T10" y="T11"/>
                              </a:cxn>
                            </a:cxnLst>
                            <a:rect l="0" t="0" r="r" b="b"/>
                            <a:pathLst>
                              <a:path w="15" h="15">
                                <a:moveTo>
                                  <a:pt x="14" y="4"/>
                                </a:moveTo>
                                <a:cubicBezTo>
                                  <a:pt x="15" y="7"/>
                                  <a:pt x="15" y="10"/>
                                  <a:pt x="12" y="12"/>
                                </a:cubicBezTo>
                                <a:cubicBezTo>
                                  <a:pt x="11" y="14"/>
                                  <a:pt x="7" y="15"/>
                                  <a:pt x="5" y="14"/>
                                </a:cubicBezTo>
                                <a:cubicBezTo>
                                  <a:pt x="2" y="14"/>
                                  <a:pt x="1" y="11"/>
                                  <a:pt x="0" y="8"/>
                                </a:cubicBezTo>
                                <a:cubicBezTo>
                                  <a:pt x="0" y="5"/>
                                  <a:pt x="2" y="3"/>
                                  <a:pt x="5" y="1"/>
                                </a:cubicBezTo>
                                <a:cubicBezTo>
                                  <a:pt x="8" y="1"/>
                                  <a:pt x="12" y="0"/>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2" name="Freeform 108">
                          <a:extLst/>
                        </wps:cNvPr>
                        <wps:cNvSpPr>
                          <a:spLocks/>
                        </wps:cNvSpPr>
                        <wps:spPr bwMode="auto">
                          <a:xfrm>
                            <a:off x="380719" y="1164"/>
                            <a:ext cx="86" cy="55"/>
                          </a:xfrm>
                          <a:custGeom>
                            <a:avLst/>
                            <a:gdLst>
                              <a:gd name="T0" fmla="*/ 49 w 49"/>
                              <a:gd name="T1" fmla="*/ 27 h 31"/>
                              <a:gd name="T2" fmla="*/ 49 w 49"/>
                              <a:gd name="T3" fmla="*/ 29 h 31"/>
                              <a:gd name="T4" fmla="*/ 23 w 49"/>
                              <a:gd name="T5" fmla="*/ 23 h 31"/>
                              <a:gd name="T6" fmla="*/ 2 w 49"/>
                              <a:gd name="T7" fmla="*/ 4 h 31"/>
                              <a:gd name="T8" fmla="*/ 2 w 49"/>
                              <a:gd name="T9" fmla="*/ 0 h 31"/>
                              <a:gd name="T10" fmla="*/ 49 w 49"/>
                              <a:gd name="T11" fmla="*/ 27 h 31"/>
                            </a:gdLst>
                            <a:ahLst/>
                            <a:cxnLst>
                              <a:cxn ang="0">
                                <a:pos x="T0" y="T1"/>
                              </a:cxn>
                              <a:cxn ang="0">
                                <a:pos x="T2" y="T3"/>
                              </a:cxn>
                              <a:cxn ang="0">
                                <a:pos x="T4" y="T5"/>
                              </a:cxn>
                              <a:cxn ang="0">
                                <a:pos x="T6" y="T7"/>
                              </a:cxn>
                              <a:cxn ang="0">
                                <a:pos x="T8" y="T9"/>
                              </a:cxn>
                              <a:cxn ang="0">
                                <a:pos x="T10" y="T11"/>
                              </a:cxn>
                            </a:cxnLst>
                            <a:rect l="0" t="0" r="r" b="b"/>
                            <a:pathLst>
                              <a:path w="49" h="31">
                                <a:moveTo>
                                  <a:pt x="49" y="27"/>
                                </a:moveTo>
                                <a:cubicBezTo>
                                  <a:pt x="49" y="29"/>
                                  <a:pt x="49" y="29"/>
                                  <a:pt x="49" y="29"/>
                                </a:cubicBezTo>
                                <a:cubicBezTo>
                                  <a:pt x="39" y="31"/>
                                  <a:pt x="30" y="29"/>
                                  <a:pt x="23" y="23"/>
                                </a:cubicBezTo>
                                <a:cubicBezTo>
                                  <a:pt x="18" y="15"/>
                                  <a:pt x="11" y="8"/>
                                  <a:pt x="2" y="4"/>
                                </a:cubicBezTo>
                                <a:cubicBezTo>
                                  <a:pt x="2" y="2"/>
                                  <a:pt x="0" y="1"/>
                                  <a:pt x="2" y="0"/>
                                </a:cubicBezTo>
                                <a:cubicBezTo>
                                  <a:pt x="22" y="0"/>
                                  <a:pt x="34" y="16"/>
                                  <a:pt x="49" y="2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3" name="Freeform 109">
                          <a:extLst/>
                        </wps:cNvPr>
                        <wps:cNvSpPr>
                          <a:spLocks/>
                        </wps:cNvSpPr>
                        <wps:spPr bwMode="auto">
                          <a:xfrm>
                            <a:off x="382392" y="1164"/>
                            <a:ext cx="71" cy="70"/>
                          </a:xfrm>
                          <a:custGeom>
                            <a:avLst/>
                            <a:gdLst>
                              <a:gd name="T0" fmla="*/ 40 w 40"/>
                              <a:gd name="T1" fmla="*/ 0 h 40"/>
                              <a:gd name="T2" fmla="*/ 7 w 40"/>
                              <a:gd name="T3" fmla="*/ 36 h 40"/>
                              <a:gd name="T4" fmla="*/ 0 w 40"/>
                              <a:gd name="T5" fmla="*/ 38 h 40"/>
                              <a:gd name="T6" fmla="*/ 35 w 40"/>
                              <a:gd name="T7" fmla="*/ 0 h 40"/>
                              <a:gd name="T8" fmla="*/ 40 w 40"/>
                              <a:gd name="T9" fmla="*/ 0 h 40"/>
                            </a:gdLst>
                            <a:ahLst/>
                            <a:cxnLst>
                              <a:cxn ang="0">
                                <a:pos x="T0" y="T1"/>
                              </a:cxn>
                              <a:cxn ang="0">
                                <a:pos x="T2" y="T3"/>
                              </a:cxn>
                              <a:cxn ang="0">
                                <a:pos x="T4" y="T5"/>
                              </a:cxn>
                              <a:cxn ang="0">
                                <a:pos x="T6" y="T7"/>
                              </a:cxn>
                              <a:cxn ang="0">
                                <a:pos x="T8" y="T9"/>
                              </a:cxn>
                            </a:cxnLst>
                            <a:rect l="0" t="0" r="r" b="b"/>
                            <a:pathLst>
                              <a:path w="40" h="40">
                                <a:moveTo>
                                  <a:pt x="40" y="0"/>
                                </a:moveTo>
                                <a:cubicBezTo>
                                  <a:pt x="31" y="14"/>
                                  <a:pt x="24" y="31"/>
                                  <a:pt x="7" y="36"/>
                                </a:cubicBezTo>
                                <a:cubicBezTo>
                                  <a:pt x="5" y="36"/>
                                  <a:pt x="2" y="40"/>
                                  <a:pt x="0" y="38"/>
                                </a:cubicBezTo>
                                <a:cubicBezTo>
                                  <a:pt x="6" y="23"/>
                                  <a:pt x="20" y="6"/>
                                  <a:pt x="35" y="0"/>
                                </a:cubicBezTo>
                                <a:cubicBezTo>
                                  <a:pt x="37" y="0"/>
                                  <a:pt x="39" y="0"/>
                                  <a:pt x="40"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4" name="Freeform 110">
                          <a:extLst/>
                        </wps:cNvPr>
                        <wps:cNvSpPr>
                          <a:spLocks/>
                        </wps:cNvSpPr>
                        <wps:spPr bwMode="auto">
                          <a:xfrm>
                            <a:off x="380944" y="1164"/>
                            <a:ext cx="25" cy="23"/>
                          </a:xfrm>
                          <a:custGeom>
                            <a:avLst/>
                            <a:gdLst>
                              <a:gd name="T0" fmla="*/ 14 w 14"/>
                              <a:gd name="T1" fmla="*/ 5 h 13"/>
                              <a:gd name="T2" fmla="*/ 9 w 14"/>
                              <a:gd name="T3" fmla="*/ 13 h 13"/>
                              <a:gd name="T4" fmla="*/ 2 w 14"/>
                              <a:gd name="T5" fmla="*/ 8 h 13"/>
                              <a:gd name="T6" fmla="*/ 6 w 14"/>
                              <a:gd name="T7" fmla="*/ 1 h 13"/>
                              <a:gd name="T8" fmla="*/ 14 w 14"/>
                              <a:gd name="T9" fmla="*/ 5 h 13"/>
                            </a:gdLst>
                            <a:ahLst/>
                            <a:cxnLst>
                              <a:cxn ang="0">
                                <a:pos x="T0" y="T1"/>
                              </a:cxn>
                              <a:cxn ang="0">
                                <a:pos x="T2" y="T3"/>
                              </a:cxn>
                              <a:cxn ang="0">
                                <a:pos x="T4" y="T5"/>
                              </a:cxn>
                              <a:cxn ang="0">
                                <a:pos x="T6" y="T7"/>
                              </a:cxn>
                              <a:cxn ang="0">
                                <a:pos x="T8" y="T9"/>
                              </a:cxn>
                            </a:cxnLst>
                            <a:rect l="0" t="0" r="r" b="b"/>
                            <a:pathLst>
                              <a:path w="14" h="13">
                                <a:moveTo>
                                  <a:pt x="14" y="5"/>
                                </a:moveTo>
                                <a:cubicBezTo>
                                  <a:pt x="14" y="10"/>
                                  <a:pt x="11" y="10"/>
                                  <a:pt x="9" y="13"/>
                                </a:cubicBezTo>
                                <a:cubicBezTo>
                                  <a:pt x="5" y="13"/>
                                  <a:pt x="4" y="11"/>
                                  <a:pt x="2" y="8"/>
                                </a:cubicBezTo>
                                <a:cubicBezTo>
                                  <a:pt x="0" y="4"/>
                                  <a:pt x="4" y="3"/>
                                  <a:pt x="6" y="1"/>
                                </a:cubicBezTo>
                                <a:cubicBezTo>
                                  <a:pt x="9" y="0"/>
                                  <a:pt x="12" y="2"/>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5" name="Freeform 111">
                          <a:extLst/>
                        </wps:cNvPr>
                        <wps:cNvSpPr>
                          <a:spLocks/>
                        </wps:cNvSpPr>
                        <wps:spPr bwMode="auto">
                          <a:xfrm>
                            <a:off x="382489" y="1173"/>
                            <a:ext cx="62" cy="74"/>
                          </a:xfrm>
                          <a:custGeom>
                            <a:avLst/>
                            <a:gdLst>
                              <a:gd name="T0" fmla="*/ 35 w 35"/>
                              <a:gd name="T1" fmla="*/ 3 h 42"/>
                              <a:gd name="T2" fmla="*/ 30 w 35"/>
                              <a:gd name="T3" fmla="*/ 21 h 42"/>
                              <a:gd name="T4" fmla="*/ 2 w 35"/>
                              <a:gd name="T5" fmla="*/ 42 h 42"/>
                              <a:gd name="T6" fmla="*/ 7 w 35"/>
                              <a:gd name="T7" fmla="*/ 31 h 42"/>
                              <a:gd name="T8" fmla="*/ 33 w 35"/>
                              <a:gd name="T9" fmla="*/ 0 h 42"/>
                              <a:gd name="T10" fmla="*/ 35 w 35"/>
                              <a:gd name="T11" fmla="*/ 3 h 42"/>
                            </a:gdLst>
                            <a:ahLst/>
                            <a:cxnLst>
                              <a:cxn ang="0">
                                <a:pos x="T0" y="T1"/>
                              </a:cxn>
                              <a:cxn ang="0">
                                <a:pos x="T2" y="T3"/>
                              </a:cxn>
                              <a:cxn ang="0">
                                <a:pos x="T4" y="T5"/>
                              </a:cxn>
                              <a:cxn ang="0">
                                <a:pos x="T6" y="T7"/>
                              </a:cxn>
                              <a:cxn ang="0">
                                <a:pos x="T8" y="T9"/>
                              </a:cxn>
                              <a:cxn ang="0">
                                <a:pos x="T10" y="T11"/>
                              </a:cxn>
                            </a:cxnLst>
                            <a:rect l="0" t="0" r="r" b="b"/>
                            <a:pathLst>
                              <a:path w="35" h="42">
                                <a:moveTo>
                                  <a:pt x="35" y="3"/>
                                </a:moveTo>
                                <a:cubicBezTo>
                                  <a:pt x="32" y="8"/>
                                  <a:pt x="33" y="15"/>
                                  <a:pt x="30" y="21"/>
                                </a:cubicBezTo>
                                <a:cubicBezTo>
                                  <a:pt x="22" y="30"/>
                                  <a:pt x="15" y="40"/>
                                  <a:pt x="2" y="42"/>
                                </a:cubicBezTo>
                                <a:cubicBezTo>
                                  <a:pt x="0" y="38"/>
                                  <a:pt x="5" y="34"/>
                                  <a:pt x="7" y="31"/>
                                </a:cubicBezTo>
                                <a:cubicBezTo>
                                  <a:pt x="13" y="19"/>
                                  <a:pt x="21" y="5"/>
                                  <a:pt x="33" y="0"/>
                                </a:cubicBezTo>
                                <a:lnTo>
                                  <a:pt x="35"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6" name="Freeform 112">
                          <a:extLst/>
                        </wps:cNvPr>
                        <wps:cNvSpPr>
                          <a:spLocks/>
                        </wps:cNvSpPr>
                        <wps:spPr bwMode="auto">
                          <a:xfrm>
                            <a:off x="380566" y="1175"/>
                            <a:ext cx="28" cy="30"/>
                          </a:xfrm>
                          <a:custGeom>
                            <a:avLst/>
                            <a:gdLst>
                              <a:gd name="T0" fmla="*/ 14 w 16"/>
                              <a:gd name="T1" fmla="*/ 5 h 17"/>
                              <a:gd name="T2" fmla="*/ 14 w 16"/>
                              <a:gd name="T3" fmla="*/ 14 h 17"/>
                              <a:gd name="T4" fmla="*/ 4 w 16"/>
                              <a:gd name="T5" fmla="*/ 15 h 17"/>
                              <a:gd name="T6" fmla="*/ 1 w 16"/>
                              <a:gd name="T7" fmla="*/ 6 h 17"/>
                              <a:gd name="T8" fmla="*/ 14 w 16"/>
                              <a:gd name="T9" fmla="*/ 5 h 17"/>
                            </a:gdLst>
                            <a:ahLst/>
                            <a:cxnLst>
                              <a:cxn ang="0">
                                <a:pos x="T0" y="T1"/>
                              </a:cxn>
                              <a:cxn ang="0">
                                <a:pos x="T2" y="T3"/>
                              </a:cxn>
                              <a:cxn ang="0">
                                <a:pos x="T4" y="T5"/>
                              </a:cxn>
                              <a:cxn ang="0">
                                <a:pos x="T6" y="T7"/>
                              </a:cxn>
                              <a:cxn ang="0">
                                <a:pos x="T8" y="T9"/>
                              </a:cxn>
                            </a:cxnLst>
                            <a:rect l="0" t="0" r="r" b="b"/>
                            <a:pathLst>
                              <a:path w="16" h="17">
                                <a:moveTo>
                                  <a:pt x="14" y="5"/>
                                </a:moveTo>
                                <a:cubicBezTo>
                                  <a:pt x="15" y="8"/>
                                  <a:pt x="16" y="11"/>
                                  <a:pt x="14" y="14"/>
                                </a:cubicBezTo>
                                <a:cubicBezTo>
                                  <a:pt x="11" y="16"/>
                                  <a:pt x="8" y="17"/>
                                  <a:pt x="4" y="15"/>
                                </a:cubicBezTo>
                                <a:cubicBezTo>
                                  <a:pt x="1" y="13"/>
                                  <a:pt x="0" y="9"/>
                                  <a:pt x="1" y="6"/>
                                </a:cubicBezTo>
                                <a:cubicBezTo>
                                  <a:pt x="4" y="2"/>
                                  <a:pt x="11" y="0"/>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7" name="Freeform 113">
                          <a:extLst/>
                        </wps:cNvPr>
                        <wps:cNvSpPr>
                          <a:spLocks/>
                        </wps:cNvSpPr>
                        <wps:spPr bwMode="auto">
                          <a:xfrm>
                            <a:off x="380525" y="1183"/>
                            <a:ext cx="28" cy="29"/>
                          </a:xfrm>
                          <a:custGeom>
                            <a:avLst/>
                            <a:gdLst>
                              <a:gd name="T0" fmla="*/ 14 w 16"/>
                              <a:gd name="T1" fmla="*/ 5 h 16"/>
                              <a:gd name="T2" fmla="*/ 15 w 16"/>
                              <a:gd name="T3" fmla="*/ 10 h 16"/>
                              <a:gd name="T4" fmla="*/ 10 w 16"/>
                              <a:gd name="T5" fmla="*/ 15 h 16"/>
                              <a:gd name="T6" fmla="*/ 1 w 16"/>
                              <a:gd name="T7" fmla="*/ 10 h 16"/>
                              <a:gd name="T8" fmla="*/ 5 w 16"/>
                              <a:gd name="T9" fmla="*/ 2 h 16"/>
                              <a:gd name="T10" fmla="*/ 14 w 16"/>
                              <a:gd name="T11" fmla="*/ 5 h 16"/>
                            </a:gdLst>
                            <a:ahLst/>
                            <a:cxnLst>
                              <a:cxn ang="0">
                                <a:pos x="T0" y="T1"/>
                              </a:cxn>
                              <a:cxn ang="0">
                                <a:pos x="T2" y="T3"/>
                              </a:cxn>
                              <a:cxn ang="0">
                                <a:pos x="T4" y="T5"/>
                              </a:cxn>
                              <a:cxn ang="0">
                                <a:pos x="T6" y="T7"/>
                              </a:cxn>
                              <a:cxn ang="0">
                                <a:pos x="T8" y="T9"/>
                              </a:cxn>
                              <a:cxn ang="0">
                                <a:pos x="T10" y="T11"/>
                              </a:cxn>
                            </a:cxnLst>
                            <a:rect l="0" t="0" r="r" b="b"/>
                            <a:pathLst>
                              <a:path w="16" h="16">
                                <a:moveTo>
                                  <a:pt x="14" y="5"/>
                                </a:moveTo>
                                <a:cubicBezTo>
                                  <a:pt x="14" y="7"/>
                                  <a:pt x="16" y="8"/>
                                  <a:pt x="15" y="10"/>
                                </a:cubicBezTo>
                                <a:cubicBezTo>
                                  <a:pt x="14" y="12"/>
                                  <a:pt x="12" y="15"/>
                                  <a:pt x="10" y="15"/>
                                </a:cubicBezTo>
                                <a:cubicBezTo>
                                  <a:pt x="5" y="16"/>
                                  <a:pt x="3" y="14"/>
                                  <a:pt x="1" y="10"/>
                                </a:cubicBezTo>
                                <a:cubicBezTo>
                                  <a:pt x="0" y="6"/>
                                  <a:pt x="1" y="3"/>
                                  <a:pt x="5" y="2"/>
                                </a:cubicBezTo>
                                <a:cubicBezTo>
                                  <a:pt x="8" y="0"/>
                                  <a:pt x="12" y="2"/>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8" name="Freeform 114">
                          <a:extLst/>
                        </wps:cNvPr>
                        <wps:cNvSpPr>
                          <a:spLocks/>
                        </wps:cNvSpPr>
                        <wps:spPr bwMode="auto">
                          <a:xfrm>
                            <a:off x="380606" y="1191"/>
                            <a:ext cx="28" cy="26"/>
                          </a:xfrm>
                          <a:custGeom>
                            <a:avLst/>
                            <a:gdLst>
                              <a:gd name="T0" fmla="*/ 15 w 16"/>
                              <a:gd name="T1" fmla="*/ 3 h 15"/>
                              <a:gd name="T2" fmla="*/ 11 w 16"/>
                              <a:gd name="T3" fmla="*/ 13 h 15"/>
                              <a:gd name="T4" fmla="*/ 0 w 16"/>
                              <a:gd name="T5" fmla="*/ 8 h 15"/>
                              <a:gd name="T6" fmla="*/ 4 w 16"/>
                              <a:gd name="T7" fmla="*/ 0 h 15"/>
                              <a:gd name="T8" fmla="*/ 15 w 16"/>
                              <a:gd name="T9" fmla="*/ 3 h 15"/>
                            </a:gdLst>
                            <a:ahLst/>
                            <a:cxnLst>
                              <a:cxn ang="0">
                                <a:pos x="T0" y="T1"/>
                              </a:cxn>
                              <a:cxn ang="0">
                                <a:pos x="T2" y="T3"/>
                              </a:cxn>
                              <a:cxn ang="0">
                                <a:pos x="T4" y="T5"/>
                              </a:cxn>
                              <a:cxn ang="0">
                                <a:pos x="T6" y="T7"/>
                              </a:cxn>
                              <a:cxn ang="0">
                                <a:pos x="T8" y="T9"/>
                              </a:cxn>
                            </a:cxnLst>
                            <a:rect l="0" t="0" r="r" b="b"/>
                            <a:pathLst>
                              <a:path w="16" h="15">
                                <a:moveTo>
                                  <a:pt x="15" y="3"/>
                                </a:moveTo>
                                <a:cubicBezTo>
                                  <a:pt x="15" y="6"/>
                                  <a:pt x="16" y="12"/>
                                  <a:pt x="11" y="13"/>
                                </a:cubicBezTo>
                                <a:cubicBezTo>
                                  <a:pt x="6" y="15"/>
                                  <a:pt x="3" y="11"/>
                                  <a:pt x="0" y="8"/>
                                </a:cubicBezTo>
                                <a:cubicBezTo>
                                  <a:pt x="0" y="4"/>
                                  <a:pt x="2" y="2"/>
                                  <a:pt x="4" y="0"/>
                                </a:cubicBezTo>
                                <a:cubicBezTo>
                                  <a:pt x="8" y="0"/>
                                  <a:pt x="12" y="0"/>
                                  <a:pt x="15"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9" name="Freeform 115">
                          <a:extLst/>
                        </wps:cNvPr>
                        <wps:cNvSpPr>
                          <a:spLocks/>
                        </wps:cNvSpPr>
                        <wps:spPr bwMode="auto">
                          <a:xfrm>
                            <a:off x="380719" y="1199"/>
                            <a:ext cx="28" cy="23"/>
                          </a:xfrm>
                          <a:custGeom>
                            <a:avLst/>
                            <a:gdLst>
                              <a:gd name="T0" fmla="*/ 15 w 16"/>
                              <a:gd name="T1" fmla="*/ 3 h 13"/>
                              <a:gd name="T2" fmla="*/ 12 w 16"/>
                              <a:gd name="T3" fmla="*/ 11 h 13"/>
                              <a:gd name="T4" fmla="*/ 5 w 16"/>
                              <a:gd name="T5" fmla="*/ 12 h 13"/>
                              <a:gd name="T6" fmla="*/ 2 w 16"/>
                              <a:gd name="T7" fmla="*/ 5 h 13"/>
                              <a:gd name="T8" fmla="*/ 8 w 16"/>
                              <a:gd name="T9" fmla="*/ 0 h 13"/>
                              <a:gd name="T10" fmla="*/ 15 w 16"/>
                              <a:gd name="T11" fmla="*/ 3 h 13"/>
                            </a:gdLst>
                            <a:ahLst/>
                            <a:cxnLst>
                              <a:cxn ang="0">
                                <a:pos x="T0" y="T1"/>
                              </a:cxn>
                              <a:cxn ang="0">
                                <a:pos x="T2" y="T3"/>
                              </a:cxn>
                              <a:cxn ang="0">
                                <a:pos x="T4" y="T5"/>
                              </a:cxn>
                              <a:cxn ang="0">
                                <a:pos x="T6" y="T7"/>
                              </a:cxn>
                              <a:cxn ang="0">
                                <a:pos x="T8" y="T9"/>
                              </a:cxn>
                              <a:cxn ang="0">
                                <a:pos x="T10" y="T11"/>
                              </a:cxn>
                            </a:cxnLst>
                            <a:rect l="0" t="0" r="r" b="b"/>
                            <a:pathLst>
                              <a:path w="16" h="13">
                                <a:moveTo>
                                  <a:pt x="15" y="3"/>
                                </a:moveTo>
                                <a:cubicBezTo>
                                  <a:pt x="15" y="6"/>
                                  <a:pt x="16" y="10"/>
                                  <a:pt x="12" y="11"/>
                                </a:cubicBezTo>
                                <a:cubicBezTo>
                                  <a:pt x="10" y="13"/>
                                  <a:pt x="7" y="12"/>
                                  <a:pt x="5" y="12"/>
                                </a:cubicBezTo>
                                <a:cubicBezTo>
                                  <a:pt x="4" y="9"/>
                                  <a:pt x="0" y="7"/>
                                  <a:pt x="2" y="5"/>
                                </a:cubicBezTo>
                                <a:cubicBezTo>
                                  <a:pt x="4" y="3"/>
                                  <a:pt x="5" y="1"/>
                                  <a:pt x="8" y="0"/>
                                </a:cubicBezTo>
                                <a:cubicBezTo>
                                  <a:pt x="10" y="1"/>
                                  <a:pt x="14" y="0"/>
                                  <a:pt x="15"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0" name="Freeform 116">
                          <a:extLst/>
                        </wps:cNvPr>
                        <wps:cNvSpPr>
                          <a:spLocks/>
                        </wps:cNvSpPr>
                        <wps:spPr bwMode="auto">
                          <a:xfrm>
                            <a:off x="382588" y="1199"/>
                            <a:ext cx="30" cy="23"/>
                          </a:xfrm>
                          <a:custGeom>
                            <a:avLst/>
                            <a:gdLst>
                              <a:gd name="T0" fmla="*/ 17 w 17"/>
                              <a:gd name="T1" fmla="*/ 6 h 13"/>
                              <a:gd name="T2" fmla="*/ 11 w 17"/>
                              <a:gd name="T3" fmla="*/ 13 h 13"/>
                              <a:gd name="T4" fmla="*/ 2 w 17"/>
                              <a:gd name="T5" fmla="*/ 8 h 13"/>
                              <a:gd name="T6" fmla="*/ 7 w 17"/>
                              <a:gd name="T7" fmla="*/ 0 h 13"/>
                              <a:gd name="T8" fmla="*/ 17 w 17"/>
                              <a:gd name="T9" fmla="*/ 6 h 13"/>
                            </a:gdLst>
                            <a:ahLst/>
                            <a:cxnLst>
                              <a:cxn ang="0">
                                <a:pos x="T0" y="T1"/>
                              </a:cxn>
                              <a:cxn ang="0">
                                <a:pos x="T2" y="T3"/>
                              </a:cxn>
                              <a:cxn ang="0">
                                <a:pos x="T4" y="T5"/>
                              </a:cxn>
                              <a:cxn ang="0">
                                <a:pos x="T6" y="T7"/>
                              </a:cxn>
                              <a:cxn ang="0">
                                <a:pos x="T8" y="T9"/>
                              </a:cxn>
                            </a:cxnLst>
                            <a:rect l="0" t="0" r="r" b="b"/>
                            <a:pathLst>
                              <a:path w="17" h="13">
                                <a:moveTo>
                                  <a:pt x="17" y="6"/>
                                </a:moveTo>
                                <a:cubicBezTo>
                                  <a:pt x="16" y="9"/>
                                  <a:pt x="14" y="13"/>
                                  <a:pt x="11" y="13"/>
                                </a:cubicBezTo>
                                <a:cubicBezTo>
                                  <a:pt x="7" y="12"/>
                                  <a:pt x="4" y="12"/>
                                  <a:pt x="2" y="8"/>
                                </a:cubicBezTo>
                                <a:cubicBezTo>
                                  <a:pt x="0" y="4"/>
                                  <a:pt x="4" y="1"/>
                                  <a:pt x="7" y="0"/>
                                </a:cubicBezTo>
                                <a:cubicBezTo>
                                  <a:pt x="11" y="0"/>
                                  <a:pt x="16" y="2"/>
                                  <a:pt x="17"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1" name="Freeform 117">
                          <a:extLst/>
                        </wps:cNvPr>
                        <wps:cNvSpPr>
                          <a:spLocks/>
                        </wps:cNvSpPr>
                        <wps:spPr bwMode="auto">
                          <a:xfrm>
                            <a:off x="382461" y="1201"/>
                            <a:ext cx="30" cy="28"/>
                          </a:xfrm>
                          <a:custGeom>
                            <a:avLst/>
                            <a:gdLst>
                              <a:gd name="T0" fmla="*/ 17 w 17"/>
                              <a:gd name="T1" fmla="*/ 7 h 16"/>
                              <a:gd name="T2" fmla="*/ 12 w 17"/>
                              <a:gd name="T3" fmla="*/ 14 h 16"/>
                              <a:gd name="T4" fmla="*/ 0 w 17"/>
                              <a:gd name="T5" fmla="*/ 8 h 16"/>
                              <a:gd name="T6" fmla="*/ 7 w 17"/>
                              <a:gd name="T7" fmla="*/ 1 h 16"/>
                              <a:gd name="T8" fmla="*/ 17 w 17"/>
                              <a:gd name="T9" fmla="*/ 7 h 16"/>
                            </a:gdLst>
                            <a:ahLst/>
                            <a:cxnLst>
                              <a:cxn ang="0">
                                <a:pos x="T0" y="T1"/>
                              </a:cxn>
                              <a:cxn ang="0">
                                <a:pos x="T2" y="T3"/>
                              </a:cxn>
                              <a:cxn ang="0">
                                <a:pos x="T4" y="T5"/>
                              </a:cxn>
                              <a:cxn ang="0">
                                <a:pos x="T6" y="T7"/>
                              </a:cxn>
                              <a:cxn ang="0">
                                <a:pos x="T8" y="T9"/>
                              </a:cxn>
                            </a:cxnLst>
                            <a:rect l="0" t="0" r="r" b="b"/>
                            <a:pathLst>
                              <a:path w="17" h="16">
                                <a:moveTo>
                                  <a:pt x="17" y="7"/>
                                </a:moveTo>
                                <a:cubicBezTo>
                                  <a:pt x="17" y="10"/>
                                  <a:pt x="14" y="13"/>
                                  <a:pt x="12" y="14"/>
                                </a:cubicBezTo>
                                <a:cubicBezTo>
                                  <a:pt x="7" y="16"/>
                                  <a:pt x="2" y="12"/>
                                  <a:pt x="0" y="8"/>
                                </a:cubicBezTo>
                                <a:cubicBezTo>
                                  <a:pt x="1" y="4"/>
                                  <a:pt x="3" y="2"/>
                                  <a:pt x="7" y="1"/>
                                </a:cubicBezTo>
                                <a:cubicBezTo>
                                  <a:pt x="12" y="0"/>
                                  <a:pt x="14" y="3"/>
                                  <a:pt x="17"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2" name="Freeform 118">
                          <a:extLst/>
                        </wps:cNvPr>
                        <wps:cNvSpPr>
                          <a:spLocks/>
                        </wps:cNvSpPr>
                        <wps:spPr bwMode="auto">
                          <a:xfrm>
                            <a:off x="382547" y="1203"/>
                            <a:ext cx="30" cy="23"/>
                          </a:xfrm>
                          <a:custGeom>
                            <a:avLst/>
                            <a:gdLst>
                              <a:gd name="T0" fmla="*/ 17 w 17"/>
                              <a:gd name="T1" fmla="*/ 5 h 13"/>
                              <a:gd name="T2" fmla="*/ 13 w 17"/>
                              <a:gd name="T3" fmla="*/ 12 h 13"/>
                              <a:gd name="T4" fmla="*/ 4 w 17"/>
                              <a:gd name="T5" fmla="*/ 11 h 13"/>
                              <a:gd name="T6" fmla="*/ 5 w 17"/>
                              <a:gd name="T7" fmla="*/ 2 h 13"/>
                              <a:gd name="T8" fmla="*/ 17 w 17"/>
                              <a:gd name="T9" fmla="*/ 5 h 13"/>
                            </a:gdLst>
                            <a:ahLst/>
                            <a:cxnLst>
                              <a:cxn ang="0">
                                <a:pos x="T0" y="T1"/>
                              </a:cxn>
                              <a:cxn ang="0">
                                <a:pos x="T2" y="T3"/>
                              </a:cxn>
                              <a:cxn ang="0">
                                <a:pos x="T4" y="T5"/>
                              </a:cxn>
                              <a:cxn ang="0">
                                <a:pos x="T6" y="T7"/>
                              </a:cxn>
                              <a:cxn ang="0">
                                <a:pos x="T8" y="T9"/>
                              </a:cxn>
                            </a:cxnLst>
                            <a:rect l="0" t="0" r="r" b="b"/>
                            <a:pathLst>
                              <a:path w="17" h="13">
                                <a:moveTo>
                                  <a:pt x="17" y="5"/>
                                </a:moveTo>
                                <a:cubicBezTo>
                                  <a:pt x="17" y="8"/>
                                  <a:pt x="15" y="11"/>
                                  <a:pt x="13" y="12"/>
                                </a:cubicBezTo>
                                <a:cubicBezTo>
                                  <a:pt x="10" y="13"/>
                                  <a:pt x="6" y="13"/>
                                  <a:pt x="4" y="11"/>
                                </a:cubicBezTo>
                                <a:cubicBezTo>
                                  <a:pt x="0" y="7"/>
                                  <a:pt x="3" y="5"/>
                                  <a:pt x="5" y="2"/>
                                </a:cubicBezTo>
                                <a:cubicBezTo>
                                  <a:pt x="9" y="0"/>
                                  <a:pt x="15" y="1"/>
                                  <a:pt x="17"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3" name="Freeform 119">
                          <a:extLst/>
                        </wps:cNvPr>
                        <wps:cNvSpPr>
                          <a:spLocks/>
                        </wps:cNvSpPr>
                        <wps:spPr bwMode="auto">
                          <a:xfrm>
                            <a:off x="380546" y="1215"/>
                            <a:ext cx="27" cy="26"/>
                          </a:xfrm>
                          <a:custGeom>
                            <a:avLst/>
                            <a:gdLst>
                              <a:gd name="T0" fmla="*/ 14 w 15"/>
                              <a:gd name="T1" fmla="*/ 5 h 15"/>
                              <a:gd name="T2" fmla="*/ 10 w 15"/>
                              <a:gd name="T3" fmla="*/ 15 h 15"/>
                              <a:gd name="T4" fmla="*/ 1 w 15"/>
                              <a:gd name="T5" fmla="*/ 9 h 15"/>
                              <a:gd name="T6" fmla="*/ 5 w 15"/>
                              <a:gd name="T7" fmla="*/ 1 h 15"/>
                              <a:gd name="T8" fmla="*/ 14 w 15"/>
                              <a:gd name="T9" fmla="*/ 5 h 15"/>
                            </a:gdLst>
                            <a:ahLst/>
                            <a:cxnLst>
                              <a:cxn ang="0">
                                <a:pos x="T0" y="T1"/>
                              </a:cxn>
                              <a:cxn ang="0">
                                <a:pos x="T2" y="T3"/>
                              </a:cxn>
                              <a:cxn ang="0">
                                <a:pos x="T4" y="T5"/>
                              </a:cxn>
                              <a:cxn ang="0">
                                <a:pos x="T6" y="T7"/>
                              </a:cxn>
                              <a:cxn ang="0">
                                <a:pos x="T8" y="T9"/>
                              </a:cxn>
                            </a:cxnLst>
                            <a:rect l="0" t="0" r="r" b="b"/>
                            <a:pathLst>
                              <a:path w="15" h="15">
                                <a:moveTo>
                                  <a:pt x="14" y="5"/>
                                </a:moveTo>
                                <a:cubicBezTo>
                                  <a:pt x="15" y="9"/>
                                  <a:pt x="13" y="13"/>
                                  <a:pt x="10" y="15"/>
                                </a:cubicBezTo>
                                <a:cubicBezTo>
                                  <a:pt x="6" y="15"/>
                                  <a:pt x="2" y="13"/>
                                  <a:pt x="1" y="9"/>
                                </a:cubicBezTo>
                                <a:cubicBezTo>
                                  <a:pt x="0" y="6"/>
                                  <a:pt x="2" y="2"/>
                                  <a:pt x="5" y="1"/>
                                </a:cubicBezTo>
                                <a:cubicBezTo>
                                  <a:pt x="9" y="0"/>
                                  <a:pt x="12" y="2"/>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4" name="Freeform 120">
                          <a:extLst/>
                        </wps:cNvPr>
                        <wps:cNvSpPr>
                          <a:spLocks/>
                        </wps:cNvSpPr>
                        <wps:spPr bwMode="auto">
                          <a:xfrm>
                            <a:off x="382428" y="1220"/>
                            <a:ext cx="30" cy="32"/>
                          </a:xfrm>
                          <a:custGeom>
                            <a:avLst/>
                            <a:gdLst>
                              <a:gd name="T0" fmla="*/ 16 w 17"/>
                              <a:gd name="T1" fmla="*/ 6 h 18"/>
                              <a:gd name="T2" fmla="*/ 11 w 17"/>
                              <a:gd name="T3" fmla="*/ 17 h 18"/>
                              <a:gd name="T4" fmla="*/ 3 w 17"/>
                              <a:gd name="T5" fmla="*/ 14 h 18"/>
                              <a:gd name="T6" fmla="*/ 3 w 17"/>
                              <a:gd name="T7" fmla="*/ 6 h 18"/>
                              <a:gd name="T8" fmla="*/ 16 w 17"/>
                              <a:gd name="T9" fmla="*/ 6 h 18"/>
                            </a:gdLst>
                            <a:ahLst/>
                            <a:cxnLst>
                              <a:cxn ang="0">
                                <a:pos x="T0" y="T1"/>
                              </a:cxn>
                              <a:cxn ang="0">
                                <a:pos x="T2" y="T3"/>
                              </a:cxn>
                              <a:cxn ang="0">
                                <a:pos x="T4" y="T5"/>
                              </a:cxn>
                              <a:cxn ang="0">
                                <a:pos x="T6" y="T7"/>
                              </a:cxn>
                              <a:cxn ang="0">
                                <a:pos x="T8" y="T9"/>
                              </a:cxn>
                            </a:cxnLst>
                            <a:rect l="0" t="0" r="r" b="b"/>
                            <a:pathLst>
                              <a:path w="17" h="18">
                                <a:moveTo>
                                  <a:pt x="16" y="6"/>
                                </a:moveTo>
                                <a:cubicBezTo>
                                  <a:pt x="17" y="11"/>
                                  <a:pt x="15" y="15"/>
                                  <a:pt x="11" y="17"/>
                                </a:cubicBezTo>
                                <a:cubicBezTo>
                                  <a:pt x="7" y="18"/>
                                  <a:pt x="6" y="16"/>
                                  <a:pt x="3" y="14"/>
                                </a:cubicBezTo>
                                <a:cubicBezTo>
                                  <a:pt x="2" y="12"/>
                                  <a:pt x="0" y="8"/>
                                  <a:pt x="3" y="6"/>
                                </a:cubicBezTo>
                                <a:cubicBezTo>
                                  <a:pt x="6" y="0"/>
                                  <a:pt x="14" y="2"/>
                                  <a:pt x="16"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5" name="Freeform 121">
                          <a:extLst/>
                        </wps:cNvPr>
                        <wps:cNvSpPr>
                          <a:spLocks/>
                        </wps:cNvSpPr>
                        <wps:spPr bwMode="auto">
                          <a:xfrm>
                            <a:off x="380920" y="1227"/>
                            <a:ext cx="28" cy="27"/>
                          </a:xfrm>
                          <a:custGeom>
                            <a:avLst/>
                            <a:gdLst>
                              <a:gd name="T0" fmla="*/ 14 w 16"/>
                              <a:gd name="T1" fmla="*/ 7 h 15"/>
                              <a:gd name="T2" fmla="*/ 10 w 16"/>
                              <a:gd name="T3" fmla="*/ 14 h 15"/>
                              <a:gd name="T4" fmla="*/ 4 w 16"/>
                              <a:gd name="T5" fmla="*/ 14 h 15"/>
                              <a:gd name="T6" fmla="*/ 1 w 16"/>
                              <a:gd name="T7" fmla="*/ 6 h 15"/>
                              <a:gd name="T8" fmla="*/ 6 w 16"/>
                              <a:gd name="T9" fmla="*/ 2 h 15"/>
                              <a:gd name="T10" fmla="*/ 14 w 16"/>
                              <a:gd name="T11" fmla="*/ 7 h 15"/>
                            </a:gdLst>
                            <a:ahLst/>
                            <a:cxnLst>
                              <a:cxn ang="0">
                                <a:pos x="T0" y="T1"/>
                              </a:cxn>
                              <a:cxn ang="0">
                                <a:pos x="T2" y="T3"/>
                              </a:cxn>
                              <a:cxn ang="0">
                                <a:pos x="T4" y="T5"/>
                              </a:cxn>
                              <a:cxn ang="0">
                                <a:pos x="T6" y="T7"/>
                              </a:cxn>
                              <a:cxn ang="0">
                                <a:pos x="T8" y="T9"/>
                              </a:cxn>
                              <a:cxn ang="0">
                                <a:pos x="T10" y="T11"/>
                              </a:cxn>
                            </a:cxnLst>
                            <a:rect l="0" t="0" r="r" b="b"/>
                            <a:pathLst>
                              <a:path w="16" h="15">
                                <a:moveTo>
                                  <a:pt x="14" y="7"/>
                                </a:moveTo>
                                <a:cubicBezTo>
                                  <a:pt x="16" y="11"/>
                                  <a:pt x="11" y="12"/>
                                  <a:pt x="10" y="14"/>
                                </a:cubicBezTo>
                                <a:cubicBezTo>
                                  <a:pt x="8" y="15"/>
                                  <a:pt x="5" y="15"/>
                                  <a:pt x="4" y="14"/>
                                </a:cubicBezTo>
                                <a:cubicBezTo>
                                  <a:pt x="2" y="12"/>
                                  <a:pt x="0" y="9"/>
                                  <a:pt x="1" y="6"/>
                                </a:cubicBezTo>
                                <a:cubicBezTo>
                                  <a:pt x="3" y="4"/>
                                  <a:pt x="4" y="2"/>
                                  <a:pt x="6" y="2"/>
                                </a:cubicBezTo>
                                <a:cubicBezTo>
                                  <a:pt x="10" y="0"/>
                                  <a:pt x="12" y="4"/>
                                  <a:pt x="14"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6" name="Freeform 122">
                          <a:extLst/>
                        </wps:cNvPr>
                        <wps:cNvSpPr>
                          <a:spLocks/>
                        </wps:cNvSpPr>
                        <wps:spPr bwMode="auto">
                          <a:xfrm>
                            <a:off x="382579" y="1234"/>
                            <a:ext cx="28" cy="25"/>
                          </a:xfrm>
                          <a:custGeom>
                            <a:avLst/>
                            <a:gdLst>
                              <a:gd name="T0" fmla="*/ 15 w 16"/>
                              <a:gd name="T1" fmla="*/ 6 h 14"/>
                              <a:gd name="T2" fmla="*/ 13 w 16"/>
                              <a:gd name="T3" fmla="*/ 11 h 14"/>
                              <a:gd name="T4" fmla="*/ 4 w 16"/>
                              <a:gd name="T5" fmla="*/ 13 h 14"/>
                              <a:gd name="T6" fmla="*/ 0 w 16"/>
                              <a:gd name="T7" fmla="*/ 4 h 14"/>
                              <a:gd name="T8" fmla="*/ 6 w 16"/>
                              <a:gd name="T9" fmla="*/ 0 h 14"/>
                              <a:gd name="T10" fmla="*/ 15 w 16"/>
                              <a:gd name="T11" fmla="*/ 6 h 14"/>
                            </a:gdLst>
                            <a:ahLst/>
                            <a:cxnLst>
                              <a:cxn ang="0">
                                <a:pos x="T0" y="T1"/>
                              </a:cxn>
                              <a:cxn ang="0">
                                <a:pos x="T2" y="T3"/>
                              </a:cxn>
                              <a:cxn ang="0">
                                <a:pos x="T4" y="T5"/>
                              </a:cxn>
                              <a:cxn ang="0">
                                <a:pos x="T6" y="T7"/>
                              </a:cxn>
                              <a:cxn ang="0">
                                <a:pos x="T8" y="T9"/>
                              </a:cxn>
                              <a:cxn ang="0">
                                <a:pos x="T10" y="T11"/>
                              </a:cxn>
                            </a:cxnLst>
                            <a:rect l="0" t="0" r="r" b="b"/>
                            <a:pathLst>
                              <a:path w="16" h="14">
                                <a:moveTo>
                                  <a:pt x="15" y="6"/>
                                </a:moveTo>
                                <a:cubicBezTo>
                                  <a:pt x="16" y="8"/>
                                  <a:pt x="13" y="10"/>
                                  <a:pt x="13" y="11"/>
                                </a:cubicBezTo>
                                <a:cubicBezTo>
                                  <a:pt x="11" y="13"/>
                                  <a:pt x="7" y="14"/>
                                  <a:pt x="4" y="13"/>
                                </a:cubicBezTo>
                                <a:cubicBezTo>
                                  <a:pt x="0" y="11"/>
                                  <a:pt x="0" y="8"/>
                                  <a:pt x="0" y="4"/>
                                </a:cubicBezTo>
                                <a:cubicBezTo>
                                  <a:pt x="3" y="3"/>
                                  <a:pt x="3" y="1"/>
                                  <a:pt x="6" y="0"/>
                                </a:cubicBezTo>
                                <a:cubicBezTo>
                                  <a:pt x="9" y="0"/>
                                  <a:pt x="14" y="2"/>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7" name="Freeform 123">
                          <a:extLst/>
                        </wps:cNvPr>
                        <wps:cNvSpPr>
                          <a:spLocks/>
                        </wps:cNvSpPr>
                        <wps:spPr bwMode="auto">
                          <a:xfrm>
                            <a:off x="382500" y="1234"/>
                            <a:ext cx="88" cy="73"/>
                          </a:xfrm>
                          <a:custGeom>
                            <a:avLst/>
                            <a:gdLst>
                              <a:gd name="T0" fmla="*/ 35 w 50"/>
                              <a:gd name="T1" fmla="*/ 7 h 41"/>
                              <a:gd name="T2" fmla="*/ 30 w 50"/>
                              <a:gd name="T3" fmla="*/ 15 h 41"/>
                              <a:gd name="T4" fmla="*/ 25 w 50"/>
                              <a:gd name="T5" fmla="*/ 17 h 41"/>
                              <a:gd name="T6" fmla="*/ 50 w 50"/>
                              <a:gd name="T7" fmla="*/ 38 h 41"/>
                              <a:gd name="T8" fmla="*/ 50 w 50"/>
                              <a:gd name="T9" fmla="*/ 41 h 41"/>
                              <a:gd name="T10" fmla="*/ 11 w 50"/>
                              <a:gd name="T11" fmla="*/ 26 h 41"/>
                              <a:gd name="T12" fmla="*/ 0 w 50"/>
                              <a:gd name="T13" fmla="*/ 21 h 41"/>
                              <a:gd name="T14" fmla="*/ 22 w 50"/>
                              <a:gd name="T15" fmla="*/ 17 h 41"/>
                              <a:gd name="T16" fmla="*/ 22 w 50"/>
                              <a:gd name="T17" fmla="*/ 3 h 41"/>
                              <a:gd name="T18" fmla="*/ 30 w 50"/>
                              <a:gd name="T19" fmla="*/ 1 h 41"/>
                              <a:gd name="T20" fmla="*/ 35 w 50"/>
                              <a:gd name="T2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41">
                                <a:moveTo>
                                  <a:pt x="35" y="7"/>
                                </a:moveTo>
                                <a:cubicBezTo>
                                  <a:pt x="37" y="11"/>
                                  <a:pt x="33" y="14"/>
                                  <a:pt x="30" y="15"/>
                                </a:cubicBezTo>
                                <a:cubicBezTo>
                                  <a:pt x="28" y="15"/>
                                  <a:pt x="26" y="14"/>
                                  <a:pt x="25" y="17"/>
                                </a:cubicBezTo>
                                <a:cubicBezTo>
                                  <a:pt x="35" y="22"/>
                                  <a:pt x="42" y="30"/>
                                  <a:pt x="50" y="38"/>
                                </a:cubicBezTo>
                                <a:cubicBezTo>
                                  <a:pt x="50" y="41"/>
                                  <a:pt x="50" y="41"/>
                                  <a:pt x="50" y="41"/>
                                </a:cubicBezTo>
                                <a:cubicBezTo>
                                  <a:pt x="35" y="40"/>
                                  <a:pt x="21" y="37"/>
                                  <a:pt x="11" y="26"/>
                                </a:cubicBezTo>
                                <a:cubicBezTo>
                                  <a:pt x="8" y="24"/>
                                  <a:pt x="3" y="24"/>
                                  <a:pt x="0" y="21"/>
                                </a:cubicBezTo>
                                <a:cubicBezTo>
                                  <a:pt x="5" y="16"/>
                                  <a:pt x="15" y="18"/>
                                  <a:pt x="22" y="17"/>
                                </a:cubicBezTo>
                                <a:cubicBezTo>
                                  <a:pt x="27" y="12"/>
                                  <a:pt x="16" y="8"/>
                                  <a:pt x="22" y="3"/>
                                </a:cubicBezTo>
                                <a:cubicBezTo>
                                  <a:pt x="25" y="3"/>
                                  <a:pt x="26" y="0"/>
                                  <a:pt x="30" y="1"/>
                                </a:cubicBezTo>
                                <a:cubicBezTo>
                                  <a:pt x="32" y="2"/>
                                  <a:pt x="34" y="4"/>
                                  <a:pt x="3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8" name="Freeform 124">
                          <a:extLst/>
                        </wps:cNvPr>
                        <wps:cNvSpPr>
                          <a:spLocks/>
                        </wps:cNvSpPr>
                        <wps:spPr bwMode="auto">
                          <a:xfrm>
                            <a:off x="382250" y="1234"/>
                            <a:ext cx="30" cy="29"/>
                          </a:xfrm>
                          <a:custGeom>
                            <a:avLst/>
                            <a:gdLst>
                              <a:gd name="T0" fmla="*/ 16 w 17"/>
                              <a:gd name="T1" fmla="*/ 7 h 16"/>
                              <a:gd name="T2" fmla="*/ 14 w 17"/>
                              <a:gd name="T3" fmla="*/ 13 h 16"/>
                              <a:gd name="T4" fmla="*/ 6 w 17"/>
                              <a:gd name="T5" fmla="*/ 15 h 16"/>
                              <a:gd name="T6" fmla="*/ 2 w 17"/>
                              <a:gd name="T7" fmla="*/ 6 h 16"/>
                              <a:gd name="T8" fmla="*/ 16 w 17"/>
                              <a:gd name="T9" fmla="*/ 7 h 16"/>
                            </a:gdLst>
                            <a:ahLst/>
                            <a:cxnLst>
                              <a:cxn ang="0">
                                <a:pos x="T0" y="T1"/>
                              </a:cxn>
                              <a:cxn ang="0">
                                <a:pos x="T2" y="T3"/>
                              </a:cxn>
                              <a:cxn ang="0">
                                <a:pos x="T4" y="T5"/>
                              </a:cxn>
                              <a:cxn ang="0">
                                <a:pos x="T6" y="T7"/>
                              </a:cxn>
                              <a:cxn ang="0">
                                <a:pos x="T8" y="T9"/>
                              </a:cxn>
                            </a:cxnLst>
                            <a:rect l="0" t="0" r="r" b="b"/>
                            <a:pathLst>
                              <a:path w="17" h="16">
                                <a:moveTo>
                                  <a:pt x="16" y="7"/>
                                </a:moveTo>
                                <a:cubicBezTo>
                                  <a:pt x="17" y="9"/>
                                  <a:pt x="15" y="11"/>
                                  <a:pt x="14" y="13"/>
                                </a:cubicBezTo>
                                <a:cubicBezTo>
                                  <a:pt x="12" y="16"/>
                                  <a:pt x="8" y="16"/>
                                  <a:pt x="6" y="15"/>
                                </a:cubicBezTo>
                                <a:cubicBezTo>
                                  <a:pt x="4" y="12"/>
                                  <a:pt x="0" y="10"/>
                                  <a:pt x="2" y="6"/>
                                </a:cubicBezTo>
                                <a:cubicBezTo>
                                  <a:pt x="5" y="0"/>
                                  <a:pt x="15" y="1"/>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9" name="Freeform 125">
                          <a:extLst/>
                        </wps:cNvPr>
                        <wps:cNvSpPr>
                          <a:spLocks/>
                        </wps:cNvSpPr>
                        <wps:spPr bwMode="auto">
                          <a:xfrm>
                            <a:off x="380703" y="1257"/>
                            <a:ext cx="26" cy="25"/>
                          </a:xfrm>
                          <a:custGeom>
                            <a:avLst/>
                            <a:gdLst>
                              <a:gd name="T0" fmla="*/ 14 w 15"/>
                              <a:gd name="T1" fmla="*/ 8 h 14"/>
                              <a:gd name="T2" fmla="*/ 8 w 15"/>
                              <a:gd name="T3" fmla="*/ 14 h 14"/>
                              <a:gd name="T4" fmla="*/ 1 w 15"/>
                              <a:gd name="T5" fmla="*/ 10 h 14"/>
                              <a:gd name="T6" fmla="*/ 3 w 15"/>
                              <a:gd name="T7" fmla="*/ 3 h 14"/>
                              <a:gd name="T8" fmla="*/ 14 w 15"/>
                              <a:gd name="T9" fmla="*/ 8 h 14"/>
                            </a:gdLst>
                            <a:ahLst/>
                            <a:cxnLst>
                              <a:cxn ang="0">
                                <a:pos x="T0" y="T1"/>
                              </a:cxn>
                              <a:cxn ang="0">
                                <a:pos x="T2" y="T3"/>
                              </a:cxn>
                              <a:cxn ang="0">
                                <a:pos x="T4" y="T5"/>
                              </a:cxn>
                              <a:cxn ang="0">
                                <a:pos x="T6" y="T7"/>
                              </a:cxn>
                              <a:cxn ang="0">
                                <a:pos x="T8" y="T9"/>
                              </a:cxn>
                            </a:cxnLst>
                            <a:rect l="0" t="0" r="r" b="b"/>
                            <a:pathLst>
                              <a:path w="15" h="14">
                                <a:moveTo>
                                  <a:pt x="14" y="8"/>
                                </a:moveTo>
                                <a:cubicBezTo>
                                  <a:pt x="13" y="12"/>
                                  <a:pt x="12" y="14"/>
                                  <a:pt x="8" y="14"/>
                                </a:cubicBezTo>
                                <a:cubicBezTo>
                                  <a:pt x="4" y="14"/>
                                  <a:pt x="2" y="13"/>
                                  <a:pt x="1" y="10"/>
                                </a:cubicBezTo>
                                <a:cubicBezTo>
                                  <a:pt x="0" y="7"/>
                                  <a:pt x="2" y="5"/>
                                  <a:pt x="3" y="3"/>
                                </a:cubicBezTo>
                                <a:cubicBezTo>
                                  <a:pt x="7" y="0"/>
                                  <a:pt x="15" y="2"/>
                                  <a:pt x="14"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0" name="Freeform 126">
                          <a:extLst/>
                        </wps:cNvPr>
                        <wps:cNvSpPr>
                          <a:spLocks/>
                        </wps:cNvSpPr>
                        <wps:spPr bwMode="auto">
                          <a:xfrm>
                            <a:off x="380712" y="1263"/>
                            <a:ext cx="72" cy="70"/>
                          </a:xfrm>
                          <a:custGeom>
                            <a:avLst/>
                            <a:gdLst>
                              <a:gd name="T0" fmla="*/ 41 w 41"/>
                              <a:gd name="T1" fmla="*/ 0 h 40"/>
                              <a:gd name="T2" fmla="*/ 33 w 41"/>
                              <a:gd name="T3" fmla="*/ 14 h 40"/>
                              <a:gd name="T4" fmla="*/ 2 w 41"/>
                              <a:gd name="T5" fmla="*/ 40 h 40"/>
                              <a:gd name="T6" fmla="*/ 9 w 41"/>
                              <a:gd name="T7" fmla="*/ 29 h 40"/>
                              <a:gd name="T8" fmla="*/ 39 w 41"/>
                              <a:gd name="T9" fmla="*/ 0 h 40"/>
                              <a:gd name="T10" fmla="*/ 41 w 41"/>
                              <a:gd name="T11" fmla="*/ 0 h 40"/>
                            </a:gdLst>
                            <a:ahLst/>
                            <a:cxnLst>
                              <a:cxn ang="0">
                                <a:pos x="T0" y="T1"/>
                              </a:cxn>
                              <a:cxn ang="0">
                                <a:pos x="T2" y="T3"/>
                              </a:cxn>
                              <a:cxn ang="0">
                                <a:pos x="T4" y="T5"/>
                              </a:cxn>
                              <a:cxn ang="0">
                                <a:pos x="T6" y="T7"/>
                              </a:cxn>
                              <a:cxn ang="0">
                                <a:pos x="T8" y="T9"/>
                              </a:cxn>
                              <a:cxn ang="0">
                                <a:pos x="T10" y="T11"/>
                              </a:cxn>
                            </a:cxnLst>
                            <a:rect l="0" t="0" r="r" b="b"/>
                            <a:pathLst>
                              <a:path w="41" h="40">
                                <a:moveTo>
                                  <a:pt x="41" y="0"/>
                                </a:moveTo>
                                <a:cubicBezTo>
                                  <a:pt x="41" y="5"/>
                                  <a:pt x="35" y="9"/>
                                  <a:pt x="33" y="14"/>
                                </a:cubicBezTo>
                                <a:cubicBezTo>
                                  <a:pt x="27" y="27"/>
                                  <a:pt x="17" y="39"/>
                                  <a:pt x="2" y="40"/>
                                </a:cubicBezTo>
                                <a:cubicBezTo>
                                  <a:pt x="0" y="37"/>
                                  <a:pt x="7" y="32"/>
                                  <a:pt x="9" y="29"/>
                                </a:cubicBezTo>
                                <a:cubicBezTo>
                                  <a:pt x="15" y="15"/>
                                  <a:pt x="27" y="8"/>
                                  <a:pt x="39" y="0"/>
                                </a:cubicBezTo>
                                <a:lnTo>
                                  <a:pt x="41"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1" name="Freeform 127">
                          <a:extLst/>
                        </wps:cNvPr>
                        <wps:cNvSpPr>
                          <a:spLocks/>
                        </wps:cNvSpPr>
                        <wps:spPr bwMode="auto">
                          <a:xfrm>
                            <a:off x="382231" y="1257"/>
                            <a:ext cx="31" cy="34"/>
                          </a:xfrm>
                          <a:custGeom>
                            <a:avLst/>
                            <a:gdLst>
                              <a:gd name="T0" fmla="*/ 18 w 18"/>
                              <a:gd name="T1" fmla="*/ 8 h 19"/>
                              <a:gd name="T2" fmla="*/ 11 w 18"/>
                              <a:gd name="T3" fmla="*/ 18 h 19"/>
                              <a:gd name="T4" fmla="*/ 3 w 18"/>
                              <a:gd name="T5" fmla="*/ 14 h 19"/>
                              <a:gd name="T6" fmla="*/ 3 w 18"/>
                              <a:gd name="T7" fmla="*/ 5 h 19"/>
                              <a:gd name="T8" fmla="*/ 18 w 18"/>
                              <a:gd name="T9" fmla="*/ 8 h 19"/>
                            </a:gdLst>
                            <a:ahLst/>
                            <a:cxnLst>
                              <a:cxn ang="0">
                                <a:pos x="T0" y="T1"/>
                              </a:cxn>
                              <a:cxn ang="0">
                                <a:pos x="T2" y="T3"/>
                              </a:cxn>
                              <a:cxn ang="0">
                                <a:pos x="T4" y="T5"/>
                              </a:cxn>
                              <a:cxn ang="0">
                                <a:pos x="T6" y="T7"/>
                              </a:cxn>
                              <a:cxn ang="0">
                                <a:pos x="T8" y="T9"/>
                              </a:cxn>
                            </a:cxnLst>
                            <a:rect l="0" t="0" r="r" b="b"/>
                            <a:pathLst>
                              <a:path w="18" h="19">
                                <a:moveTo>
                                  <a:pt x="18" y="8"/>
                                </a:moveTo>
                                <a:cubicBezTo>
                                  <a:pt x="18" y="13"/>
                                  <a:pt x="14" y="16"/>
                                  <a:pt x="11" y="18"/>
                                </a:cubicBezTo>
                                <a:cubicBezTo>
                                  <a:pt x="8" y="19"/>
                                  <a:pt x="5" y="16"/>
                                  <a:pt x="3" y="14"/>
                                </a:cubicBezTo>
                                <a:cubicBezTo>
                                  <a:pt x="0" y="11"/>
                                  <a:pt x="2" y="8"/>
                                  <a:pt x="3" y="5"/>
                                </a:cubicBezTo>
                                <a:cubicBezTo>
                                  <a:pt x="8" y="0"/>
                                  <a:pt x="15" y="4"/>
                                  <a:pt x="18"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2" name="Freeform 128">
                          <a:extLst/>
                        </wps:cNvPr>
                        <wps:cNvSpPr>
                          <a:spLocks/>
                        </wps:cNvSpPr>
                        <wps:spPr bwMode="auto">
                          <a:xfrm>
                            <a:off x="382276" y="1268"/>
                            <a:ext cx="28" cy="24"/>
                          </a:xfrm>
                          <a:custGeom>
                            <a:avLst/>
                            <a:gdLst>
                              <a:gd name="T0" fmla="*/ 16 w 16"/>
                              <a:gd name="T1" fmla="*/ 5 h 14"/>
                              <a:gd name="T2" fmla="*/ 9 w 16"/>
                              <a:gd name="T3" fmla="*/ 14 h 14"/>
                              <a:gd name="T4" fmla="*/ 5 w 16"/>
                              <a:gd name="T5" fmla="*/ 13 h 14"/>
                              <a:gd name="T6" fmla="*/ 0 w 16"/>
                              <a:gd name="T7" fmla="*/ 6 h 14"/>
                              <a:gd name="T8" fmla="*/ 6 w 16"/>
                              <a:gd name="T9" fmla="*/ 0 h 14"/>
                              <a:gd name="T10" fmla="*/ 16 w 16"/>
                              <a:gd name="T11" fmla="*/ 5 h 14"/>
                            </a:gdLst>
                            <a:ahLst/>
                            <a:cxnLst>
                              <a:cxn ang="0">
                                <a:pos x="T0" y="T1"/>
                              </a:cxn>
                              <a:cxn ang="0">
                                <a:pos x="T2" y="T3"/>
                              </a:cxn>
                              <a:cxn ang="0">
                                <a:pos x="T4" y="T5"/>
                              </a:cxn>
                              <a:cxn ang="0">
                                <a:pos x="T6" y="T7"/>
                              </a:cxn>
                              <a:cxn ang="0">
                                <a:pos x="T8" y="T9"/>
                              </a:cxn>
                              <a:cxn ang="0">
                                <a:pos x="T10" y="T11"/>
                              </a:cxn>
                            </a:cxnLst>
                            <a:rect l="0" t="0" r="r" b="b"/>
                            <a:pathLst>
                              <a:path w="16" h="14">
                                <a:moveTo>
                                  <a:pt x="16" y="5"/>
                                </a:moveTo>
                                <a:cubicBezTo>
                                  <a:pt x="16" y="10"/>
                                  <a:pt x="13" y="13"/>
                                  <a:pt x="9" y="14"/>
                                </a:cubicBezTo>
                                <a:cubicBezTo>
                                  <a:pt x="8" y="13"/>
                                  <a:pt x="6" y="13"/>
                                  <a:pt x="5" y="13"/>
                                </a:cubicBezTo>
                                <a:cubicBezTo>
                                  <a:pt x="2" y="12"/>
                                  <a:pt x="0" y="9"/>
                                  <a:pt x="0" y="6"/>
                                </a:cubicBezTo>
                                <a:cubicBezTo>
                                  <a:pt x="2" y="4"/>
                                  <a:pt x="3" y="1"/>
                                  <a:pt x="6" y="0"/>
                                </a:cubicBezTo>
                                <a:cubicBezTo>
                                  <a:pt x="9" y="0"/>
                                  <a:pt x="15" y="0"/>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3" name="Freeform 129">
                          <a:extLst/>
                        </wps:cNvPr>
                        <wps:cNvSpPr>
                          <a:spLocks/>
                        </wps:cNvSpPr>
                        <wps:spPr bwMode="auto">
                          <a:xfrm>
                            <a:off x="380867" y="1266"/>
                            <a:ext cx="26" cy="25"/>
                          </a:xfrm>
                          <a:custGeom>
                            <a:avLst/>
                            <a:gdLst>
                              <a:gd name="T0" fmla="*/ 14 w 15"/>
                              <a:gd name="T1" fmla="*/ 6 h 14"/>
                              <a:gd name="T2" fmla="*/ 8 w 15"/>
                              <a:gd name="T3" fmla="*/ 14 h 14"/>
                              <a:gd name="T4" fmla="*/ 1 w 15"/>
                              <a:gd name="T5" fmla="*/ 9 h 14"/>
                              <a:gd name="T6" fmla="*/ 6 w 15"/>
                              <a:gd name="T7" fmla="*/ 1 h 14"/>
                              <a:gd name="T8" fmla="*/ 14 w 15"/>
                              <a:gd name="T9" fmla="*/ 6 h 14"/>
                            </a:gdLst>
                            <a:ahLst/>
                            <a:cxnLst>
                              <a:cxn ang="0">
                                <a:pos x="T0" y="T1"/>
                              </a:cxn>
                              <a:cxn ang="0">
                                <a:pos x="T2" y="T3"/>
                              </a:cxn>
                              <a:cxn ang="0">
                                <a:pos x="T4" y="T5"/>
                              </a:cxn>
                              <a:cxn ang="0">
                                <a:pos x="T6" y="T7"/>
                              </a:cxn>
                              <a:cxn ang="0">
                                <a:pos x="T8" y="T9"/>
                              </a:cxn>
                            </a:cxnLst>
                            <a:rect l="0" t="0" r="r" b="b"/>
                            <a:pathLst>
                              <a:path w="15" h="14">
                                <a:moveTo>
                                  <a:pt x="14" y="6"/>
                                </a:moveTo>
                                <a:cubicBezTo>
                                  <a:pt x="15" y="10"/>
                                  <a:pt x="12" y="13"/>
                                  <a:pt x="8" y="14"/>
                                </a:cubicBezTo>
                                <a:cubicBezTo>
                                  <a:pt x="5" y="14"/>
                                  <a:pt x="2" y="12"/>
                                  <a:pt x="1" y="9"/>
                                </a:cubicBezTo>
                                <a:cubicBezTo>
                                  <a:pt x="0" y="6"/>
                                  <a:pt x="4" y="3"/>
                                  <a:pt x="6" y="1"/>
                                </a:cubicBezTo>
                                <a:cubicBezTo>
                                  <a:pt x="10" y="0"/>
                                  <a:pt x="12" y="3"/>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4" name="Freeform 130">
                          <a:extLst/>
                        </wps:cNvPr>
                        <wps:cNvSpPr>
                          <a:spLocks/>
                        </wps:cNvSpPr>
                        <wps:spPr bwMode="auto">
                          <a:xfrm>
                            <a:off x="380914" y="1268"/>
                            <a:ext cx="25" cy="23"/>
                          </a:xfrm>
                          <a:custGeom>
                            <a:avLst/>
                            <a:gdLst>
                              <a:gd name="T0" fmla="*/ 14 w 14"/>
                              <a:gd name="T1" fmla="*/ 6 h 13"/>
                              <a:gd name="T2" fmla="*/ 7 w 14"/>
                              <a:gd name="T3" fmla="*/ 13 h 13"/>
                              <a:gd name="T4" fmla="*/ 0 w 14"/>
                              <a:gd name="T5" fmla="*/ 8 h 13"/>
                              <a:gd name="T6" fmla="*/ 5 w 14"/>
                              <a:gd name="T7" fmla="*/ 0 h 13"/>
                              <a:gd name="T8" fmla="*/ 14 w 14"/>
                              <a:gd name="T9" fmla="*/ 6 h 13"/>
                            </a:gdLst>
                            <a:ahLst/>
                            <a:cxnLst>
                              <a:cxn ang="0">
                                <a:pos x="T0" y="T1"/>
                              </a:cxn>
                              <a:cxn ang="0">
                                <a:pos x="T2" y="T3"/>
                              </a:cxn>
                              <a:cxn ang="0">
                                <a:pos x="T4" y="T5"/>
                              </a:cxn>
                              <a:cxn ang="0">
                                <a:pos x="T6" y="T7"/>
                              </a:cxn>
                              <a:cxn ang="0">
                                <a:pos x="T8" y="T9"/>
                              </a:cxn>
                            </a:cxnLst>
                            <a:rect l="0" t="0" r="r" b="b"/>
                            <a:pathLst>
                              <a:path w="14" h="13">
                                <a:moveTo>
                                  <a:pt x="14" y="6"/>
                                </a:moveTo>
                                <a:cubicBezTo>
                                  <a:pt x="13" y="10"/>
                                  <a:pt x="11" y="12"/>
                                  <a:pt x="7" y="13"/>
                                </a:cubicBezTo>
                                <a:cubicBezTo>
                                  <a:pt x="4" y="12"/>
                                  <a:pt x="1" y="12"/>
                                  <a:pt x="0" y="8"/>
                                </a:cubicBezTo>
                                <a:cubicBezTo>
                                  <a:pt x="0" y="4"/>
                                  <a:pt x="3" y="2"/>
                                  <a:pt x="5" y="0"/>
                                </a:cubicBezTo>
                                <a:cubicBezTo>
                                  <a:pt x="9" y="0"/>
                                  <a:pt x="14" y="2"/>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5" name="Freeform 131">
                          <a:extLst/>
                        </wps:cNvPr>
                        <wps:cNvSpPr>
                          <a:spLocks/>
                        </wps:cNvSpPr>
                        <wps:spPr bwMode="auto">
                          <a:xfrm>
                            <a:off x="382396" y="1268"/>
                            <a:ext cx="67" cy="75"/>
                          </a:xfrm>
                          <a:custGeom>
                            <a:avLst/>
                            <a:gdLst>
                              <a:gd name="T0" fmla="*/ 33 w 38"/>
                              <a:gd name="T1" fmla="*/ 34 h 43"/>
                              <a:gd name="T2" fmla="*/ 38 w 38"/>
                              <a:gd name="T3" fmla="*/ 40 h 43"/>
                              <a:gd name="T4" fmla="*/ 20 w 38"/>
                              <a:gd name="T5" fmla="*/ 35 h 43"/>
                              <a:gd name="T6" fmla="*/ 0 w 38"/>
                              <a:gd name="T7" fmla="*/ 3 h 43"/>
                              <a:gd name="T8" fmla="*/ 11 w 38"/>
                              <a:gd name="T9" fmla="*/ 5 h 43"/>
                              <a:gd name="T10" fmla="*/ 33 w 38"/>
                              <a:gd name="T11" fmla="*/ 34 h 43"/>
                            </a:gdLst>
                            <a:ahLst/>
                            <a:cxnLst>
                              <a:cxn ang="0">
                                <a:pos x="T0" y="T1"/>
                              </a:cxn>
                              <a:cxn ang="0">
                                <a:pos x="T2" y="T3"/>
                              </a:cxn>
                              <a:cxn ang="0">
                                <a:pos x="T4" y="T5"/>
                              </a:cxn>
                              <a:cxn ang="0">
                                <a:pos x="T6" y="T7"/>
                              </a:cxn>
                              <a:cxn ang="0">
                                <a:pos x="T8" y="T9"/>
                              </a:cxn>
                              <a:cxn ang="0">
                                <a:pos x="T10" y="T11"/>
                              </a:cxn>
                            </a:cxnLst>
                            <a:rect l="0" t="0" r="r" b="b"/>
                            <a:pathLst>
                              <a:path w="38" h="43">
                                <a:moveTo>
                                  <a:pt x="33" y="34"/>
                                </a:moveTo>
                                <a:cubicBezTo>
                                  <a:pt x="35" y="36"/>
                                  <a:pt x="38" y="38"/>
                                  <a:pt x="38" y="40"/>
                                </a:cubicBezTo>
                                <a:cubicBezTo>
                                  <a:pt x="31" y="43"/>
                                  <a:pt x="26" y="36"/>
                                  <a:pt x="20" y="35"/>
                                </a:cubicBezTo>
                                <a:cubicBezTo>
                                  <a:pt x="11" y="25"/>
                                  <a:pt x="4" y="15"/>
                                  <a:pt x="0" y="3"/>
                                </a:cubicBezTo>
                                <a:cubicBezTo>
                                  <a:pt x="3" y="0"/>
                                  <a:pt x="7" y="4"/>
                                  <a:pt x="11" y="5"/>
                                </a:cubicBezTo>
                                <a:cubicBezTo>
                                  <a:pt x="20" y="13"/>
                                  <a:pt x="28" y="23"/>
                                  <a:pt x="33" y="3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6" name="Freeform 132">
                          <a:extLst/>
                        </wps:cNvPr>
                        <wps:cNvSpPr>
                          <a:spLocks/>
                        </wps:cNvSpPr>
                        <wps:spPr bwMode="auto">
                          <a:xfrm>
                            <a:off x="382449" y="1273"/>
                            <a:ext cx="33" cy="28"/>
                          </a:xfrm>
                          <a:custGeom>
                            <a:avLst/>
                            <a:gdLst>
                              <a:gd name="T0" fmla="*/ 18 w 19"/>
                              <a:gd name="T1" fmla="*/ 3 h 16"/>
                              <a:gd name="T2" fmla="*/ 17 w 19"/>
                              <a:gd name="T3" fmla="*/ 12 h 16"/>
                              <a:gd name="T4" fmla="*/ 6 w 19"/>
                              <a:gd name="T5" fmla="*/ 14 h 16"/>
                              <a:gd name="T6" fmla="*/ 3 w 19"/>
                              <a:gd name="T7" fmla="*/ 5 h 16"/>
                              <a:gd name="T8" fmla="*/ 10 w 19"/>
                              <a:gd name="T9" fmla="*/ 0 h 16"/>
                              <a:gd name="T10" fmla="*/ 18 w 19"/>
                              <a:gd name="T11" fmla="*/ 3 h 16"/>
                            </a:gdLst>
                            <a:ahLst/>
                            <a:cxnLst>
                              <a:cxn ang="0">
                                <a:pos x="T0" y="T1"/>
                              </a:cxn>
                              <a:cxn ang="0">
                                <a:pos x="T2" y="T3"/>
                              </a:cxn>
                              <a:cxn ang="0">
                                <a:pos x="T4" y="T5"/>
                              </a:cxn>
                              <a:cxn ang="0">
                                <a:pos x="T6" y="T7"/>
                              </a:cxn>
                              <a:cxn ang="0">
                                <a:pos x="T8" y="T9"/>
                              </a:cxn>
                              <a:cxn ang="0">
                                <a:pos x="T10" y="T11"/>
                              </a:cxn>
                            </a:cxnLst>
                            <a:rect l="0" t="0" r="r" b="b"/>
                            <a:pathLst>
                              <a:path w="19" h="16">
                                <a:moveTo>
                                  <a:pt x="18" y="3"/>
                                </a:moveTo>
                                <a:cubicBezTo>
                                  <a:pt x="19" y="6"/>
                                  <a:pt x="18" y="9"/>
                                  <a:pt x="17" y="12"/>
                                </a:cubicBezTo>
                                <a:cubicBezTo>
                                  <a:pt x="14" y="16"/>
                                  <a:pt x="9" y="15"/>
                                  <a:pt x="6" y="14"/>
                                </a:cubicBezTo>
                                <a:cubicBezTo>
                                  <a:pt x="4" y="12"/>
                                  <a:pt x="0" y="9"/>
                                  <a:pt x="3" y="5"/>
                                </a:cubicBezTo>
                                <a:cubicBezTo>
                                  <a:pt x="4" y="2"/>
                                  <a:pt x="7" y="1"/>
                                  <a:pt x="10" y="0"/>
                                </a:cubicBezTo>
                                <a:cubicBezTo>
                                  <a:pt x="13" y="0"/>
                                  <a:pt x="15" y="2"/>
                                  <a:pt x="18"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7" name="Freeform 133">
                          <a:extLst/>
                        </wps:cNvPr>
                        <wps:cNvSpPr>
                          <a:spLocks/>
                        </wps:cNvSpPr>
                        <wps:spPr bwMode="auto">
                          <a:xfrm>
                            <a:off x="380979" y="1291"/>
                            <a:ext cx="27" cy="24"/>
                          </a:xfrm>
                          <a:custGeom>
                            <a:avLst/>
                            <a:gdLst>
                              <a:gd name="T0" fmla="*/ 14 w 15"/>
                              <a:gd name="T1" fmla="*/ 4 h 14"/>
                              <a:gd name="T2" fmla="*/ 11 w 15"/>
                              <a:gd name="T3" fmla="*/ 14 h 14"/>
                              <a:gd name="T4" fmla="*/ 2 w 15"/>
                              <a:gd name="T5" fmla="*/ 9 h 14"/>
                              <a:gd name="T6" fmla="*/ 6 w 15"/>
                              <a:gd name="T7" fmla="*/ 1 h 14"/>
                              <a:gd name="T8" fmla="*/ 14 w 15"/>
                              <a:gd name="T9" fmla="*/ 4 h 14"/>
                            </a:gdLst>
                            <a:ahLst/>
                            <a:cxnLst>
                              <a:cxn ang="0">
                                <a:pos x="T0" y="T1"/>
                              </a:cxn>
                              <a:cxn ang="0">
                                <a:pos x="T2" y="T3"/>
                              </a:cxn>
                              <a:cxn ang="0">
                                <a:pos x="T4" y="T5"/>
                              </a:cxn>
                              <a:cxn ang="0">
                                <a:pos x="T6" y="T7"/>
                              </a:cxn>
                              <a:cxn ang="0">
                                <a:pos x="T8" y="T9"/>
                              </a:cxn>
                            </a:cxnLst>
                            <a:rect l="0" t="0" r="r" b="b"/>
                            <a:pathLst>
                              <a:path w="15" h="14">
                                <a:moveTo>
                                  <a:pt x="14" y="4"/>
                                </a:moveTo>
                                <a:cubicBezTo>
                                  <a:pt x="14" y="7"/>
                                  <a:pt x="15" y="12"/>
                                  <a:pt x="11" y="14"/>
                                </a:cubicBezTo>
                                <a:cubicBezTo>
                                  <a:pt x="7" y="14"/>
                                  <a:pt x="3" y="13"/>
                                  <a:pt x="2" y="9"/>
                                </a:cubicBezTo>
                                <a:cubicBezTo>
                                  <a:pt x="0" y="4"/>
                                  <a:pt x="4" y="3"/>
                                  <a:pt x="6" y="1"/>
                                </a:cubicBezTo>
                                <a:cubicBezTo>
                                  <a:pt x="9" y="0"/>
                                  <a:pt x="11" y="2"/>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8" name="Freeform 134">
                          <a:extLst/>
                        </wps:cNvPr>
                        <wps:cNvSpPr>
                          <a:spLocks/>
                        </wps:cNvSpPr>
                        <wps:spPr bwMode="auto">
                          <a:xfrm>
                            <a:off x="382264" y="1307"/>
                            <a:ext cx="60" cy="98"/>
                          </a:xfrm>
                          <a:custGeom>
                            <a:avLst/>
                            <a:gdLst>
                              <a:gd name="T0" fmla="*/ 22 w 34"/>
                              <a:gd name="T1" fmla="*/ 20 h 56"/>
                              <a:gd name="T2" fmla="*/ 32 w 34"/>
                              <a:gd name="T3" fmla="*/ 48 h 56"/>
                              <a:gd name="T4" fmla="*/ 32 w 34"/>
                              <a:gd name="T5" fmla="*/ 56 h 56"/>
                              <a:gd name="T6" fmla="*/ 30 w 34"/>
                              <a:gd name="T7" fmla="*/ 56 h 56"/>
                              <a:gd name="T8" fmla="*/ 2 w 34"/>
                              <a:gd name="T9" fmla="*/ 8 h 56"/>
                              <a:gd name="T10" fmla="*/ 0 w 34"/>
                              <a:gd name="T11" fmla="*/ 4 h 56"/>
                              <a:gd name="T12" fmla="*/ 11 w 34"/>
                              <a:gd name="T13" fmla="*/ 8 h 56"/>
                              <a:gd name="T14" fmla="*/ 22 w 34"/>
                              <a:gd name="T15" fmla="*/ 2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56">
                                <a:moveTo>
                                  <a:pt x="22" y="20"/>
                                </a:moveTo>
                                <a:cubicBezTo>
                                  <a:pt x="28" y="28"/>
                                  <a:pt x="32" y="38"/>
                                  <a:pt x="32" y="48"/>
                                </a:cubicBezTo>
                                <a:cubicBezTo>
                                  <a:pt x="31" y="51"/>
                                  <a:pt x="34" y="54"/>
                                  <a:pt x="32" y="56"/>
                                </a:cubicBezTo>
                                <a:cubicBezTo>
                                  <a:pt x="30" y="56"/>
                                  <a:pt x="30" y="56"/>
                                  <a:pt x="30" y="56"/>
                                </a:cubicBezTo>
                                <a:cubicBezTo>
                                  <a:pt x="13" y="43"/>
                                  <a:pt x="9" y="25"/>
                                  <a:pt x="2" y="8"/>
                                </a:cubicBezTo>
                                <a:cubicBezTo>
                                  <a:pt x="0" y="7"/>
                                  <a:pt x="0" y="5"/>
                                  <a:pt x="0" y="4"/>
                                </a:cubicBezTo>
                                <a:cubicBezTo>
                                  <a:pt x="4" y="0"/>
                                  <a:pt x="7" y="7"/>
                                  <a:pt x="11" y="8"/>
                                </a:cubicBezTo>
                                <a:lnTo>
                                  <a:pt x="22" y="2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9" name="Freeform 135">
                          <a:extLst/>
                        </wps:cNvPr>
                        <wps:cNvSpPr>
                          <a:spLocks/>
                        </wps:cNvSpPr>
                        <wps:spPr bwMode="auto">
                          <a:xfrm>
                            <a:off x="380995" y="1310"/>
                            <a:ext cx="99" cy="41"/>
                          </a:xfrm>
                          <a:custGeom>
                            <a:avLst/>
                            <a:gdLst>
                              <a:gd name="T0" fmla="*/ 56 w 56"/>
                              <a:gd name="T1" fmla="*/ 5 h 23"/>
                              <a:gd name="T2" fmla="*/ 56 w 56"/>
                              <a:gd name="T3" fmla="*/ 6 h 23"/>
                              <a:gd name="T4" fmla="*/ 0 w 56"/>
                              <a:gd name="T5" fmla="*/ 13 h 23"/>
                              <a:gd name="T6" fmla="*/ 2 w 56"/>
                              <a:gd name="T7" fmla="*/ 9 h 23"/>
                              <a:gd name="T8" fmla="*/ 37 w 56"/>
                              <a:gd name="T9" fmla="*/ 2 h 23"/>
                              <a:gd name="T10" fmla="*/ 56 w 56"/>
                              <a:gd name="T11" fmla="*/ 5 h 23"/>
                            </a:gdLst>
                            <a:ahLst/>
                            <a:cxnLst>
                              <a:cxn ang="0">
                                <a:pos x="T0" y="T1"/>
                              </a:cxn>
                              <a:cxn ang="0">
                                <a:pos x="T2" y="T3"/>
                              </a:cxn>
                              <a:cxn ang="0">
                                <a:pos x="T4" y="T5"/>
                              </a:cxn>
                              <a:cxn ang="0">
                                <a:pos x="T6" y="T7"/>
                              </a:cxn>
                              <a:cxn ang="0">
                                <a:pos x="T8" y="T9"/>
                              </a:cxn>
                              <a:cxn ang="0">
                                <a:pos x="T10" y="T11"/>
                              </a:cxn>
                            </a:cxnLst>
                            <a:rect l="0" t="0" r="r" b="b"/>
                            <a:pathLst>
                              <a:path w="56" h="23">
                                <a:moveTo>
                                  <a:pt x="56" y="5"/>
                                </a:moveTo>
                                <a:cubicBezTo>
                                  <a:pt x="56" y="5"/>
                                  <a:pt x="56" y="6"/>
                                  <a:pt x="56" y="6"/>
                                </a:cubicBezTo>
                                <a:cubicBezTo>
                                  <a:pt x="41" y="17"/>
                                  <a:pt x="18" y="23"/>
                                  <a:pt x="0" y="13"/>
                                </a:cubicBezTo>
                                <a:cubicBezTo>
                                  <a:pt x="0" y="12"/>
                                  <a:pt x="1" y="10"/>
                                  <a:pt x="2" y="9"/>
                                </a:cubicBezTo>
                                <a:cubicBezTo>
                                  <a:pt x="14" y="6"/>
                                  <a:pt x="25" y="0"/>
                                  <a:pt x="37" y="2"/>
                                </a:cubicBezTo>
                                <a:lnTo>
                                  <a:pt x="56" y="5"/>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0" name="Freeform 136">
                          <a:extLst/>
                        </wps:cNvPr>
                        <wps:cNvSpPr>
                          <a:spLocks/>
                        </wps:cNvSpPr>
                        <wps:spPr bwMode="auto">
                          <a:xfrm>
                            <a:off x="380846" y="1317"/>
                            <a:ext cx="89" cy="65"/>
                          </a:xfrm>
                          <a:custGeom>
                            <a:avLst/>
                            <a:gdLst>
                              <a:gd name="T0" fmla="*/ 51 w 51"/>
                              <a:gd name="T1" fmla="*/ 3 h 37"/>
                              <a:gd name="T2" fmla="*/ 9 w 51"/>
                              <a:gd name="T3" fmla="*/ 31 h 37"/>
                              <a:gd name="T4" fmla="*/ 0 w 51"/>
                              <a:gd name="T5" fmla="*/ 35 h 37"/>
                              <a:gd name="T6" fmla="*/ 51 w 51"/>
                              <a:gd name="T7" fmla="*/ 0 h 37"/>
                              <a:gd name="T8" fmla="*/ 51 w 51"/>
                              <a:gd name="T9" fmla="*/ 3 h 37"/>
                            </a:gdLst>
                            <a:ahLst/>
                            <a:cxnLst>
                              <a:cxn ang="0">
                                <a:pos x="T0" y="T1"/>
                              </a:cxn>
                              <a:cxn ang="0">
                                <a:pos x="T2" y="T3"/>
                              </a:cxn>
                              <a:cxn ang="0">
                                <a:pos x="T4" y="T5"/>
                              </a:cxn>
                              <a:cxn ang="0">
                                <a:pos x="T6" y="T7"/>
                              </a:cxn>
                              <a:cxn ang="0">
                                <a:pos x="T8" y="T9"/>
                              </a:cxn>
                            </a:cxnLst>
                            <a:rect l="0" t="0" r="r" b="b"/>
                            <a:pathLst>
                              <a:path w="51" h="37">
                                <a:moveTo>
                                  <a:pt x="51" y="3"/>
                                </a:moveTo>
                                <a:cubicBezTo>
                                  <a:pt x="38" y="11"/>
                                  <a:pt x="26" y="27"/>
                                  <a:pt x="9" y="31"/>
                                </a:cubicBezTo>
                                <a:cubicBezTo>
                                  <a:pt x="6" y="33"/>
                                  <a:pt x="4" y="37"/>
                                  <a:pt x="0" y="35"/>
                                </a:cubicBezTo>
                                <a:cubicBezTo>
                                  <a:pt x="7" y="13"/>
                                  <a:pt x="30" y="2"/>
                                  <a:pt x="51" y="0"/>
                                </a:cubicBezTo>
                                <a:lnTo>
                                  <a:pt x="51"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1" name="Freeform 137">
                          <a:extLst/>
                        </wps:cNvPr>
                        <wps:cNvSpPr>
                          <a:spLocks/>
                        </wps:cNvSpPr>
                        <wps:spPr bwMode="auto">
                          <a:xfrm>
                            <a:off x="382238" y="1347"/>
                            <a:ext cx="26" cy="25"/>
                          </a:xfrm>
                          <a:custGeom>
                            <a:avLst/>
                            <a:gdLst>
                              <a:gd name="T0" fmla="*/ 14 w 15"/>
                              <a:gd name="T1" fmla="*/ 4 h 14"/>
                              <a:gd name="T2" fmla="*/ 11 w 15"/>
                              <a:gd name="T3" fmla="*/ 12 h 14"/>
                              <a:gd name="T4" fmla="*/ 3 w 15"/>
                              <a:gd name="T5" fmla="*/ 12 h 14"/>
                              <a:gd name="T6" fmla="*/ 0 w 15"/>
                              <a:gd name="T7" fmla="*/ 4 h 14"/>
                              <a:gd name="T8" fmla="*/ 6 w 15"/>
                              <a:gd name="T9" fmla="*/ 0 h 14"/>
                              <a:gd name="T10" fmla="*/ 14 w 15"/>
                              <a:gd name="T11" fmla="*/ 4 h 14"/>
                            </a:gdLst>
                            <a:ahLst/>
                            <a:cxnLst>
                              <a:cxn ang="0">
                                <a:pos x="T0" y="T1"/>
                              </a:cxn>
                              <a:cxn ang="0">
                                <a:pos x="T2" y="T3"/>
                              </a:cxn>
                              <a:cxn ang="0">
                                <a:pos x="T4" y="T5"/>
                              </a:cxn>
                              <a:cxn ang="0">
                                <a:pos x="T6" y="T7"/>
                              </a:cxn>
                              <a:cxn ang="0">
                                <a:pos x="T8" y="T9"/>
                              </a:cxn>
                              <a:cxn ang="0">
                                <a:pos x="T10" y="T11"/>
                              </a:cxn>
                            </a:cxnLst>
                            <a:rect l="0" t="0" r="r" b="b"/>
                            <a:pathLst>
                              <a:path w="15" h="14">
                                <a:moveTo>
                                  <a:pt x="14" y="4"/>
                                </a:moveTo>
                                <a:cubicBezTo>
                                  <a:pt x="15" y="7"/>
                                  <a:pt x="14" y="11"/>
                                  <a:pt x="11" y="12"/>
                                </a:cubicBezTo>
                                <a:cubicBezTo>
                                  <a:pt x="9" y="14"/>
                                  <a:pt x="5" y="14"/>
                                  <a:pt x="3" y="12"/>
                                </a:cubicBezTo>
                                <a:cubicBezTo>
                                  <a:pt x="0" y="10"/>
                                  <a:pt x="0" y="7"/>
                                  <a:pt x="0" y="4"/>
                                </a:cubicBezTo>
                                <a:cubicBezTo>
                                  <a:pt x="1" y="1"/>
                                  <a:pt x="4" y="1"/>
                                  <a:pt x="6" y="0"/>
                                </a:cubicBezTo>
                                <a:cubicBezTo>
                                  <a:pt x="9" y="1"/>
                                  <a:pt x="12" y="1"/>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2" name="Freeform 138">
                          <a:extLst/>
                        </wps:cNvPr>
                        <wps:cNvSpPr>
                          <a:spLocks/>
                        </wps:cNvSpPr>
                        <wps:spPr bwMode="auto">
                          <a:xfrm>
                            <a:off x="382113" y="1351"/>
                            <a:ext cx="91" cy="33"/>
                          </a:xfrm>
                          <a:custGeom>
                            <a:avLst/>
                            <a:gdLst>
                              <a:gd name="T0" fmla="*/ 52 w 52"/>
                              <a:gd name="T1" fmla="*/ 4 h 19"/>
                              <a:gd name="T2" fmla="*/ 38 w 52"/>
                              <a:gd name="T3" fmla="*/ 14 h 19"/>
                              <a:gd name="T4" fmla="*/ 0 w 52"/>
                              <a:gd name="T5" fmla="*/ 9 h 19"/>
                              <a:gd name="T6" fmla="*/ 7 w 52"/>
                              <a:gd name="T7" fmla="*/ 5 h 19"/>
                              <a:gd name="T8" fmla="*/ 47 w 52"/>
                              <a:gd name="T9" fmla="*/ 3 h 19"/>
                              <a:gd name="T10" fmla="*/ 52 w 52"/>
                              <a:gd name="T11" fmla="*/ 4 h 19"/>
                            </a:gdLst>
                            <a:ahLst/>
                            <a:cxnLst>
                              <a:cxn ang="0">
                                <a:pos x="T0" y="T1"/>
                              </a:cxn>
                              <a:cxn ang="0">
                                <a:pos x="T2" y="T3"/>
                              </a:cxn>
                              <a:cxn ang="0">
                                <a:pos x="T4" y="T5"/>
                              </a:cxn>
                              <a:cxn ang="0">
                                <a:pos x="T6" y="T7"/>
                              </a:cxn>
                              <a:cxn ang="0">
                                <a:pos x="T8" y="T9"/>
                              </a:cxn>
                              <a:cxn ang="0">
                                <a:pos x="T10" y="T11"/>
                              </a:cxn>
                            </a:cxnLst>
                            <a:rect l="0" t="0" r="r" b="b"/>
                            <a:pathLst>
                              <a:path w="52" h="19">
                                <a:moveTo>
                                  <a:pt x="52" y="4"/>
                                </a:moveTo>
                                <a:cubicBezTo>
                                  <a:pt x="50" y="9"/>
                                  <a:pt x="43" y="12"/>
                                  <a:pt x="38" y="14"/>
                                </a:cubicBezTo>
                                <a:cubicBezTo>
                                  <a:pt x="25" y="19"/>
                                  <a:pt x="12" y="12"/>
                                  <a:pt x="0" y="9"/>
                                </a:cubicBezTo>
                                <a:cubicBezTo>
                                  <a:pt x="1" y="6"/>
                                  <a:pt x="5" y="7"/>
                                  <a:pt x="7" y="5"/>
                                </a:cubicBezTo>
                                <a:cubicBezTo>
                                  <a:pt x="20" y="2"/>
                                  <a:pt x="33" y="0"/>
                                  <a:pt x="47" y="3"/>
                                </a:cubicBezTo>
                                <a:cubicBezTo>
                                  <a:pt x="48" y="2"/>
                                  <a:pt x="51" y="2"/>
                                  <a:pt x="52"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3" name="Freeform 139">
                          <a:extLst/>
                        </wps:cNvPr>
                        <wps:cNvSpPr>
                          <a:spLocks/>
                        </wps:cNvSpPr>
                        <wps:spPr bwMode="auto">
                          <a:xfrm>
                            <a:off x="380907" y="1365"/>
                            <a:ext cx="28" cy="26"/>
                          </a:xfrm>
                          <a:custGeom>
                            <a:avLst/>
                            <a:gdLst>
                              <a:gd name="T0" fmla="*/ 16 w 16"/>
                              <a:gd name="T1" fmla="*/ 7 h 15"/>
                              <a:gd name="T2" fmla="*/ 11 w 16"/>
                              <a:gd name="T3" fmla="*/ 13 h 15"/>
                              <a:gd name="T4" fmla="*/ 4 w 16"/>
                              <a:gd name="T5" fmla="*/ 12 h 15"/>
                              <a:gd name="T6" fmla="*/ 2 w 16"/>
                              <a:gd name="T7" fmla="*/ 5 h 15"/>
                              <a:gd name="T8" fmla="*/ 8 w 16"/>
                              <a:gd name="T9" fmla="*/ 0 h 15"/>
                              <a:gd name="T10" fmla="*/ 16 w 16"/>
                              <a:gd name="T11" fmla="*/ 7 h 15"/>
                            </a:gdLst>
                            <a:ahLst/>
                            <a:cxnLst>
                              <a:cxn ang="0">
                                <a:pos x="T0" y="T1"/>
                              </a:cxn>
                              <a:cxn ang="0">
                                <a:pos x="T2" y="T3"/>
                              </a:cxn>
                              <a:cxn ang="0">
                                <a:pos x="T4" y="T5"/>
                              </a:cxn>
                              <a:cxn ang="0">
                                <a:pos x="T6" y="T7"/>
                              </a:cxn>
                              <a:cxn ang="0">
                                <a:pos x="T8" y="T9"/>
                              </a:cxn>
                              <a:cxn ang="0">
                                <a:pos x="T10" y="T11"/>
                              </a:cxn>
                            </a:cxnLst>
                            <a:rect l="0" t="0" r="r" b="b"/>
                            <a:pathLst>
                              <a:path w="16" h="15">
                                <a:moveTo>
                                  <a:pt x="16" y="7"/>
                                </a:moveTo>
                                <a:cubicBezTo>
                                  <a:pt x="15" y="9"/>
                                  <a:pt x="15" y="12"/>
                                  <a:pt x="11" y="13"/>
                                </a:cubicBezTo>
                                <a:cubicBezTo>
                                  <a:pt x="9" y="15"/>
                                  <a:pt x="6" y="13"/>
                                  <a:pt x="4" y="12"/>
                                </a:cubicBezTo>
                                <a:cubicBezTo>
                                  <a:pt x="3" y="9"/>
                                  <a:pt x="0" y="8"/>
                                  <a:pt x="2" y="5"/>
                                </a:cubicBezTo>
                                <a:cubicBezTo>
                                  <a:pt x="3" y="2"/>
                                  <a:pt x="6" y="1"/>
                                  <a:pt x="8" y="0"/>
                                </a:cubicBezTo>
                                <a:cubicBezTo>
                                  <a:pt x="12" y="1"/>
                                  <a:pt x="15" y="3"/>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4" name="Freeform 140">
                          <a:extLst/>
                        </wps:cNvPr>
                        <wps:cNvSpPr>
                          <a:spLocks/>
                        </wps:cNvSpPr>
                        <wps:spPr bwMode="auto">
                          <a:xfrm>
                            <a:off x="380949" y="1372"/>
                            <a:ext cx="27" cy="26"/>
                          </a:xfrm>
                          <a:custGeom>
                            <a:avLst/>
                            <a:gdLst>
                              <a:gd name="T0" fmla="*/ 15 w 15"/>
                              <a:gd name="T1" fmla="*/ 7 h 15"/>
                              <a:gd name="T2" fmla="*/ 10 w 15"/>
                              <a:gd name="T3" fmla="*/ 14 h 15"/>
                              <a:gd name="T4" fmla="*/ 2 w 15"/>
                              <a:gd name="T5" fmla="*/ 11 h 15"/>
                              <a:gd name="T6" fmla="*/ 1 w 15"/>
                              <a:gd name="T7" fmla="*/ 4 h 15"/>
                              <a:gd name="T8" fmla="*/ 6 w 15"/>
                              <a:gd name="T9" fmla="*/ 0 h 15"/>
                              <a:gd name="T10" fmla="*/ 15 w 15"/>
                              <a:gd name="T11" fmla="*/ 7 h 15"/>
                            </a:gdLst>
                            <a:ahLst/>
                            <a:cxnLst>
                              <a:cxn ang="0">
                                <a:pos x="T0" y="T1"/>
                              </a:cxn>
                              <a:cxn ang="0">
                                <a:pos x="T2" y="T3"/>
                              </a:cxn>
                              <a:cxn ang="0">
                                <a:pos x="T4" y="T5"/>
                              </a:cxn>
                              <a:cxn ang="0">
                                <a:pos x="T6" y="T7"/>
                              </a:cxn>
                              <a:cxn ang="0">
                                <a:pos x="T8" y="T9"/>
                              </a:cxn>
                              <a:cxn ang="0">
                                <a:pos x="T10" y="T11"/>
                              </a:cxn>
                            </a:cxnLst>
                            <a:rect l="0" t="0" r="r" b="b"/>
                            <a:pathLst>
                              <a:path w="15" h="15">
                                <a:moveTo>
                                  <a:pt x="15" y="7"/>
                                </a:moveTo>
                                <a:cubicBezTo>
                                  <a:pt x="14" y="9"/>
                                  <a:pt x="13" y="13"/>
                                  <a:pt x="10" y="14"/>
                                </a:cubicBezTo>
                                <a:cubicBezTo>
                                  <a:pt x="7" y="15"/>
                                  <a:pt x="4" y="13"/>
                                  <a:pt x="2" y="11"/>
                                </a:cubicBezTo>
                                <a:cubicBezTo>
                                  <a:pt x="1" y="9"/>
                                  <a:pt x="0" y="6"/>
                                  <a:pt x="1" y="4"/>
                                </a:cubicBezTo>
                                <a:cubicBezTo>
                                  <a:pt x="2" y="2"/>
                                  <a:pt x="4" y="1"/>
                                  <a:pt x="6" y="0"/>
                                </a:cubicBezTo>
                                <a:cubicBezTo>
                                  <a:pt x="10" y="0"/>
                                  <a:pt x="14" y="4"/>
                                  <a:pt x="1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5" name="Freeform 141">
                          <a:extLst/>
                        </wps:cNvPr>
                        <wps:cNvSpPr>
                          <a:spLocks/>
                        </wps:cNvSpPr>
                        <wps:spPr bwMode="auto">
                          <a:xfrm>
                            <a:off x="382216" y="1377"/>
                            <a:ext cx="34" cy="32"/>
                          </a:xfrm>
                          <a:custGeom>
                            <a:avLst/>
                            <a:gdLst>
                              <a:gd name="T0" fmla="*/ 18 w 19"/>
                              <a:gd name="T1" fmla="*/ 8 h 18"/>
                              <a:gd name="T2" fmla="*/ 16 w 19"/>
                              <a:gd name="T3" fmla="*/ 15 h 18"/>
                              <a:gd name="T4" fmla="*/ 7 w 19"/>
                              <a:gd name="T5" fmla="*/ 17 h 18"/>
                              <a:gd name="T6" fmla="*/ 2 w 19"/>
                              <a:gd name="T7" fmla="*/ 11 h 18"/>
                              <a:gd name="T8" fmla="*/ 5 w 19"/>
                              <a:gd name="T9" fmla="*/ 3 h 18"/>
                              <a:gd name="T10" fmla="*/ 18 w 19"/>
                              <a:gd name="T11" fmla="*/ 8 h 18"/>
                            </a:gdLst>
                            <a:ahLst/>
                            <a:cxnLst>
                              <a:cxn ang="0">
                                <a:pos x="T0" y="T1"/>
                              </a:cxn>
                              <a:cxn ang="0">
                                <a:pos x="T2" y="T3"/>
                              </a:cxn>
                              <a:cxn ang="0">
                                <a:pos x="T4" y="T5"/>
                              </a:cxn>
                              <a:cxn ang="0">
                                <a:pos x="T6" y="T7"/>
                              </a:cxn>
                              <a:cxn ang="0">
                                <a:pos x="T8" y="T9"/>
                              </a:cxn>
                              <a:cxn ang="0">
                                <a:pos x="T10" y="T11"/>
                              </a:cxn>
                            </a:cxnLst>
                            <a:rect l="0" t="0" r="r" b="b"/>
                            <a:pathLst>
                              <a:path w="19" h="18">
                                <a:moveTo>
                                  <a:pt x="18" y="8"/>
                                </a:moveTo>
                                <a:cubicBezTo>
                                  <a:pt x="19" y="11"/>
                                  <a:pt x="17" y="13"/>
                                  <a:pt x="16" y="15"/>
                                </a:cubicBezTo>
                                <a:cubicBezTo>
                                  <a:pt x="14" y="18"/>
                                  <a:pt x="10" y="18"/>
                                  <a:pt x="7" y="17"/>
                                </a:cubicBezTo>
                                <a:cubicBezTo>
                                  <a:pt x="4" y="16"/>
                                  <a:pt x="3" y="13"/>
                                  <a:pt x="2" y="11"/>
                                </a:cubicBezTo>
                                <a:cubicBezTo>
                                  <a:pt x="0" y="8"/>
                                  <a:pt x="4" y="6"/>
                                  <a:pt x="5" y="3"/>
                                </a:cubicBezTo>
                                <a:cubicBezTo>
                                  <a:pt x="9" y="0"/>
                                  <a:pt x="16" y="2"/>
                                  <a:pt x="18"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6" name="Freeform 142">
                          <a:extLst/>
                        </wps:cNvPr>
                        <wps:cNvSpPr>
                          <a:spLocks/>
                        </wps:cNvSpPr>
                        <wps:spPr bwMode="auto">
                          <a:xfrm>
                            <a:off x="382253" y="1380"/>
                            <a:ext cx="29" cy="32"/>
                          </a:xfrm>
                          <a:custGeom>
                            <a:avLst/>
                            <a:gdLst>
                              <a:gd name="T0" fmla="*/ 15 w 16"/>
                              <a:gd name="T1" fmla="*/ 5 h 18"/>
                              <a:gd name="T2" fmla="*/ 15 w 16"/>
                              <a:gd name="T3" fmla="*/ 10 h 18"/>
                              <a:gd name="T4" fmla="*/ 7 w 16"/>
                              <a:gd name="T5" fmla="*/ 16 h 18"/>
                              <a:gd name="T6" fmla="*/ 2 w 16"/>
                              <a:gd name="T7" fmla="*/ 12 h 18"/>
                              <a:gd name="T8" fmla="*/ 7 w 16"/>
                              <a:gd name="T9" fmla="*/ 2 h 18"/>
                              <a:gd name="T10" fmla="*/ 15 w 16"/>
                              <a:gd name="T11" fmla="*/ 5 h 18"/>
                            </a:gdLst>
                            <a:ahLst/>
                            <a:cxnLst>
                              <a:cxn ang="0">
                                <a:pos x="T0" y="T1"/>
                              </a:cxn>
                              <a:cxn ang="0">
                                <a:pos x="T2" y="T3"/>
                              </a:cxn>
                              <a:cxn ang="0">
                                <a:pos x="T4" y="T5"/>
                              </a:cxn>
                              <a:cxn ang="0">
                                <a:pos x="T6" y="T7"/>
                              </a:cxn>
                              <a:cxn ang="0">
                                <a:pos x="T8" y="T9"/>
                              </a:cxn>
                              <a:cxn ang="0">
                                <a:pos x="T10" y="T11"/>
                              </a:cxn>
                            </a:cxnLst>
                            <a:rect l="0" t="0" r="r" b="b"/>
                            <a:pathLst>
                              <a:path w="16" h="18">
                                <a:moveTo>
                                  <a:pt x="15" y="5"/>
                                </a:moveTo>
                                <a:cubicBezTo>
                                  <a:pt x="15" y="7"/>
                                  <a:pt x="16" y="9"/>
                                  <a:pt x="15" y="10"/>
                                </a:cubicBezTo>
                                <a:cubicBezTo>
                                  <a:pt x="13" y="12"/>
                                  <a:pt x="12" y="18"/>
                                  <a:pt x="7" y="16"/>
                                </a:cubicBezTo>
                                <a:cubicBezTo>
                                  <a:pt x="4" y="16"/>
                                  <a:pt x="3" y="13"/>
                                  <a:pt x="2" y="12"/>
                                </a:cubicBezTo>
                                <a:cubicBezTo>
                                  <a:pt x="0" y="8"/>
                                  <a:pt x="2" y="2"/>
                                  <a:pt x="7" y="2"/>
                                </a:cubicBezTo>
                                <a:cubicBezTo>
                                  <a:pt x="10" y="0"/>
                                  <a:pt x="13" y="4"/>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7" name="Freeform 143">
                          <a:extLst/>
                        </wps:cNvPr>
                        <wps:cNvSpPr>
                          <a:spLocks/>
                        </wps:cNvSpPr>
                        <wps:spPr bwMode="auto">
                          <a:xfrm>
                            <a:off x="380923" y="1400"/>
                            <a:ext cx="30" cy="30"/>
                          </a:xfrm>
                          <a:custGeom>
                            <a:avLst/>
                            <a:gdLst>
                              <a:gd name="T0" fmla="*/ 16 w 17"/>
                              <a:gd name="T1" fmla="*/ 5 h 17"/>
                              <a:gd name="T2" fmla="*/ 12 w 17"/>
                              <a:gd name="T3" fmla="*/ 16 h 17"/>
                              <a:gd name="T4" fmla="*/ 1 w 17"/>
                              <a:gd name="T5" fmla="*/ 12 h 17"/>
                              <a:gd name="T6" fmla="*/ 6 w 17"/>
                              <a:gd name="T7" fmla="*/ 0 h 17"/>
                              <a:gd name="T8" fmla="*/ 16 w 17"/>
                              <a:gd name="T9" fmla="*/ 5 h 17"/>
                            </a:gdLst>
                            <a:ahLst/>
                            <a:cxnLst>
                              <a:cxn ang="0">
                                <a:pos x="T0" y="T1"/>
                              </a:cxn>
                              <a:cxn ang="0">
                                <a:pos x="T2" y="T3"/>
                              </a:cxn>
                              <a:cxn ang="0">
                                <a:pos x="T4" y="T5"/>
                              </a:cxn>
                              <a:cxn ang="0">
                                <a:pos x="T6" y="T7"/>
                              </a:cxn>
                              <a:cxn ang="0">
                                <a:pos x="T8" y="T9"/>
                              </a:cxn>
                            </a:cxnLst>
                            <a:rect l="0" t="0" r="r" b="b"/>
                            <a:pathLst>
                              <a:path w="17" h="17">
                                <a:moveTo>
                                  <a:pt x="16" y="5"/>
                                </a:moveTo>
                                <a:cubicBezTo>
                                  <a:pt x="17" y="10"/>
                                  <a:pt x="15" y="14"/>
                                  <a:pt x="12" y="16"/>
                                </a:cubicBezTo>
                                <a:cubicBezTo>
                                  <a:pt x="8" y="17"/>
                                  <a:pt x="2" y="17"/>
                                  <a:pt x="1" y="12"/>
                                </a:cubicBezTo>
                                <a:cubicBezTo>
                                  <a:pt x="0" y="8"/>
                                  <a:pt x="1" y="3"/>
                                  <a:pt x="6" y="0"/>
                                </a:cubicBezTo>
                                <a:cubicBezTo>
                                  <a:pt x="9" y="0"/>
                                  <a:pt x="14" y="1"/>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8" name="Freeform 144">
                          <a:extLst/>
                        </wps:cNvPr>
                        <wps:cNvSpPr>
                          <a:spLocks/>
                        </wps:cNvSpPr>
                        <wps:spPr bwMode="auto">
                          <a:xfrm>
                            <a:off x="380934" y="1407"/>
                            <a:ext cx="58" cy="67"/>
                          </a:xfrm>
                          <a:custGeom>
                            <a:avLst/>
                            <a:gdLst>
                              <a:gd name="T0" fmla="*/ 33 w 33"/>
                              <a:gd name="T1" fmla="*/ 0 h 38"/>
                              <a:gd name="T2" fmla="*/ 18 w 33"/>
                              <a:gd name="T3" fmla="*/ 31 h 38"/>
                              <a:gd name="T4" fmla="*/ 0 w 33"/>
                              <a:gd name="T5" fmla="*/ 34 h 38"/>
                              <a:gd name="T6" fmla="*/ 0 w 33"/>
                              <a:gd name="T7" fmla="*/ 32 h 38"/>
                              <a:gd name="T8" fmla="*/ 33 w 33"/>
                              <a:gd name="T9" fmla="*/ 0 h 38"/>
                            </a:gdLst>
                            <a:ahLst/>
                            <a:cxnLst>
                              <a:cxn ang="0">
                                <a:pos x="T0" y="T1"/>
                              </a:cxn>
                              <a:cxn ang="0">
                                <a:pos x="T2" y="T3"/>
                              </a:cxn>
                              <a:cxn ang="0">
                                <a:pos x="T4" y="T5"/>
                              </a:cxn>
                              <a:cxn ang="0">
                                <a:pos x="T6" y="T7"/>
                              </a:cxn>
                              <a:cxn ang="0">
                                <a:pos x="T8" y="T9"/>
                              </a:cxn>
                            </a:cxnLst>
                            <a:rect l="0" t="0" r="r" b="b"/>
                            <a:pathLst>
                              <a:path w="33" h="38">
                                <a:moveTo>
                                  <a:pt x="33" y="0"/>
                                </a:moveTo>
                                <a:cubicBezTo>
                                  <a:pt x="32" y="11"/>
                                  <a:pt x="29" y="24"/>
                                  <a:pt x="18" y="31"/>
                                </a:cubicBezTo>
                                <a:cubicBezTo>
                                  <a:pt x="12" y="32"/>
                                  <a:pt x="6" y="38"/>
                                  <a:pt x="0" y="34"/>
                                </a:cubicBezTo>
                                <a:cubicBezTo>
                                  <a:pt x="0" y="32"/>
                                  <a:pt x="0" y="32"/>
                                  <a:pt x="0" y="32"/>
                                </a:cubicBezTo>
                                <a:cubicBezTo>
                                  <a:pt x="8" y="20"/>
                                  <a:pt x="23" y="11"/>
                                  <a:pt x="3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9" name="Freeform 145">
                          <a:extLst/>
                        </wps:cNvPr>
                        <wps:cNvSpPr>
                          <a:spLocks/>
                        </wps:cNvSpPr>
                        <wps:spPr bwMode="auto">
                          <a:xfrm>
                            <a:off x="382113" y="1412"/>
                            <a:ext cx="30" cy="26"/>
                          </a:xfrm>
                          <a:custGeom>
                            <a:avLst/>
                            <a:gdLst>
                              <a:gd name="T0" fmla="*/ 15 w 17"/>
                              <a:gd name="T1" fmla="*/ 6 h 15"/>
                              <a:gd name="T2" fmla="*/ 13 w 17"/>
                              <a:gd name="T3" fmla="*/ 12 h 15"/>
                              <a:gd name="T4" fmla="*/ 4 w 17"/>
                              <a:gd name="T5" fmla="*/ 13 h 15"/>
                              <a:gd name="T6" fmla="*/ 2 w 17"/>
                              <a:gd name="T7" fmla="*/ 5 h 15"/>
                              <a:gd name="T8" fmla="*/ 7 w 17"/>
                              <a:gd name="T9" fmla="*/ 0 h 15"/>
                              <a:gd name="T10" fmla="*/ 15 w 17"/>
                              <a:gd name="T11" fmla="*/ 6 h 15"/>
                            </a:gdLst>
                            <a:ahLst/>
                            <a:cxnLst>
                              <a:cxn ang="0">
                                <a:pos x="T0" y="T1"/>
                              </a:cxn>
                              <a:cxn ang="0">
                                <a:pos x="T2" y="T3"/>
                              </a:cxn>
                              <a:cxn ang="0">
                                <a:pos x="T4" y="T5"/>
                              </a:cxn>
                              <a:cxn ang="0">
                                <a:pos x="T6" y="T7"/>
                              </a:cxn>
                              <a:cxn ang="0">
                                <a:pos x="T8" y="T9"/>
                              </a:cxn>
                              <a:cxn ang="0">
                                <a:pos x="T10" y="T11"/>
                              </a:cxn>
                            </a:cxnLst>
                            <a:rect l="0" t="0" r="r" b="b"/>
                            <a:pathLst>
                              <a:path w="17" h="15">
                                <a:moveTo>
                                  <a:pt x="15" y="6"/>
                                </a:moveTo>
                                <a:cubicBezTo>
                                  <a:pt x="17" y="8"/>
                                  <a:pt x="14" y="10"/>
                                  <a:pt x="13" y="12"/>
                                </a:cubicBezTo>
                                <a:cubicBezTo>
                                  <a:pt x="11" y="15"/>
                                  <a:pt x="6" y="14"/>
                                  <a:pt x="4" y="13"/>
                                </a:cubicBezTo>
                                <a:cubicBezTo>
                                  <a:pt x="1" y="11"/>
                                  <a:pt x="0" y="7"/>
                                  <a:pt x="2" y="5"/>
                                </a:cubicBezTo>
                                <a:cubicBezTo>
                                  <a:pt x="2" y="2"/>
                                  <a:pt x="5" y="1"/>
                                  <a:pt x="7" y="0"/>
                                </a:cubicBezTo>
                                <a:cubicBezTo>
                                  <a:pt x="10" y="0"/>
                                  <a:pt x="13" y="3"/>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0" name="Freeform 146">
                          <a:extLst/>
                        </wps:cNvPr>
                        <wps:cNvSpPr>
                          <a:spLocks/>
                        </wps:cNvSpPr>
                        <wps:spPr bwMode="auto">
                          <a:xfrm>
                            <a:off x="381025" y="1416"/>
                            <a:ext cx="46" cy="95"/>
                          </a:xfrm>
                          <a:custGeom>
                            <a:avLst/>
                            <a:gdLst>
                              <a:gd name="T0" fmla="*/ 20 w 26"/>
                              <a:gd name="T1" fmla="*/ 22 h 54"/>
                              <a:gd name="T2" fmla="*/ 26 w 26"/>
                              <a:gd name="T3" fmla="*/ 53 h 54"/>
                              <a:gd name="T4" fmla="*/ 12 w 26"/>
                              <a:gd name="T5" fmla="*/ 43 h 54"/>
                              <a:gd name="T6" fmla="*/ 0 w 26"/>
                              <a:gd name="T7" fmla="*/ 1 h 54"/>
                              <a:gd name="T8" fmla="*/ 3 w 26"/>
                              <a:gd name="T9" fmla="*/ 0 h 54"/>
                              <a:gd name="T10" fmla="*/ 18 w 26"/>
                              <a:gd name="T11" fmla="*/ 17 h 54"/>
                              <a:gd name="T12" fmla="*/ 20 w 26"/>
                              <a:gd name="T13" fmla="*/ 22 h 54"/>
                            </a:gdLst>
                            <a:ahLst/>
                            <a:cxnLst>
                              <a:cxn ang="0">
                                <a:pos x="T0" y="T1"/>
                              </a:cxn>
                              <a:cxn ang="0">
                                <a:pos x="T2" y="T3"/>
                              </a:cxn>
                              <a:cxn ang="0">
                                <a:pos x="T4" y="T5"/>
                              </a:cxn>
                              <a:cxn ang="0">
                                <a:pos x="T6" y="T7"/>
                              </a:cxn>
                              <a:cxn ang="0">
                                <a:pos x="T8" y="T9"/>
                              </a:cxn>
                              <a:cxn ang="0">
                                <a:pos x="T10" y="T11"/>
                              </a:cxn>
                              <a:cxn ang="0">
                                <a:pos x="T12" y="T13"/>
                              </a:cxn>
                            </a:cxnLst>
                            <a:rect l="0" t="0" r="r" b="b"/>
                            <a:pathLst>
                              <a:path w="26" h="54">
                                <a:moveTo>
                                  <a:pt x="20" y="22"/>
                                </a:moveTo>
                                <a:cubicBezTo>
                                  <a:pt x="26" y="31"/>
                                  <a:pt x="22" y="43"/>
                                  <a:pt x="26" y="53"/>
                                </a:cubicBezTo>
                                <a:cubicBezTo>
                                  <a:pt x="19" y="54"/>
                                  <a:pt x="16" y="47"/>
                                  <a:pt x="12" y="43"/>
                                </a:cubicBezTo>
                                <a:cubicBezTo>
                                  <a:pt x="3" y="31"/>
                                  <a:pt x="4" y="15"/>
                                  <a:pt x="0" y="1"/>
                                </a:cubicBezTo>
                                <a:cubicBezTo>
                                  <a:pt x="1" y="0"/>
                                  <a:pt x="2" y="0"/>
                                  <a:pt x="3" y="0"/>
                                </a:cubicBezTo>
                                <a:cubicBezTo>
                                  <a:pt x="9" y="4"/>
                                  <a:pt x="13" y="12"/>
                                  <a:pt x="18" y="17"/>
                                </a:cubicBezTo>
                                <a:cubicBezTo>
                                  <a:pt x="17" y="20"/>
                                  <a:pt x="20" y="20"/>
                                  <a:pt x="20" y="22"/>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1" name="Freeform 147">
                          <a:extLst/>
                        </wps:cNvPr>
                        <wps:cNvSpPr>
                          <a:spLocks/>
                        </wps:cNvSpPr>
                        <wps:spPr bwMode="auto">
                          <a:xfrm>
                            <a:off x="382150" y="1417"/>
                            <a:ext cx="24" cy="21"/>
                          </a:xfrm>
                          <a:custGeom>
                            <a:avLst/>
                            <a:gdLst>
                              <a:gd name="T0" fmla="*/ 14 w 14"/>
                              <a:gd name="T1" fmla="*/ 6 h 12"/>
                              <a:gd name="T2" fmla="*/ 9 w 14"/>
                              <a:gd name="T3" fmla="*/ 12 h 12"/>
                              <a:gd name="T4" fmla="*/ 1 w 14"/>
                              <a:gd name="T5" fmla="*/ 8 h 12"/>
                              <a:gd name="T6" fmla="*/ 5 w 14"/>
                              <a:gd name="T7" fmla="*/ 1 h 12"/>
                              <a:gd name="T8" fmla="*/ 14 w 14"/>
                              <a:gd name="T9" fmla="*/ 6 h 12"/>
                            </a:gdLst>
                            <a:ahLst/>
                            <a:cxnLst>
                              <a:cxn ang="0">
                                <a:pos x="T0" y="T1"/>
                              </a:cxn>
                              <a:cxn ang="0">
                                <a:pos x="T2" y="T3"/>
                              </a:cxn>
                              <a:cxn ang="0">
                                <a:pos x="T4" y="T5"/>
                              </a:cxn>
                              <a:cxn ang="0">
                                <a:pos x="T6" y="T7"/>
                              </a:cxn>
                              <a:cxn ang="0">
                                <a:pos x="T8" y="T9"/>
                              </a:cxn>
                            </a:cxnLst>
                            <a:rect l="0" t="0" r="r" b="b"/>
                            <a:pathLst>
                              <a:path w="14" h="12">
                                <a:moveTo>
                                  <a:pt x="14" y="6"/>
                                </a:moveTo>
                                <a:cubicBezTo>
                                  <a:pt x="14" y="9"/>
                                  <a:pt x="11" y="10"/>
                                  <a:pt x="9" y="12"/>
                                </a:cubicBezTo>
                                <a:cubicBezTo>
                                  <a:pt x="6" y="12"/>
                                  <a:pt x="4" y="10"/>
                                  <a:pt x="1" y="8"/>
                                </a:cubicBezTo>
                                <a:cubicBezTo>
                                  <a:pt x="0" y="4"/>
                                  <a:pt x="3" y="3"/>
                                  <a:pt x="5" y="1"/>
                                </a:cubicBezTo>
                                <a:cubicBezTo>
                                  <a:pt x="9" y="0"/>
                                  <a:pt x="13" y="2"/>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2" name="Freeform 148">
                          <a:extLst/>
                        </wps:cNvPr>
                        <wps:cNvSpPr>
                          <a:spLocks/>
                        </wps:cNvSpPr>
                        <wps:spPr bwMode="auto">
                          <a:xfrm>
                            <a:off x="382209" y="1428"/>
                            <a:ext cx="48" cy="68"/>
                          </a:xfrm>
                          <a:custGeom>
                            <a:avLst/>
                            <a:gdLst>
                              <a:gd name="T0" fmla="*/ 27 w 27"/>
                              <a:gd name="T1" fmla="*/ 35 h 39"/>
                              <a:gd name="T2" fmla="*/ 25 w 27"/>
                              <a:gd name="T3" fmla="*/ 38 h 39"/>
                              <a:gd name="T4" fmla="*/ 23 w 27"/>
                              <a:gd name="T5" fmla="*/ 38 h 39"/>
                              <a:gd name="T6" fmla="*/ 2 w 27"/>
                              <a:gd name="T7" fmla="*/ 0 h 39"/>
                              <a:gd name="T8" fmla="*/ 4 w 27"/>
                              <a:gd name="T9" fmla="*/ 0 h 39"/>
                              <a:gd name="T10" fmla="*/ 27 w 27"/>
                              <a:gd name="T11" fmla="*/ 35 h 39"/>
                            </a:gdLst>
                            <a:ahLst/>
                            <a:cxnLst>
                              <a:cxn ang="0">
                                <a:pos x="T0" y="T1"/>
                              </a:cxn>
                              <a:cxn ang="0">
                                <a:pos x="T2" y="T3"/>
                              </a:cxn>
                              <a:cxn ang="0">
                                <a:pos x="T4" y="T5"/>
                              </a:cxn>
                              <a:cxn ang="0">
                                <a:pos x="T6" y="T7"/>
                              </a:cxn>
                              <a:cxn ang="0">
                                <a:pos x="T8" y="T9"/>
                              </a:cxn>
                              <a:cxn ang="0">
                                <a:pos x="T10" y="T11"/>
                              </a:cxn>
                            </a:cxnLst>
                            <a:rect l="0" t="0" r="r" b="b"/>
                            <a:pathLst>
                              <a:path w="27" h="39">
                                <a:moveTo>
                                  <a:pt x="27" y="35"/>
                                </a:moveTo>
                                <a:cubicBezTo>
                                  <a:pt x="27" y="36"/>
                                  <a:pt x="27" y="39"/>
                                  <a:pt x="25" y="38"/>
                                </a:cubicBezTo>
                                <a:cubicBezTo>
                                  <a:pt x="23" y="38"/>
                                  <a:pt x="23" y="38"/>
                                  <a:pt x="23" y="38"/>
                                </a:cubicBezTo>
                                <a:cubicBezTo>
                                  <a:pt x="12" y="28"/>
                                  <a:pt x="0" y="16"/>
                                  <a:pt x="2" y="0"/>
                                </a:cubicBezTo>
                                <a:cubicBezTo>
                                  <a:pt x="4" y="0"/>
                                  <a:pt x="4" y="0"/>
                                  <a:pt x="4" y="0"/>
                                </a:cubicBezTo>
                                <a:cubicBezTo>
                                  <a:pt x="15" y="9"/>
                                  <a:pt x="27" y="19"/>
                                  <a:pt x="27" y="3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3" name="Freeform 149">
                          <a:extLst/>
                        </wps:cNvPr>
                        <wps:cNvSpPr>
                          <a:spLocks/>
                        </wps:cNvSpPr>
                        <wps:spPr bwMode="auto">
                          <a:xfrm>
                            <a:off x="382178" y="1456"/>
                            <a:ext cx="28" cy="26"/>
                          </a:xfrm>
                          <a:custGeom>
                            <a:avLst/>
                            <a:gdLst>
                              <a:gd name="T0" fmla="*/ 16 w 16"/>
                              <a:gd name="T1" fmla="*/ 7 h 15"/>
                              <a:gd name="T2" fmla="*/ 12 w 16"/>
                              <a:gd name="T3" fmla="*/ 14 h 15"/>
                              <a:gd name="T4" fmla="*/ 0 w 16"/>
                              <a:gd name="T5" fmla="*/ 9 h 15"/>
                              <a:gd name="T6" fmla="*/ 6 w 16"/>
                              <a:gd name="T7" fmla="*/ 1 h 15"/>
                              <a:gd name="T8" fmla="*/ 16 w 16"/>
                              <a:gd name="T9" fmla="*/ 7 h 15"/>
                            </a:gdLst>
                            <a:ahLst/>
                            <a:cxnLst>
                              <a:cxn ang="0">
                                <a:pos x="T0" y="T1"/>
                              </a:cxn>
                              <a:cxn ang="0">
                                <a:pos x="T2" y="T3"/>
                              </a:cxn>
                              <a:cxn ang="0">
                                <a:pos x="T4" y="T5"/>
                              </a:cxn>
                              <a:cxn ang="0">
                                <a:pos x="T6" y="T7"/>
                              </a:cxn>
                              <a:cxn ang="0">
                                <a:pos x="T8" y="T9"/>
                              </a:cxn>
                            </a:cxnLst>
                            <a:rect l="0" t="0" r="r" b="b"/>
                            <a:pathLst>
                              <a:path w="16" h="15">
                                <a:moveTo>
                                  <a:pt x="16" y="7"/>
                                </a:moveTo>
                                <a:cubicBezTo>
                                  <a:pt x="16" y="10"/>
                                  <a:pt x="14" y="12"/>
                                  <a:pt x="12" y="14"/>
                                </a:cubicBezTo>
                                <a:cubicBezTo>
                                  <a:pt x="8" y="15"/>
                                  <a:pt x="1" y="15"/>
                                  <a:pt x="0" y="9"/>
                                </a:cubicBezTo>
                                <a:cubicBezTo>
                                  <a:pt x="0" y="5"/>
                                  <a:pt x="4" y="3"/>
                                  <a:pt x="6" y="1"/>
                                </a:cubicBezTo>
                                <a:cubicBezTo>
                                  <a:pt x="11" y="0"/>
                                  <a:pt x="14" y="3"/>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4" name="Freeform 150">
                          <a:extLst/>
                        </wps:cNvPr>
                        <wps:cNvSpPr>
                          <a:spLocks/>
                        </wps:cNvSpPr>
                        <wps:spPr bwMode="auto">
                          <a:xfrm>
                            <a:off x="382102" y="1468"/>
                            <a:ext cx="67" cy="72"/>
                          </a:xfrm>
                          <a:custGeom>
                            <a:avLst/>
                            <a:gdLst>
                              <a:gd name="T0" fmla="*/ 32 w 38"/>
                              <a:gd name="T1" fmla="*/ 8 h 41"/>
                              <a:gd name="T2" fmla="*/ 2 w 38"/>
                              <a:gd name="T3" fmla="*/ 41 h 41"/>
                              <a:gd name="T4" fmla="*/ 1 w 38"/>
                              <a:gd name="T5" fmla="*/ 35 h 41"/>
                              <a:gd name="T6" fmla="*/ 31 w 38"/>
                              <a:gd name="T7" fmla="*/ 0 h 41"/>
                              <a:gd name="T8" fmla="*/ 32 w 38"/>
                              <a:gd name="T9" fmla="*/ 8 h 41"/>
                            </a:gdLst>
                            <a:ahLst/>
                            <a:cxnLst>
                              <a:cxn ang="0">
                                <a:pos x="T0" y="T1"/>
                              </a:cxn>
                              <a:cxn ang="0">
                                <a:pos x="T2" y="T3"/>
                              </a:cxn>
                              <a:cxn ang="0">
                                <a:pos x="T4" y="T5"/>
                              </a:cxn>
                              <a:cxn ang="0">
                                <a:pos x="T6" y="T7"/>
                              </a:cxn>
                              <a:cxn ang="0">
                                <a:pos x="T8" y="T9"/>
                              </a:cxn>
                            </a:cxnLst>
                            <a:rect l="0" t="0" r="r" b="b"/>
                            <a:pathLst>
                              <a:path w="38" h="41">
                                <a:moveTo>
                                  <a:pt x="32" y="8"/>
                                </a:moveTo>
                                <a:cubicBezTo>
                                  <a:pt x="27" y="23"/>
                                  <a:pt x="12" y="30"/>
                                  <a:pt x="2" y="41"/>
                                </a:cubicBezTo>
                                <a:cubicBezTo>
                                  <a:pt x="0" y="40"/>
                                  <a:pt x="1" y="37"/>
                                  <a:pt x="1" y="35"/>
                                </a:cubicBezTo>
                                <a:cubicBezTo>
                                  <a:pt x="5" y="20"/>
                                  <a:pt x="17" y="5"/>
                                  <a:pt x="31" y="0"/>
                                </a:cubicBezTo>
                                <a:cubicBezTo>
                                  <a:pt x="38" y="0"/>
                                  <a:pt x="31" y="5"/>
                                  <a:pt x="32"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5" name="Freeform 151">
                          <a:extLst/>
                        </wps:cNvPr>
                        <wps:cNvSpPr>
                          <a:spLocks/>
                        </wps:cNvSpPr>
                        <wps:spPr bwMode="auto">
                          <a:xfrm>
                            <a:off x="382185" y="1495"/>
                            <a:ext cx="26" cy="21"/>
                          </a:xfrm>
                          <a:custGeom>
                            <a:avLst/>
                            <a:gdLst>
                              <a:gd name="T0" fmla="*/ 15 w 15"/>
                              <a:gd name="T1" fmla="*/ 5 h 12"/>
                              <a:gd name="T2" fmla="*/ 10 w 15"/>
                              <a:gd name="T3" fmla="*/ 12 h 12"/>
                              <a:gd name="T4" fmla="*/ 1 w 15"/>
                              <a:gd name="T5" fmla="*/ 8 h 12"/>
                              <a:gd name="T6" fmla="*/ 6 w 15"/>
                              <a:gd name="T7" fmla="*/ 0 h 12"/>
                              <a:gd name="T8" fmla="*/ 15 w 15"/>
                              <a:gd name="T9" fmla="*/ 5 h 12"/>
                            </a:gdLst>
                            <a:ahLst/>
                            <a:cxnLst>
                              <a:cxn ang="0">
                                <a:pos x="T0" y="T1"/>
                              </a:cxn>
                              <a:cxn ang="0">
                                <a:pos x="T2" y="T3"/>
                              </a:cxn>
                              <a:cxn ang="0">
                                <a:pos x="T4" y="T5"/>
                              </a:cxn>
                              <a:cxn ang="0">
                                <a:pos x="T6" y="T7"/>
                              </a:cxn>
                              <a:cxn ang="0">
                                <a:pos x="T8" y="T9"/>
                              </a:cxn>
                            </a:cxnLst>
                            <a:rect l="0" t="0" r="r" b="b"/>
                            <a:pathLst>
                              <a:path w="15" h="12">
                                <a:moveTo>
                                  <a:pt x="15" y="5"/>
                                </a:moveTo>
                                <a:cubicBezTo>
                                  <a:pt x="15" y="8"/>
                                  <a:pt x="12" y="10"/>
                                  <a:pt x="10" y="12"/>
                                </a:cubicBezTo>
                                <a:cubicBezTo>
                                  <a:pt x="6" y="11"/>
                                  <a:pt x="3" y="11"/>
                                  <a:pt x="1" y="8"/>
                                </a:cubicBezTo>
                                <a:cubicBezTo>
                                  <a:pt x="0" y="4"/>
                                  <a:pt x="4" y="2"/>
                                  <a:pt x="6" y="0"/>
                                </a:cubicBezTo>
                                <a:cubicBezTo>
                                  <a:pt x="10" y="0"/>
                                  <a:pt x="13" y="2"/>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6" name="Freeform 152">
                          <a:extLst/>
                        </wps:cNvPr>
                        <wps:cNvSpPr>
                          <a:spLocks noEditPoints="1"/>
                        </wps:cNvSpPr>
                        <wps:spPr bwMode="auto">
                          <a:xfrm>
                            <a:off x="381472" y="239"/>
                            <a:ext cx="241" cy="35"/>
                          </a:xfrm>
                          <a:custGeom>
                            <a:avLst/>
                            <a:gdLst>
                              <a:gd name="T0" fmla="*/ 127 w 137"/>
                              <a:gd name="T1" fmla="*/ 4 h 20"/>
                              <a:gd name="T2" fmla="*/ 123 w 137"/>
                              <a:gd name="T3" fmla="*/ 4 h 20"/>
                              <a:gd name="T4" fmla="*/ 127 w 137"/>
                              <a:gd name="T5" fmla="*/ 17 h 20"/>
                              <a:gd name="T6" fmla="*/ 127 w 137"/>
                              <a:gd name="T7" fmla="*/ 4 h 20"/>
                              <a:gd name="T8" fmla="*/ 92 w 137"/>
                              <a:gd name="T9" fmla="*/ 17 h 20"/>
                              <a:gd name="T10" fmla="*/ 87 w 137"/>
                              <a:gd name="T11" fmla="*/ 4 h 20"/>
                              <a:gd name="T12" fmla="*/ 75 w 137"/>
                              <a:gd name="T13" fmla="*/ 4 h 20"/>
                              <a:gd name="T14" fmla="*/ 81 w 137"/>
                              <a:gd name="T15" fmla="*/ 17 h 20"/>
                              <a:gd name="T16" fmla="*/ 92 w 137"/>
                              <a:gd name="T17" fmla="*/ 17 h 20"/>
                              <a:gd name="T18" fmla="*/ 44 w 137"/>
                              <a:gd name="T19" fmla="*/ 17 h 20"/>
                              <a:gd name="T20" fmla="*/ 39 w 137"/>
                              <a:gd name="T21" fmla="*/ 4 h 20"/>
                              <a:gd name="T22" fmla="*/ 27 w 137"/>
                              <a:gd name="T23" fmla="*/ 4 h 20"/>
                              <a:gd name="T24" fmla="*/ 33 w 137"/>
                              <a:gd name="T25" fmla="*/ 17 h 20"/>
                              <a:gd name="T26" fmla="*/ 44 w 137"/>
                              <a:gd name="T27" fmla="*/ 17 h 20"/>
                              <a:gd name="T28" fmla="*/ 127 w 137"/>
                              <a:gd name="T29" fmla="*/ 0 h 20"/>
                              <a:gd name="T30" fmla="*/ 137 w 137"/>
                              <a:gd name="T31" fmla="*/ 10 h 20"/>
                              <a:gd name="T32" fmla="*/ 127 w 137"/>
                              <a:gd name="T33" fmla="*/ 20 h 20"/>
                              <a:gd name="T34" fmla="*/ 10 w 137"/>
                              <a:gd name="T35" fmla="*/ 20 h 20"/>
                              <a:gd name="T36" fmla="*/ 0 w 137"/>
                              <a:gd name="T37" fmla="*/ 10 h 20"/>
                              <a:gd name="T38" fmla="*/ 10 w 137"/>
                              <a:gd name="T39" fmla="*/ 0 h 20"/>
                              <a:gd name="T40" fmla="*/ 127 w 137"/>
                              <a:gd name="T4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7" h="20">
                                <a:moveTo>
                                  <a:pt x="127" y="4"/>
                                </a:moveTo>
                                <a:cubicBezTo>
                                  <a:pt x="123" y="4"/>
                                  <a:pt x="123" y="4"/>
                                  <a:pt x="123" y="4"/>
                                </a:cubicBezTo>
                                <a:cubicBezTo>
                                  <a:pt x="112" y="4"/>
                                  <a:pt x="121" y="17"/>
                                  <a:pt x="127" y="17"/>
                                </a:cubicBezTo>
                                <a:cubicBezTo>
                                  <a:pt x="135" y="17"/>
                                  <a:pt x="136" y="4"/>
                                  <a:pt x="127" y="4"/>
                                </a:cubicBezTo>
                                <a:moveTo>
                                  <a:pt x="92" y="17"/>
                                </a:moveTo>
                                <a:cubicBezTo>
                                  <a:pt x="104" y="17"/>
                                  <a:pt x="93" y="4"/>
                                  <a:pt x="87" y="4"/>
                                </a:cubicBezTo>
                                <a:cubicBezTo>
                                  <a:pt x="75" y="4"/>
                                  <a:pt x="75" y="4"/>
                                  <a:pt x="75" y="4"/>
                                </a:cubicBezTo>
                                <a:cubicBezTo>
                                  <a:pt x="64" y="4"/>
                                  <a:pt x="75" y="17"/>
                                  <a:pt x="81" y="17"/>
                                </a:cubicBezTo>
                                <a:lnTo>
                                  <a:pt x="92" y="17"/>
                                </a:lnTo>
                                <a:close/>
                                <a:moveTo>
                                  <a:pt x="44" y="17"/>
                                </a:moveTo>
                                <a:cubicBezTo>
                                  <a:pt x="56" y="17"/>
                                  <a:pt x="45" y="4"/>
                                  <a:pt x="39" y="4"/>
                                </a:cubicBezTo>
                                <a:cubicBezTo>
                                  <a:pt x="27" y="4"/>
                                  <a:pt x="27" y="4"/>
                                  <a:pt x="27" y="4"/>
                                </a:cubicBezTo>
                                <a:cubicBezTo>
                                  <a:pt x="16" y="4"/>
                                  <a:pt x="27" y="17"/>
                                  <a:pt x="33" y="17"/>
                                </a:cubicBezTo>
                                <a:lnTo>
                                  <a:pt x="44" y="17"/>
                                </a:lnTo>
                                <a:close/>
                                <a:moveTo>
                                  <a:pt x="127" y="0"/>
                                </a:moveTo>
                                <a:cubicBezTo>
                                  <a:pt x="132" y="0"/>
                                  <a:pt x="137" y="5"/>
                                  <a:pt x="137" y="10"/>
                                </a:cubicBezTo>
                                <a:cubicBezTo>
                                  <a:pt x="137" y="16"/>
                                  <a:pt x="132" y="20"/>
                                  <a:pt x="127" y="20"/>
                                </a:cubicBezTo>
                                <a:cubicBezTo>
                                  <a:pt x="10" y="20"/>
                                  <a:pt x="10" y="20"/>
                                  <a:pt x="10" y="20"/>
                                </a:cubicBezTo>
                                <a:cubicBezTo>
                                  <a:pt x="5" y="20"/>
                                  <a:pt x="0" y="16"/>
                                  <a:pt x="0" y="10"/>
                                </a:cubicBezTo>
                                <a:cubicBezTo>
                                  <a:pt x="0" y="5"/>
                                  <a:pt x="5" y="0"/>
                                  <a:pt x="10" y="0"/>
                                </a:cubicBezTo>
                                <a:lnTo>
                                  <a:pt x="12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7" name="Freeform 153">
                          <a:extLst/>
                        </wps:cNvPr>
                        <wps:cNvSpPr>
                          <a:spLocks noEditPoints="1"/>
                        </wps:cNvSpPr>
                        <wps:spPr bwMode="auto">
                          <a:xfrm>
                            <a:off x="381662" y="475"/>
                            <a:ext cx="109" cy="174"/>
                          </a:xfrm>
                          <a:custGeom>
                            <a:avLst/>
                            <a:gdLst>
                              <a:gd name="T0" fmla="*/ 20 w 62"/>
                              <a:gd name="T1" fmla="*/ 47 h 99"/>
                              <a:gd name="T2" fmla="*/ 32 w 62"/>
                              <a:gd name="T3" fmla="*/ 49 h 99"/>
                              <a:gd name="T4" fmla="*/ 44 w 62"/>
                              <a:gd name="T5" fmla="*/ 47 h 99"/>
                              <a:gd name="T6" fmla="*/ 32 w 62"/>
                              <a:gd name="T7" fmla="*/ 42 h 99"/>
                              <a:gd name="T8" fmla="*/ 20 w 62"/>
                              <a:gd name="T9" fmla="*/ 47 h 99"/>
                              <a:gd name="T10" fmla="*/ 42 w 62"/>
                              <a:gd name="T11" fmla="*/ 59 h 99"/>
                              <a:gd name="T12" fmla="*/ 47 w 62"/>
                              <a:gd name="T13" fmla="*/ 46 h 99"/>
                              <a:gd name="T14" fmla="*/ 31 w 62"/>
                              <a:gd name="T15" fmla="*/ 34 h 99"/>
                              <a:gd name="T16" fmla="*/ 16 w 62"/>
                              <a:gd name="T17" fmla="*/ 46 h 99"/>
                              <a:gd name="T18" fmla="*/ 24 w 62"/>
                              <a:gd name="T19" fmla="*/ 59 h 99"/>
                              <a:gd name="T20" fmla="*/ 42 w 62"/>
                              <a:gd name="T21" fmla="*/ 59 h 99"/>
                              <a:gd name="T22" fmla="*/ 9 w 62"/>
                              <a:gd name="T23" fmla="*/ 0 h 99"/>
                              <a:gd name="T24" fmla="*/ 31 w 62"/>
                              <a:gd name="T25" fmla="*/ 9 h 99"/>
                              <a:gd name="T26" fmla="*/ 53 w 62"/>
                              <a:gd name="T27" fmla="*/ 0 h 99"/>
                              <a:gd name="T28" fmla="*/ 44 w 62"/>
                              <a:gd name="T29" fmla="*/ 33 h 99"/>
                              <a:gd name="T30" fmla="*/ 62 w 62"/>
                              <a:gd name="T31" fmla="*/ 29 h 99"/>
                              <a:gd name="T32" fmla="*/ 56 w 62"/>
                              <a:gd name="T33" fmla="*/ 49 h 99"/>
                              <a:gd name="T34" fmla="*/ 62 w 62"/>
                              <a:gd name="T35" fmla="*/ 68 h 99"/>
                              <a:gd name="T36" fmla="*/ 46 w 62"/>
                              <a:gd name="T37" fmla="*/ 64 h 99"/>
                              <a:gd name="T38" fmla="*/ 53 w 62"/>
                              <a:gd name="T39" fmla="*/ 99 h 99"/>
                              <a:gd name="T40" fmla="*/ 31 w 62"/>
                              <a:gd name="T41" fmla="*/ 91 h 99"/>
                              <a:gd name="T42" fmla="*/ 9 w 62"/>
                              <a:gd name="T43" fmla="*/ 99 h 99"/>
                              <a:gd name="T44" fmla="*/ 18 w 62"/>
                              <a:gd name="T45" fmla="*/ 64 h 99"/>
                              <a:gd name="T46" fmla="*/ 0 w 62"/>
                              <a:gd name="T47" fmla="*/ 69 h 99"/>
                              <a:gd name="T48" fmla="*/ 5 w 62"/>
                              <a:gd name="T49" fmla="*/ 49 h 99"/>
                              <a:gd name="T50" fmla="*/ 0 w 62"/>
                              <a:gd name="T51" fmla="*/ 30 h 99"/>
                              <a:gd name="T52" fmla="*/ 17 w 62"/>
                              <a:gd name="T53" fmla="*/ 33 h 99"/>
                              <a:gd name="T54" fmla="*/ 9 w 62"/>
                              <a:gd name="T5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99">
                                <a:moveTo>
                                  <a:pt x="20" y="47"/>
                                </a:moveTo>
                                <a:cubicBezTo>
                                  <a:pt x="20" y="52"/>
                                  <a:pt x="27" y="49"/>
                                  <a:pt x="32" y="49"/>
                                </a:cubicBezTo>
                                <a:cubicBezTo>
                                  <a:pt x="37" y="49"/>
                                  <a:pt x="44" y="52"/>
                                  <a:pt x="44" y="47"/>
                                </a:cubicBezTo>
                                <a:cubicBezTo>
                                  <a:pt x="44" y="40"/>
                                  <a:pt x="37" y="42"/>
                                  <a:pt x="32" y="42"/>
                                </a:cubicBezTo>
                                <a:cubicBezTo>
                                  <a:pt x="27" y="42"/>
                                  <a:pt x="20" y="40"/>
                                  <a:pt x="20" y="47"/>
                                </a:cubicBezTo>
                                <a:moveTo>
                                  <a:pt x="42" y="59"/>
                                </a:moveTo>
                                <a:cubicBezTo>
                                  <a:pt x="47" y="59"/>
                                  <a:pt x="47" y="52"/>
                                  <a:pt x="47" y="46"/>
                                </a:cubicBezTo>
                                <a:cubicBezTo>
                                  <a:pt x="47" y="33"/>
                                  <a:pt x="36" y="46"/>
                                  <a:pt x="31" y="34"/>
                                </a:cubicBezTo>
                                <a:cubicBezTo>
                                  <a:pt x="27" y="44"/>
                                  <a:pt x="16" y="34"/>
                                  <a:pt x="16" y="46"/>
                                </a:cubicBezTo>
                                <a:cubicBezTo>
                                  <a:pt x="16" y="54"/>
                                  <a:pt x="16" y="59"/>
                                  <a:pt x="24" y="59"/>
                                </a:cubicBezTo>
                                <a:lnTo>
                                  <a:pt x="42" y="59"/>
                                </a:lnTo>
                                <a:close/>
                                <a:moveTo>
                                  <a:pt x="9" y="0"/>
                                </a:moveTo>
                                <a:cubicBezTo>
                                  <a:pt x="31" y="9"/>
                                  <a:pt x="31" y="9"/>
                                  <a:pt x="31" y="9"/>
                                </a:cubicBezTo>
                                <a:cubicBezTo>
                                  <a:pt x="53" y="0"/>
                                  <a:pt x="53" y="0"/>
                                  <a:pt x="53" y="0"/>
                                </a:cubicBezTo>
                                <a:cubicBezTo>
                                  <a:pt x="44" y="33"/>
                                  <a:pt x="44" y="33"/>
                                  <a:pt x="44" y="33"/>
                                </a:cubicBezTo>
                                <a:cubicBezTo>
                                  <a:pt x="62" y="29"/>
                                  <a:pt x="62" y="29"/>
                                  <a:pt x="62" y="29"/>
                                </a:cubicBezTo>
                                <a:cubicBezTo>
                                  <a:pt x="56" y="49"/>
                                  <a:pt x="56" y="49"/>
                                  <a:pt x="56" y="49"/>
                                </a:cubicBezTo>
                                <a:cubicBezTo>
                                  <a:pt x="62" y="68"/>
                                  <a:pt x="62" y="68"/>
                                  <a:pt x="62" y="68"/>
                                </a:cubicBezTo>
                                <a:cubicBezTo>
                                  <a:pt x="46" y="64"/>
                                  <a:pt x="46" y="64"/>
                                  <a:pt x="46" y="64"/>
                                </a:cubicBezTo>
                                <a:cubicBezTo>
                                  <a:pt x="53" y="99"/>
                                  <a:pt x="53" y="99"/>
                                  <a:pt x="53" y="99"/>
                                </a:cubicBezTo>
                                <a:cubicBezTo>
                                  <a:pt x="31" y="91"/>
                                  <a:pt x="31" y="91"/>
                                  <a:pt x="31" y="91"/>
                                </a:cubicBezTo>
                                <a:cubicBezTo>
                                  <a:pt x="9" y="99"/>
                                  <a:pt x="9" y="99"/>
                                  <a:pt x="9" y="99"/>
                                </a:cubicBezTo>
                                <a:cubicBezTo>
                                  <a:pt x="18" y="64"/>
                                  <a:pt x="18" y="64"/>
                                  <a:pt x="18" y="64"/>
                                </a:cubicBezTo>
                                <a:cubicBezTo>
                                  <a:pt x="0" y="69"/>
                                  <a:pt x="0" y="69"/>
                                  <a:pt x="0" y="69"/>
                                </a:cubicBezTo>
                                <a:cubicBezTo>
                                  <a:pt x="5" y="49"/>
                                  <a:pt x="5" y="49"/>
                                  <a:pt x="5" y="49"/>
                                </a:cubicBezTo>
                                <a:cubicBezTo>
                                  <a:pt x="0" y="30"/>
                                  <a:pt x="0" y="30"/>
                                  <a:pt x="0" y="30"/>
                                </a:cubicBezTo>
                                <a:cubicBezTo>
                                  <a:pt x="17" y="33"/>
                                  <a:pt x="17" y="33"/>
                                  <a:pt x="17" y="33"/>
                                </a:cubicBezTo>
                                <a:lnTo>
                                  <a:pt x="9"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8" name="Freeform 154">
                          <a:extLst/>
                        </wps:cNvPr>
                        <wps:cNvSpPr>
                          <a:spLocks/>
                        </wps:cNvSpPr>
                        <wps:spPr bwMode="auto">
                          <a:xfrm>
                            <a:off x="381579" y="533"/>
                            <a:ext cx="25" cy="26"/>
                          </a:xfrm>
                          <a:custGeom>
                            <a:avLst/>
                            <a:gdLst>
                              <a:gd name="T0" fmla="*/ 6 w 25"/>
                              <a:gd name="T1" fmla="*/ 26 h 26"/>
                              <a:gd name="T2" fmla="*/ 6 w 25"/>
                              <a:gd name="T3" fmla="*/ 19 h 26"/>
                              <a:gd name="T4" fmla="*/ 0 w 25"/>
                              <a:gd name="T5" fmla="*/ 18 h 26"/>
                              <a:gd name="T6" fmla="*/ 6 w 25"/>
                              <a:gd name="T7" fmla="*/ 12 h 26"/>
                              <a:gd name="T8" fmla="*/ 2 w 25"/>
                              <a:gd name="T9" fmla="*/ 7 h 26"/>
                              <a:gd name="T10" fmla="*/ 9 w 25"/>
                              <a:gd name="T11" fmla="*/ 7 h 26"/>
                              <a:gd name="T12" fmla="*/ 13 w 25"/>
                              <a:gd name="T13" fmla="*/ 0 h 26"/>
                              <a:gd name="T14" fmla="*/ 16 w 25"/>
                              <a:gd name="T15" fmla="*/ 7 h 26"/>
                              <a:gd name="T16" fmla="*/ 23 w 25"/>
                              <a:gd name="T17" fmla="*/ 7 h 26"/>
                              <a:gd name="T18" fmla="*/ 20 w 25"/>
                              <a:gd name="T19" fmla="*/ 12 h 26"/>
                              <a:gd name="T20" fmla="*/ 25 w 25"/>
                              <a:gd name="T21" fmla="*/ 18 h 26"/>
                              <a:gd name="T22" fmla="*/ 18 w 25"/>
                              <a:gd name="T23" fmla="*/ 19 h 26"/>
                              <a:gd name="T24" fmla="*/ 18 w 25"/>
                              <a:gd name="T25" fmla="*/ 26 h 26"/>
                              <a:gd name="T26" fmla="*/ 13 w 25"/>
                              <a:gd name="T27" fmla="*/ 23 h 26"/>
                              <a:gd name="T28" fmla="*/ 6 w 25"/>
                              <a:gd name="T2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26">
                                <a:moveTo>
                                  <a:pt x="6" y="26"/>
                                </a:moveTo>
                                <a:lnTo>
                                  <a:pt x="6" y="19"/>
                                </a:lnTo>
                                <a:lnTo>
                                  <a:pt x="0" y="18"/>
                                </a:lnTo>
                                <a:lnTo>
                                  <a:pt x="6" y="12"/>
                                </a:lnTo>
                                <a:lnTo>
                                  <a:pt x="2" y="7"/>
                                </a:lnTo>
                                <a:lnTo>
                                  <a:pt x="9" y="7"/>
                                </a:lnTo>
                                <a:lnTo>
                                  <a:pt x="13" y="0"/>
                                </a:lnTo>
                                <a:lnTo>
                                  <a:pt x="16" y="7"/>
                                </a:lnTo>
                                <a:lnTo>
                                  <a:pt x="23" y="7"/>
                                </a:lnTo>
                                <a:lnTo>
                                  <a:pt x="20" y="12"/>
                                </a:lnTo>
                                <a:lnTo>
                                  <a:pt x="25" y="18"/>
                                </a:lnTo>
                                <a:lnTo>
                                  <a:pt x="18" y="19"/>
                                </a:lnTo>
                                <a:lnTo>
                                  <a:pt x="18" y="26"/>
                                </a:lnTo>
                                <a:lnTo>
                                  <a:pt x="13" y="23"/>
                                </a:lnTo>
                                <a:lnTo>
                                  <a:pt x="6" y="2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9" name="Freeform 155">
                          <a:extLst/>
                        </wps:cNvPr>
                        <wps:cNvSpPr>
                          <a:spLocks/>
                        </wps:cNvSpPr>
                        <wps:spPr bwMode="auto">
                          <a:xfrm>
                            <a:off x="381548" y="573"/>
                            <a:ext cx="26" cy="27"/>
                          </a:xfrm>
                          <a:custGeom>
                            <a:avLst/>
                            <a:gdLst>
                              <a:gd name="T0" fmla="*/ 7 w 26"/>
                              <a:gd name="T1" fmla="*/ 27 h 27"/>
                              <a:gd name="T2" fmla="*/ 7 w 26"/>
                              <a:gd name="T3" fmla="*/ 18 h 27"/>
                              <a:gd name="T4" fmla="*/ 0 w 26"/>
                              <a:gd name="T5" fmla="*/ 18 h 27"/>
                              <a:gd name="T6" fmla="*/ 5 w 26"/>
                              <a:gd name="T7" fmla="*/ 13 h 27"/>
                              <a:gd name="T8" fmla="*/ 2 w 26"/>
                              <a:gd name="T9" fmla="*/ 6 h 27"/>
                              <a:gd name="T10" fmla="*/ 9 w 26"/>
                              <a:gd name="T11" fmla="*/ 7 h 27"/>
                              <a:gd name="T12" fmla="*/ 14 w 26"/>
                              <a:gd name="T13" fmla="*/ 0 h 27"/>
                              <a:gd name="T14" fmla="*/ 17 w 26"/>
                              <a:gd name="T15" fmla="*/ 7 h 27"/>
                              <a:gd name="T16" fmla="*/ 24 w 26"/>
                              <a:gd name="T17" fmla="*/ 6 h 27"/>
                              <a:gd name="T18" fmla="*/ 21 w 26"/>
                              <a:gd name="T19" fmla="*/ 13 h 27"/>
                              <a:gd name="T20" fmla="*/ 26 w 26"/>
                              <a:gd name="T21" fmla="*/ 18 h 27"/>
                              <a:gd name="T22" fmla="*/ 19 w 26"/>
                              <a:gd name="T23" fmla="*/ 18 h 27"/>
                              <a:gd name="T24" fmla="*/ 19 w 26"/>
                              <a:gd name="T25" fmla="*/ 27 h 27"/>
                              <a:gd name="T26" fmla="*/ 14 w 26"/>
                              <a:gd name="T27" fmla="*/ 21 h 27"/>
                              <a:gd name="T28" fmla="*/ 7 w 26"/>
                              <a:gd name="T29"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27">
                                <a:moveTo>
                                  <a:pt x="7" y="27"/>
                                </a:moveTo>
                                <a:lnTo>
                                  <a:pt x="7" y="18"/>
                                </a:lnTo>
                                <a:lnTo>
                                  <a:pt x="0" y="18"/>
                                </a:lnTo>
                                <a:lnTo>
                                  <a:pt x="5" y="13"/>
                                </a:lnTo>
                                <a:lnTo>
                                  <a:pt x="2" y="6"/>
                                </a:lnTo>
                                <a:lnTo>
                                  <a:pt x="9" y="7"/>
                                </a:lnTo>
                                <a:lnTo>
                                  <a:pt x="14" y="0"/>
                                </a:lnTo>
                                <a:lnTo>
                                  <a:pt x="17" y="7"/>
                                </a:lnTo>
                                <a:lnTo>
                                  <a:pt x="24" y="6"/>
                                </a:lnTo>
                                <a:lnTo>
                                  <a:pt x="21" y="13"/>
                                </a:lnTo>
                                <a:lnTo>
                                  <a:pt x="26" y="18"/>
                                </a:lnTo>
                                <a:lnTo>
                                  <a:pt x="19" y="18"/>
                                </a:lnTo>
                                <a:lnTo>
                                  <a:pt x="19" y="27"/>
                                </a:lnTo>
                                <a:lnTo>
                                  <a:pt x="14" y="21"/>
                                </a:lnTo>
                                <a:lnTo>
                                  <a:pt x="7" y="27"/>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0" name="Freeform 156">
                          <a:extLst/>
                        </wps:cNvPr>
                        <wps:cNvSpPr>
                          <a:spLocks/>
                        </wps:cNvSpPr>
                        <wps:spPr bwMode="auto">
                          <a:xfrm>
                            <a:off x="381601" y="568"/>
                            <a:ext cx="24" cy="26"/>
                          </a:xfrm>
                          <a:custGeom>
                            <a:avLst/>
                            <a:gdLst>
                              <a:gd name="T0" fmla="*/ 5 w 24"/>
                              <a:gd name="T1" fmla="*/ 26 h 26"/>
                              <a:gd name="T2" fmla="*/ 5 w 24"/>
                              <a:gd name="T3" fmla="*/ 19 h 26"/>
                              <a:gd name="T4" fmla="*/ 0 w 24"/>
                              <a:gd name="T5" fmla="*/ 18 h 26"/>
                              <a:gd name="T6" fmla="*/ 5 w 24"/>
                              <a:gd name="T7" fmla="*/ 12 h 26"/>
                              <a:gd name="T8" fmla="*/ 1 w 24"/>
                              <a:gd name="T9" fmla="*/ 5 h 26"/>
                              <a:gd name="T10" fmla="*/ 8 w 24"/>
                              <a:gd name="T11" fmla="*/ 7 h 26"/>
                              <a:gd name="T12" fmla="*/ 12 w 24"/>
                              <a:gd name="T13" fmla="*/ 0 h 26"/>
                              <a:gd name="T14" fmla="*/ 15 w 24"/>
                              <a:gd name="T15" fmla="*/ 7 h 26"/>
                              <a:gd name="T16" fmla="*/ 22 w 24"/>
                              <a:gd name="T17" fmla="*/ 5 h 26"/>
                              <a:gd name="T18" fmla="*/ 19 w 24"/>
                              <a:gd name="T19" fmla="*/ 12 h 26"/>
                              <a:gd name="T20" fmla="*/ 24 w 24"/>
                              <a:gd name="T21" fmla="*/ 18 h 26"/>
                              <a:gd name="T22" fmla="*/ 19 w 24"/>
                              <a:gd name="T23" fmla="*/ 19 h 26"/>
                              <a:gd name="T24" fmla="*/ 19 w 24"/>
                              <a:gd name="T25" fmla="*/ 26 h 26"/>
                              <a:gd name="T26" fmla="*/ 12 w 24"/>
                              <a:gd name="T27" fmla="*/ 21 h 26"/>
                              <a:gd name="T28" fmla="*/ 5 w 24"/>
                              <a:gd name="T2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6">
                                <a:moveTo>
                                  <a:pt x="5" y="26"/>
                                </a:moveTo>
                                <a:lnTo>
                                  <a:pt x="5" y="19"/>
                                </a:lnTo>
                                <a:lnTo>
                                  <a:pt x="0" y="18"/>
                                </a:lnTo>
                                <a:lnTo>
                                  <a:pt x="5" y="12"/>
                                </a:lnTo>
                                <a:lnTo>
                                  <a:pt x="1" y="5"/>
                                </a:lnTo>
                                <a:lnTo>
                                  <a:pt x="8" y="7"/>
                                </a:lnTo>
                                <a:lnTo>
                                  <a:pt x="12" y="0"/>
                                </a:lnTo>
                                <a:lnTo>
                                  <a:pt x="15" y="7"/>
                                </a:lnTo>
                                <a:lnTo>
                                  <a:pt x="22" y="5"/>
                                </a:lnTo>
                                <a:lnTo>
                                  <a:pt x="19" y="12"/>
                                </a:lnTo>
                                <a:lnTo>
                                  <a:pt x="24" y="18"/>
                                </a:lnTo>
                                <a:lnTo>
                                  <a:pt x="19" y="19"/>
                                </a:lnTo>
                                <a:lnTo>
                                  <a:pt x="19" y="26"/>
                                </a:lnTo>
                                <a:lnTo>
                                  <a:pt x="12" y="21"/>
                                </a:lnTo>
                                <a:lnTo>
                                  <a:pt x="5" y="2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1" name="Freeform 157">
                          <a:extLst/>
                        </wps:cNvPr>
                        <wps:cNvSpPr>
                          <a:spLocks/>
                        </wps:cNvSpPr>
                        <wps:spPr bwMode="auto">
                          <a:xfrm>
                            <a:off x="381609" y="609"/>
                            <a:ext cx="14" cy="14"/>
                          </a:xfrm>
                          <a:custGeom>
                            <a:avLst/>
                            <a:gdLst>
                              <a:gd name="T0" fmla="*/ 4 w 14"/>
                              <a:gd name="T1" fmla="*/ 14 h 14"/>
                              <a:gd name="T2" fmla="*/ 4 w 14"/>
                              <a:gd name="T3" fmla="*/ 10 h 14"/>
                              <a:gd name="T4" fmla="*/ 0 w 14"/>
                              <a:gd name="T5" fmla="*/ 10 h 14"/>
                              <a:gd name="T6" fmla="*/ 4 w 14"/>
                              <a:gd name="T7" fmla="*/ 7 h 14"/>
                              <a:gd name="T8" fmla="*/ 0 w 14"/>
                              <a:gd name="T9" fmla="*/ 3 h 14"/>
                              <a:gd name="T10" fmla="*/ 6 w 14"/>
                              <a:gd name="T11" fmla="*/ 3 h 14"/>
                              <a:gd name="T12" fmla="*/ 7 w 14"/>
                              <a:gd name="T13" fmla="*/ 0 h 14"/>
                              <a:gd name="T14" fmla="*/ 9 w 14"/>
                              <a:gd name="T15" fmla="*/ 3 h 14"/>
                              <a:gd name="T16" fmla="*/ 13 w 14"/>
                              <a:gd name="T17" fmla="*/ 3 h 14"/>
                              <a:gd name="T18" fmla="*/ 11 w 14"/>
                              <a:gd name="T19" fmla="*/ 7 h 14"/>
                              <a:gd name="T20" fmla="*/ 14 w 14"/>
                              <a:gd name="T21" fmla="*/ 10 h 14"/>
                              <a:gd name="T22" fmla="*/ 11 w 14"/>
                              <a:gd name="T23" fmla="*/ 10 h 14"/>
                              <a:gd name="T24" fmla="*/ 11 w 14"/>
                              <a:gd name="T25" fmla="*/ 14 h 14"/>
                              <a:gd name="T26" fmla="*/ 7 w 14"/>
                              <a:gd name="T27" fmla="*/ 12 h 14"/>
                              <a:gd name="T28" fmla="*/ 4 w 14"/>
                              <a:gd name="T2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14">
                                <a:moveTo>
                                  <a:pt x="4" y="14"/>
                                </a:moveTo>
                                <a:lnTo>
                                  <a:pt x="4" y="10"/>
                                </a:lnTo>
                                <a:lnTo>
                                  <a:pt x="0" y="10"/>
                                </a:lnTo>
                                <a:lnTo>
                                  <a:pt x="4" y="7"/>
                                </a:lnTo>
                                <a:lnTo>
                                  <a:pt x="0" y="3"/>
                                </a:lnTo>
                                <a:lnTo>
                                  <a:pt x="6" y="3"/>
                                </a:lnTo>
                                <a:lnTo>
                                  <a:pt x="7" y="0"/>
                                </a:lnTo>
                                <a:lnTo>
                                  <a:pt x="9" y="3"/>
                                </a:lnTo>
                                <a:lnTo>
                                  <a:pt x="13" y="3"/>
                                </a:lnTo>
                                <a:lnTo>
                                  <a:pt x="11" y="7"/>
                                </a:lnTo>
                                <a:lnTo>
                                  <a:pt x="14" y="10"/>
                                </a:lnTo>
                                <a:lnTo>
                                  <a:pt x="11" y="10"/>
                                </a:lnTo>
                                <a:lnTo>
                                  <a:pt x="11" y="14"/>
                                </a:lnTo>
                                <a:lnTo>
                                  <a:pt x="7" y="12"/>
                                </a:lnTo>
                                <a:lnTo>
                                  <a:pt x="4" y="1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2" name="Freeform 158">
                          <a:extLst/>
                        </wps:cNvPr>
                        <wps:cNvSpPr>
                          <a:spLocks/>
                        </wps:cNvSpPr>
                        <wps:spPr bwMode="auto">
                          <a:xfrm>
                            <a:off x="381553" y="612"/>
                            <a:ext cx="44" cy="44"/>
                          </a:xfrm>
                          <a:custGeom>
                            <a:avLst/>
                            <a:gdLst>
                              <a:gd name="T0" fmla="*/ 12 w 44"/>
                              <a:gd name="T1" fmla="*/ 44 h 44"/>
                              <a:gd name="T2" fmla="*/ 12 w 44"/>
                              <a:gd name="T3" fmla="*/ 32 h 44"/>
                              <a:gd name="T4" fmla="*/ 0 w 44"/>
                              <a:gd name="T5" fmla="*/ 30 h 44"/>
                              <a:gd name="T6" fmla="*/ 9 w 44"/>
                              <a:gd name="T7" fmla="*/ 21 h 44"/>
                              <a:gd name="T8" fmla="*/ 4 w 44"/>
                              <a:gd name="T9" fmla="*/ 11 h 44"/>
                              <a:gd name="T10" fmla="*/ 16 w 44"/>
                              <a:gd name="T11" fmla="*/ 12 h 44"/>
                              <a:gd name="T12" fmla="*/ 23 w 44"/>
                              <a:gd name="T13" fmla="*/ 0 h 44"/>
                              <a:gd name="T14" fmla="*/ 30 w 44"/>
                              <a:gd name="T15" fmla="*/ 12 h 44"/>
                              <a:gd name="T16" fmla="*/ 41 w 44"/>
                              <a:gd name="T17" fmla="*/ 11 h 44"/>
                              <a:gd name="T18" fmla="*/ 35 w 44"/>
                              <a:gd name="T19" fmla="*/ 21 h 44"/>
                              <a:gd name="T20" fmla="*/ 44 w 44"/>
                              <a:gd name="T21" fmla="*/ 30 h 44"/>
                              <a:gd name="T22" fmla="*/ 33 w 44"/>
                              <a:gd name="T23" fmla="*/ 32 h 44"/>
                              <a:gd name="T24" fmla="*/ 33 w 44"/>
                              <a:gd name="T25" fmla="*/ 44 h 44"/>
                              <a:gd name="T26" fmla="*/ 23 w 44"/>
                              <a:gd name="T27" fmla="*/ 37 h 44"/>
                              <a:gd name="T28" fmla="*/ 12 w 44"/>
                              <a:gd name="T2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44">
                                <a:moveTo>
                                  <a:pt x="12" y="44"/>
                                </a:moveTo>
                                <a:lnTo>
                                  <a:pt x="12" y="32"/>
                                </a:lnTo>
                                <a:lnTo>
                                  <a:pt x="0" y="30"/>
                                </a:lnTo>
                                <a:lnTo>
                                  <a:pt x="9" y="21"/>
                                </a:lnTo>
                                <a:lnTo>
                                  <a:pt x="4" y="11"/>
                                </a:lnTo>
                                <a:lnTo>
                                  <a:pt x="16" y="12"/>
                                </a:lnTo>
                                <a:lnTo>
                                  <a:pt x="23" y="0"/>
                                </a:lnTo>
                                <a:lnTo>
                                  <a:pt x="30" y="12"/>
                                </a:lnTo>
                                <a:lnTo>
                                  <a:pt x="41" y="11"/>
                                </a:lnTo>
                                <a:lnTo>
                                  <a:pt x="35" y="21"/>
                                </a:lnTo>
                                <a:lnTo>
                                  <a:pt x="44" y="30"/>
                                </a:lnTo>
                                <a:lnTo>
                                  <a:pt x="33" y="32"/>
                                </a:lnTo>
                                <a:lnTo>
                                  <a:pt x="33" y="44"/>
                                </a:lnTo>
                                <a:lnTo>
                                  <a:pt x="23" y="37"/>
                                </a:lnTo>
                                <a:lnTo>
                                  <a:pt x="12" y="4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3" name="Freeform 159">
                          <a:extLst/>
                        </wps:cNvPr>
                        <wps:cNvSpPr>
                          <a:spLocks/>
                        </wps:cNvSpPr>
                        <wps:spPr bwMode="auto">
                          <a:xfrm>
                            <a:off x="381481" y="0"/>
                            <a:ext cx="216" cy="211"/>
                          </a:xfrm>
                          <a:custGeom>
                            <a:avLst/>
                            <a:gdLst>
                              <a:gd name="T0" fmla="*/ 109 w 216"/>
                              <a:gd name="T1" fmla="*/ 0 h 211"/>
                              <a:gd name="T2" fmla="*/ 84 w 216"/>
                              <a:gd name="T3" fmla="*/ 60 h 211"/>
                              <a:gd name="T4" fmla="*/ 23 w 216"/>
                              <a:gd name="T5" fmla="*/ 42 h 211"/>
                              <a:gd name="T6" fmla="*/ 53 w 216"/>
                              <a:gd name="T7" fmla="*/ 99 h 211"/>
                              <a:gd name="T8" fmla="*/ 0 w 216"/>
                              <a:gd name="T9" fmla="*/ 136 h 211"/>
                              <a:gd name="T10" fmla="*/ 65 w 216"/>
                              <a:gd name="T11" fmla="*/ 146 h 211"/>
                              <a:gd name="T12" fmla="*/ 60 w 216"/>
                              <a:gd name="T13" fmla="*/ 211 h 211"/>
                              <a:gd name="T14" fmla="*/ 109 w 216"/>
                              <a:gd name="T15" fmla="*/ 167 h 211"/>
                              <a:gd name="T16" fmla="*/ 157 w 216"/>
                              <a:gd name="T17" fmla="*/ 211 h 211"/>
                              <a:gd name="T18" fmla="*/ 153 w 216"/>
                              <a:gd name="T19" fmla="*/ 146 h 211"/>
                              <a:gd name="T20" fmla="*/ 216 w 216"/>
                              <a:gd name="T21" fmla="*/ 136 h 211"/>
                              <a:gd name="T22" fmla="*/ 164 w 216"/>
                              <a:gd name="T23" fmla="*/ 99 h 211"/>
                              <a:gd name="T24" fmla="*/ 195 w 216"/>
                              <a:gd name="T25" fmla="*/ 42 h 211"/>
                              <a:gd name="T26" fmla="*/ 132 w 216"/>
                              <a:gd name="T27" fmla="*/ 60 h 211"/>
                              <a:gd name="T28" fmla="*/ 109 w 216"/>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211">
                                <a:moveTo>
                                  <a:pt x="109" y="0"/>
                                </a:moveTo>
                                <a:lnTo>
                                  <a:pt x="84" y="60"/>
                                </a:lnTo>
                                <a:lnTo>
                                  <a:pt x="23" y="42"/>
                                </a:lnTo>
                                <a:lnTo>
                                  <a:pt x="53" y="99"/>
                                </a:lnTo>
                                <a:lnTo>
                                  <a:pt x="0" y="136"/>
                                </a:lnTo>
                                <a:lnTo>
                                  <a:pt x="65" y="146"/>
                                </a:lnTo>
                                <a:lnTo>
                                  <a:pt x="60" y="211"/>
                                </a:lnTo>
                                <a:lnTo>
                                  <a:pt x="109" y="167"/>
                                </a:lnTo>
                                <a:lnTo>
                                  <a:pt x="157" y="211"/>
                                </a:lnTo>
                                <a:lnTo>
                                  <a:pt x="153" y="146"/>
                                </a:lnTo>
                                <a:lnTo>
                                  <a:pt x="216" y="136"/>
                                </a:lnTo>
                                <a:lnTo>
                                  <a:pt x="164" y="99"/>
                                </a:lnTo>
                                <a:lnTo>
                                  <a:pt x="195" y="42"/>
                                </a:lnTo>
                                <a:lnTo>
                                  <a:pt x="132" y="60"/>
                                </a:lnTo>
                                <a:lnTo>
                                  <a:pt x="109"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4" name="Freeform 160">
                          <a:extLst/>
                        </wps:cNvPr>
                        <wps:cNvSpPr>
                          <a:spLocks/>
                        </wps:cNvSpPr>
                        <wps:spPr bwMode="auto">
                          <a:xfrm>
                            <a:off x="381271" y="1338"/>
                            <a:ext cx="97" cy="95"/>
                          </a:xfrm>
                          <a:custGeom>
                            <a:avLst/>
                            <a:gdLst>
                              <a:gd name="T0" fmla="*/ 53 w 55"/>
                              <a:gd name="T1" fmla="*/ 2 h 54"/>
                              <a:gd name="T2" fmla="*/ 49 w 55"/>
                              <a:gd name="T3" fmla="*/ 9 h 54"/>
                              <a:gd name="T4" fmla="*/ 54 w 55"/>
                              <a:gd name="T5" fmla="*/ 30 h 54"/>
                              <a:gd name="T6" fmla="*/ 52 w 55"/>
                              <a:gd name="T7" fmla="*/ 44 h 54"/>
                              <a:gd name="T8" fmla="*/ 38 w 55"/>
                              <a:gd name="T9" fmla="*/ 52 h 54"/>
                              <a:gd name="T10" fmla="*/ 21 w 55"/>
                              <a:gd name="T11" fmla="*/ 52 h 54"/>
                              <a:gd name="T12" fmla="*/ 13 w 55"/>
                              <a:gd name="T13" fmla="*/ 41 h 54"/>
                              <a:gd name="T14" fmla="*/ 8 w 55"/>
                              <a:gd name="T15" fmla="*/ 19 h 54"/>
                              <a:gd name="T16" fmla="*/ 0 w 55"/>
                              <a:gd name="T17" fmla="*/ 15 h 54"/>
                              <a:gd name="T18" fmla="*/ 0 w 55"/>
                              <a:gd name="T19" fmla="*/ 13 h 54"/>
                              <a:gd name="T20" fmla="*/ 26 w 55"/>
                              <a:gd name="T21" fmla="*/ 7 h 54"/>
                              <a:gd name="T22" fmla="*/ 26 w 55"/>
                              <a:gd name="T23" fmla="*/ 9 h 54"/>
                              <a:gd name="T24" fmla="*/ 20 w 55"/>
                              <a:gd name="T25" fmla="*/ 16 h 54"/>
                              <a:gd name="T26" fmla="*/ 25 w 55"/>
                              <a:gd name="T27" fmla="*/ 38 h 54"/>
                              <a:gd name="T28" fmla="*/ 40 w 55"/>
                              <a:gd name="T29" fmla="*/ 48 h 54"/>
                              <a:gd name="T30" fmla="*/ 50 w 55"/>
                              <a:gd name="T31" fmla="*/ 31 h 54"/>
                              <a:gd name="T32" fmla="*/ 45 w 55"/>
                              <a:gd name="T33" fmla="*/ 11 h 54"/>
                              <a:gd name="T34" fmla="*/ 36 w 55"/>
                              <a:gd name="T35" fmla="*/ 6 h 54"/>
                              <a:gd name="T36" fmla="*/ 36 w 55"/>
                              <a:gd name="T37" fmla="*/ 5 h 54"/>
                              <a:gd name="T38" fmla="*/ 53 w 55"/>
                              <a:gd name="T39" fmla="*/ 0 h 54"/>
                              <a:gd name="T40" fmla="*/ 53 w 55"/>
                              <a:gd name="T41"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54">
                                <a:moveTo>
                                  <a:pt x="53" y="2"/>
                                </a:moveTo>
                                <a:cubicBezTo>
                                  <a:pt x="49" y="4"/>
                                  <a:pt x="48" y="5"/>
                                  <a:pt x="49" y="9"/>
                                </a:cubicBezTo>
                                <a:cubicBezTo>
                                  <a:pt x="54" y="30"/>
                                  <a:pt x="54" y="30"/>
                                  <a:pt x="54" y="30"/>
                                </a:cubicBezTo>
                                <a:cubicBezTo>
                                  <a:pt x="55" y="34"/>
                                  <a:pt x="55" y="40"/>
                                  <a:pt x="52" y="44"/>
                                </a:cubicBezTo>
                                <a:cubicBezTo>
                                  <a:pt x="49" y="48"/>
                                  <a:pt x="43" y="51"/>
                                  <a:pt x="38" y="52"/>
                                </a:cubicBezTo>
                                <a:cubicBezTo>
                                  <a:pt x="35" y="53"/>
                                  <a:pt x="27" y="54"/>
                                  <a:pt x="21" y="52"/>
                                </a:cubicBezTo>
                                <a:cubicBezTo>
                                  <a:pt x="17" y="50"/>
                                  <a:pt x="15" y="48"/>
                                  <a:pt x="13" y="41"/>
                                </a:cubicBezTo>
                                <a:cubicBezTo>
                                  <a:pt x="8" y="19"/>
                                  <a:pt x="8" y="19"/>
                                  <a:pt x="8" y="19"/>
                                </a:cubicBezTo>
                                <a:cubicBezTo>
                                  <a:pt x="6" y="14"/>
                                  <a:pt x="4" y="14"/>
                                  <a:pt x="0" y="15"/>
                                </a:cubicBezTo>
                                <a:cubicBezTo>
                                  <a:pt x="0" y="13"/>
                                  <a:pt x="0" y="13"/>
                                  <a:pt x="0" y="13"/>
                                </a:cubicBezTo>
                                <a:cubicBezTo>
                                  <a:pt x="26" y="7"/>
                                  <a:pt x="26" y="7"/>
                                  <a:pt x="26" y="7"/>
                                </a:cubicBezTo>
                                <a:cubicBezTo>
                                  <a:pt x="26" y="9"/>
                                  <a:pt x="26" y="9"/>
                                  <a:pt x="26" y="9"/>
                                </a:cubicBezTo>
                                <a:cubicBezTo>
                                  <a:pt x="21" y="10"/>
                                  <a:pt x="19" y="11"/>
                                  <a:pt x="20" y="16"/>
                                </a:cubicBezTo>
                                <a:cubicBezTo>
                                  <a:pt x="25" y="38"/>
                                  <a:pt x="25" y="38"/>
                                  <a:pt x="25" y="38"/>
                                </a:cubicBezTo>
                                <a:cubicBezTo>
                                  <a:pt x="26" y="42"/>
                                  <a:pt x="28" y="51"/>
                                  <a:pt x="40" y="48"/>
                                </a:cubicBezTo>
                                <a:cubicBezTo>
                                  <a:pt x="53" y="45"/>
                                  <a:pt x="51" y="35"/>
                                  <a:pt x="50" y="31"/>
                                </a:cubicBezTo>
                                <a:cubicBezTo>
                                  <a:pt x="45" y="11"/>
                                  <a:pt x="45" y="11"/>
                                  <a:pt x="45" y="11"/>
                                </a:cubicBezTo>
                                <a:cubicBezTo>
                                  <a:pt x="44" y="7"/>
                                  <a:pt x="43" y="5"/>
                                  <a:pt x="36" y="6"/>
                                </a:cubicBezTo>
                                <a:cubicBezTo>
                                  <a:pt x="36" y="5"/>
                                  <a:pt x="36" y="5"/>
                                  <a:pt x="36" y="5"/>
                                </a:cubicBezTo>
                                <a:cubicBezTo>
                                  <a:pt x="53" y="0"/>
                                  <a:pt x="53" y="0"/>
                                  <a:pt x="53" y="0"/>
                                </a:cubicBezTo>
                                <a:lnTo>
                                  <a:pt x="53" y="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5" name="Freeform 161">
                          <a:extLst/>
                        </wps:cNvPr>
                        <wps:cNvSpPr>
                          <a:spLocks/>
                        </wps:cNvSpPr>
                        <wps:spPr bwMode="auto">
                          <a:xfrm>
                            <a:off x="381375" y="1324"/>
                            <a:ext cx="76" cy="95"/>
                          </a:xfrm>
                          <a:custGeom>
                            <a:avLst/>
                            <a:gdLst>
                              <a:gd name="T0" fmla="*/ 34 w 43"/>
                              <a:gd name="T1" fmla="*/ 15 h 54"/>
                              <a:gd name="T2" fmla="*/ 16 w 43"/>
                              <a:gd name="T3" fmla="*/ 6 h 54"/>
                              <a:gd name="T4" fmla="*/ 9 w 43"/>
                              <a:gd name="T5" fmla="*/ 14 h 54"/>
                              <a:gd name="T6" fmla="*/ 18 w 43"/>
                              <a:gd name="T7" fmla="*/ 20 h 54"/>
                              <a:gd name="T8" fmla="*/ 31 w 43"/>
                              <a:gd name="T9" fmla="*/ 22 h 54"/>
                              <a:gd name="T10" fmla="*/ 42 w 43"/>
                              <a:gd name="T11" fmla="*/ 32 h 54"/>
                              <a:gd name="T12" fmla="*/ 26 w 43"/>
                              <a:gd name="T13" fmla="*/ 50 h 54"/>
                              <a:gd name="T14" fmla="*/ 12 w 43"/>
                              <a:gd name="T15" fmla="*/ 51 h 54"/>
                              <a:gd name="T16" fmla="*/ 10 w 43"/>
                              <a:gd name="T17" fmla="*/ 54 h 54"/>
                              <a:gd name="T18" fmla="*/ 8 w 43"/>
                              <a:gd name="T19" fmla="*/ 54 h 54"/>
                              <a:gd name="T20" fmla="*/ 4 w 43"/>
                              <a:gd name="T21" fmla="*/ 38 h 54"/>
                              <a:gd name="T22" fmla="*/ 6 w 43"/>
                              <a:gd name="T23" fmla="*/ 38 h 54"/>
                              <a:gd name="T24" fmla="*/ 26 w 43"/>
                              <a:gd name="T25" fmla="*/ 48 h 54"/>
                              <a:gd name="T26" fmla="*/ 34 w 43"/>
                              <a:gd name="T27" fmla="*/ 38 h 54"/>
                              <a:gd name="T28" fmla="*/ 23 w 43"/>
                              <a:gd name="T29" fmla="*/ 32 h 54"/>
                              <a:gd name="T30" fmla="*/ 18 w 43"/>
                              <a:gd name="T31" fmla="*/ 31 h 54"/>
                              <a:gd name="T32" fmla="*/ 1 w 43"/>
                              <a:gd name="T33" fmla="*/ 20 h 54"/>
                              <a:gd name="T34" fmla="*/ 15 w 43"/>
                              <a:gd name="T35" fmla="*/ 4 h 54"/>
                              <a:gd name="T36" fmla="*/ 28 w 43"/>
                              <a:gd name="T37" fmla="*/ 3 h 54"/>
                              <a:gd name="T38" fmla="*/ 30 w 43"/>
                              <a:gd name="T39" fmla="*/ 0 h 54"/>
                              <a:gd name="T40" fmla="*/ 33 w 43"/>
                              <a:gd name="T41" fmla="*/ 0 h 54"/>
                              <a:gd name="T42" fmla="*/ 36 w 43"/>
                              <a:gd name="T43" fmla="*/ 14 h 54"/>
                              <a:gd name="T44" fmla="*/ 34 w 43"/>
                              <a:gd name="T45" fmla="*/ 1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54">
                                <a:moveTo>
                                  <a:pt x="34" y="15"/>
                                </a:moveTo>
                                <a:cubicBezTo>
                                  <a:pt x="31" y="10"/>
                                  <a:pt x="25" y="4"/>
                                  <a:pt x="16" y="6"/>
                                </a:cubicBezTo>
                                <a:cubicBezTo>
                                  <a:pt x="11" y="7"/>
                                  <a:pt x="8" y="10"/>
                                  <a:pt x="9" y="14"/>
                                </a:cubicBezTo>
                                <a:cubicBezTo>
                                  <a:pt x="9" y="17"/>
                                  <a:pt x="11" y="19"/>
                                  <a:pt x="18" y="20"/>
                                </a:cubicBezTo>
                                <a:cubicBezTo>
                                  <a:pt x="31" y="22"/>
                                  <a:pt x="31" y="22"/>
                                  <a:pt x="31" y="22"/>
                                </a:cubicBezTo>
                                <a:cubicBezTo>
                                  <a:pt x="34" y="23"/>
                                  <a:pt x="41" y="25"/>
                                  <a:pt x="42" y="32"/>
                                </a:cubicBezTo>
                                <a:cubicBezTo>
                                  <a:pt x="43" y="38"/>
                                  <a:pt x="40" y="47"/>
                                  <a:pt x="26" y="50"/>
                                </a:cubicBezTo>
                                <a:cubicBezTo>
                                  <a:pt x="18" y="52"/>
                                  <a:pt x="14" y="50"/>
                                  <a:pt x="12" y="51"/>
                                </a:cubicBezTo>
                                <a:cubicBezTo>
                                  <a:pt x="10" y="51"/>
                                  <a:pt x="10" y="53"/>
                                  <a:pt x="10" y="54"/>
                                </a:cubicBezTo>
                                <a:cubicBezTo>
                                  <a:pt x="8" y="54"/>
                                  <a:pt x="8" y="54"/>
                                  <a:pt x="8" y="54"/>
                                </a:cubicBezTo>
                                <a:cubicBezTo>
                                  <a:pt x="4" y="38"/>
                                  <a:pt x="4" y="38"/>
                                  <a:pt x="4" y="38"/>
                                </a:cubicBezTo>
                                <a:cubicBezTo>
                                  <a:pt x="6" y="38"/>
                                  <a:pt x="6" y="38"/>
                                  <a:pt x="6" y="38"/>
                                </a:cubicBezTo>
                                <a:cubicBezTo>
                                  <a:pt x="9" y="44"/>
                                  <a:pt x="16" y="50"/>
                                  <a:pt x="26" y="48"/>
                                </a:cubicBezTo>
                                <a:cubicBezTo>
                                  <a:pt x="35" y="46"/>
                                  <a:pt x="34" y="39"/>
                                  <a:pt x="34" y="38"/>
                                </a:cubicBezTo>
                                <a:cubicBezTo>
                                  <a:pt x="33" y="34"/>
                                  <a:pt x="29" y="33"/>
                                  <a:pt x="23" y="32"/>
                                </a:cubicBezTo>
                                <a:cubicBezTo>
                                  <a:pt x="18" y="31"/>
                                  <a:pt x="18" y="31"/>
                                  <a:pt x="18" y="31"/>
                                </a:cubicBezTo>
                                <a:cubicBezTo>
                                  <a:pt x="3" y="29"/>
                                  <a:pt x="2" y="23"/>
                                  <a:pt x="1" y="20"/>
                                </a:cubicBezTo>
                                <a:cubicBezTo>
                                  <a:pt x="0" y="16"/>
                                  <a:pt x="1" y="7"/>
                                  <a:pt x="15" y="4"/>
                                </a:cubicBezTo>
                                <a:cubicBezTo>
                                  <a:pt x="22" y="2"/>
                                  <a:pt x="26" y="4"/>
                                  <a:pt x="28" y="3"/>
                                </a:cubicBezTo>
                                <a:cubicBezTo>
                                  <a:pt x="30" y="3"/>
                                  <a:pt x="30" y="2"/>
                                  <a:pt x="30" y="0"/>
                                </a:cubicBezTo>
                                <a:cubicBezTo>
                                  <a:pt x="33" y="0"/>
                                  <a:pt x="33" y="0"/>
                                  <a:pt x="33" y="0"/>
                                </a:cubicBezTo>
                                <a:cubicBezTo>
                                  <a:pt x="36" y="14"/>
                                  <a:pt x="36" y="14"/>
                                  <a:pt x="36" y="14"/>
                                </a:cubicBezTo>
                                <a:lnTo>
                                  <a:pt x="34" y="15"/>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6" name="Freeform 162">
                          <a:extLst/>
                        </wps:cNvPr>
                        <wps:cNvSpPr>
                          <a:spLocks/>
                        </wps:cNvSpPr>
                        <wps:spPr bwMode="auto">
                          <a:xfrm>
                            <a:off x="381451" y="1314"/>
                            <a:ext cx="86" cy="86"/>
                          </a:xfrm>
                          <a:custGeom>
                            <a:avLst/>
                            <a:gdLst>
                              <a:gd name="T0" fmla="*/ 43 w 49"/>
                              <a:gd name="T1" fmla="*/ 46 h 49"/>
                              <a:gd name="T2" fmla="*/ 14 w 49"/>
                              <a:gd name="T3" fmla="*/ 49 h 49"/>
                              <a:gd name="T4" fmla="*/ 14 w 49"/>
                              <a:gd name="T5" fmla="*/ 47 h 49"/>
                              <a:gd name="T6" fmla="*/ 21 w 49"/>
                              <a:gd name="T7" fmla="*/ 41 h 49"/>
                              <a:gd name="T8" fmla="*/ 18 w 49"/>
                              <a:gd name="T9" fmla="*/ 5 h 49"/>
                              <a:gd name="T10" fmla="*/ 3 w 49"/>
                              <a:gd name="T11" fmla="*/ 18 h 49"/>
                              <a:gd name="T12" fmla="*/ 1 w 49"/>
                              <a:gd name="T13" fmla="*/ 18 h 49"/>
                              <a:gd name="T14" fmla="*/ 0 w 49"/>
                              <a:gd name="T15" fmla="*/ 5 h 49"/>
                              <a:gd name="T16" fmla="*/ 48 w 49"/>
                              <a:gd name="T17" fmla="*/ 0 h 49"/>
                              <a:gd name="T18" fmla="*/ 49 w 49"/>
                              <a:gd name="T19" fmla="*/ 14 h 49"/>
                              <a:gd name="T20" fmla="*/ 47 w 49"/>
                              <a:gd name="T21" fmla="*/ 14 h 49"/>
                              <a:gd name="T22" fmla="*/ 31 w 49"/>
                              <a:gd name="T23" fmla="*/ 4 h 49"/>
                              <a:gd name="T24" fmla="*/ 34 w 49"/>
                              <a:gd name="T25" fmla="*/ 39 h 49"/>
                              <a:gd name="T26" fmla="*/ 42 w 49"/>
                              <a:gd name="T27" fmla="*/ 45 h 49"/>
                              <a:gd name="T28" fmla="*/ 43 w 49"/>
                              <a:gd name="T29"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 h="49">
                                <a:moveTo>
                                  <a:pt x="43" y="46"/>
                                </a:moveTo>
                                <a:cubicBezTo>
                                  <a:pt x="14" y="49"/>
                                  <a:pt x="14" y="49"/>
                                  <a:pt x="14" y="49"/>
                                </a:cubicBezTo>
                                <a:cubicBezTo>
                                  <a:pt x="14" y="47"/>
                                  <a:pt x="14" y="47"/>
                                  <a:pt x="14" y="47"/>
                                </a:cubicBezTo>
                                <a:cubicBezTo>
                                  <a:pt x="20" y="47"/>
                                  <a:pt x="22" y="46"/>
                                  <a:pt x="21" y="41"/>
                                </a:cubicBezTo>
                                <a:cubicBezTo>
                                  <a:pt x="18" y="5"/>
                                  <a:pt x="18" y="5"/>
                                  <a:pt x="18" y="5"/>
                                </a:cubicBezTo>
                                <a:cubicBezTo>
                                  <a:pt x="12" y="6"/>
                                  <a:pt x="4" y="7"/>
                                  <a:pt x="3" y="18"/>
                                </a:cubicBezTo>
                                <a:cubicBezTo>
                                  <a:pt x="1" y="18"/>
                                  <a:pt x="1" y="18"/>
                                  <a:pt x="1" y="18"/>
                                </a:cubicBezTo>
                                <a:cubicBezTo>
                                  <a:pt x="0" y="5"/>
                                  <a:pt x="0" y="5"/>
                                  <a:pt x="0" y="5"/>
                                </a:cubicBezTo>
                                <a:cubicBezTo>
                                  <a:pt x="48" y="0"/>
                                  <a:pt x="48" y="0"/>
                                  <a:pt x="48" y="0"/>
                                </a:cubicBezTo>
                                <a:cubicBezTo>
                                  <a:pt x="49" y="14"/>
                                  <a:pt x="49" y="14"/>
                                  <a:pt x="49" y="14"/>
                                </a:cubicBezTo>
                                <a:cubicBezTo>
                                  <a:pt x="47" y="14"/>
                                  <a:pt x="47" y="14"/>
                                  <a:pt x="47" y="14"/>
                                </a:cubicBezTo>
                                <a:cubicBezTo>
                                  <a:pt x="44" y="3"/>
                                  <a:pt x="36" y="4"/>
                                  <a:pt x="31" y="4"/>
                                </a:cubicBezTo>
                                <a:cubicBezTo>
                                  <a:pt x="34" y="39"/>
                                  <a:pt x="34" y="39"/>
                                  <a:pt x="34" y="39"/>
                                </a:cubicBezTo>
                                <a:cubicBezTo>
                                  <a:pt x="35" y="45"/>
                                  <a:pt x="36" y="45"/>
                                  <a:pt x="42" y="45"/>
                                </a:cubicBezTo>
                                <a:lnTo>
                                  <a:pt x="43" y="4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7" name="Freeform 163">
                          <a:extLst/>
                        </wps:cNvPr>
                        <wps:cNvSpPr>
                          <a:spLocks noEditPoints="1"/>
                        </wps:cNvSpPr>
                        <wps:spPr bwMode="auto">
                          <a:xfrm>
                            <a:off x="381546" y="1314"/>
                            <a:ext cx="97" cy="80"/>
                          </a:xfrm>
                          <a:custGeom>
                            <a:avLst/>
                            <a:gdLst>
                              <a:gd name="T0" fmla="*/ 21 w 55"/>
                              <a:gd name="T1" fmla="*/ 23 h 46"/>
                              <a:gd name="T2" fmla="*/ 35 w 55"/>
                              <a:gd name="T3" fmla="*/ 13 h 46"/>
                              <a:gd name="T4" fmla="*/ 26 w 55"/>
                              <a:gd name="T5" fmla="*/ 3 h 46"/>
                              <a:gd name="T6" fmla="*/ 21 w 55"/>
                              <a:gd name="T7" fmla="*/ 5 h 46"/>
                              <a:gd name="T8" fmla="*/ 21 w 55"/>
                              <a:gd name="T9" fmla="*/ 23 h 46"/>
                              <a:gd name="T10" fmla="*/ 55 w 55"/>
                              <a:gd name="T11" fmla="*/ 46 h 46"/>
                              <a:gd name="T12" fmla="*/ 39 w 55"/>
                              <a:gd name="T13" fmla="*/ 46 h 46"/>
                              <a:gd name="T14" fmla="*/ 23 w 55"/>
                              <a:gd name="T15" fmla="*/ 25 h 46"/>
                              <a:gd name="T16" fmla="*/ 21 w 55"/>
                              <a:gd name="T17" fmla="*/ 25 h 46"/>
                              <a:gd name="T18" fmla="*/ 20 w 55"/>
                              <a:gd name="T19" fmla="*/ 38 h 46"/>
                              <a:gd name="T20" fmla="*/ 27 w 55"/>
                              <a:gd name="T21" fmla="*/ 44 h 46"/>
                              <a:gd name="T22" fmla="*/ 27 w 55"/>
                              <a:gd name="T23" fmla="*/ 46 h 46"/>
                              <a:gd name="T24" fmla="*/ 0 w 55"/>
                              <a:gd name="T25" fmla="*/ 45 h 46"/>
                              <a:gd name="T26" fmla="*/ 0 w 55"/>
                              <a:gd name="T27" fmla="*/ 44 h 46"/>
                              <a:gd name="T28" fmla="*/ 7 w 55"/>
                              <a:gd name="T29" fmla="*/ 38 h 46"/>
                              <a:gd name="T30" fmla="*/ 8 w 55"/>
                              <a:gd name="T31" fmla="*/ 8 h 46"/>
                              <a:gd name="T32" fmla="*/ 1 w 55"/>
                              <a:gd name="T33" fmla="*/ 2 h 46"/>
                              <a:gd name="T34" fmla="*/ 1 w 55"/>
                              <a:gd name="T35" fmla="*/ 0 h 46"/>
                              <a:gd name="T36" fmla="*/ 27 w 55"/>
                              <a:gd name="T37" fmla="*/ 0 h 46"/>
                              <a:gd name="T38" fmla="*/ 49 w 55"/>
                              <a:gd name="T39" fmla="*/ 13 h 46"/>
                              <a:gd name="T40" fmla="*/ 36 w 55"/>
                              <a:gd name="T41" fmla="*/ 24 h 46"/>
                              <a:gd name="T42" fmla="*/ 52 w 55"/>
                              <a:gd name="T43" fmla="*/ 43 h 46"/>
                              <a:gd name="T44" fmla="*/ 55 w 55"/>
                              <a:gd name="T45" fmla="*/ 45 h 46"/>
                              <a:gd name="T46" fmla="*/ 55 w 55"/>
                              <a:gd name="T4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46">
                                <a:moveTo>
                                  <a:pt x="21" y="23"/>
                                </a:moveTo>
                                <a:cubicBezTo>
                                  <a:pt x="31" y="23"/>
                                  <a:pt x="35" y="21"/>
                                  <a:pt x="35" y="13"/>
                                </a:cubicBezTo>
                                <a:cubicBezTo>
                                  <a:pt x="36" y="6"/>
                                  <a:pt x="32" y="3"/>
                                  <a:pt x="26" y="3"/>
                                </a:cubicBezTo>
                                <a:cubicBezTo>
                                  <a:pt x="22" y="3"/>
                                  <a:pt x="21" y="3"/>
                                  <a:pt x="21" y="5"/>
                                </a:cubicBezTo>
                                <a:lnTo>
                                  <a:pt x="21" y="23"/>
                                </a:lnTo>
                                <a:close/>
                                <a:moveTo>
                                  <a:pt x="55" y="46"/>
                                </a:moveTo>
                                <a:cubicBezTo>
                                  <a:pt x="39" y="46"/>
                                  <a:pt x="39" y="46"/>
                                  <a:pt x="39" y="46"/>
                                </a:cubicBezTo>
                                <a:cubicBezTo>
                                  <a:pt x="23" y="25"/>
                                  <a:pt x="23" y="25"/>
                                  <a:pt x="23" y="25"/>
                                </a:cubicBezTo>
                                <a:cubicBezTo>
                                  <a:pt x="21" y="25"/>
                                  <a:pt x="21" y="25"/>
                                  <a:pt x="21" y="25"/>
                                </a:cubicBezTo>
                                <a:cubicBezTo>
                                  <a:pt x="20" y="38"/>
                                  <a:pt x="20" y="38"/>
                                  <a:pt x="20" y="38"/>
                                </a:cubicBezTo>
                                <a:cubicBezTo>
                                  <a:pt x="20" y="43"/>
                                  <a:pt x="22" y="43"/>
                                  <a:pt x="27" y="44"/>
                                </a:cubicBezTo>
                                <a:cubicBezTo>
                                  <a:pt x="27" y="46"/>
                                  <a:pt x="27" y="46"/>
                                  <a:pt x="27" y="46"/>
                                </a:cubicBezTo>
                                <a:cubicBezTo>
                                  <a:pt x="0" y="45"/>
                                  <a:pt x="0" y="45"/>
                                  <a:pt x="0" y="45"/>
                                </a:cubicBezTo>
                                <a:cubicBezTo>
                                  <a:pt x="0" y="44"/>
                                  <a:pt x="0" y="44"/>
                                  <a:pt x="0" y="44"/>
                                </a:cubicBezTo>
                                <a:cubicBezTo>
                                  <a:pt x="6" y="43"/>
                                  <a:pt x="7" y="43"/>
                                  <a:pt x="7" y="38"/>
                                </a:cubicBezTo>
                                <a:cubicBezTo>
                                  <a:pt x="8" y="8"/>
                                  <a:pt x="8" y="8"/>
                                  <a:pt x="8" y="8"/>
                                </a:cubicBezTo>
                                <a:cubicBezTo>
                                  <a:pt x="8" y="2"/>
                                  <a:pt x="5" y="2"/>
                                  <a:pt x="1" y="2"/>
                                </a:cubicBezTo>
                                <a:cubicBezTo>
                                  <a:pt x="1" y="0"/>
                                  <a:pt x="1" y="0"/>
                                  <a:pt x="1" y="0"/>
                                </a:cubicBezTo>
                                <a:cubicBezTo>
                                  <a:pt x="27" y="0"/>
                                  <a:pt x="27" y="0"/>
                                  <a:pt x="27" y="0"/>
                                </a:cubicBezTo>
                                <a:cubicBezTo>
                                  <a:pt x="32" y="0"/>
                                  <a:pt x="49" y="1"/>
                                  <a:pt x="49" y="13"/>
                                </a:cubicBezTo>
                                <a:cubicBezTo>
                                  <a:pt x="49" y="21"/>
                                  <a:pt x="41" y="23"/>
                                  <a:pt x="36" y="24"/>
                                </a:cubicBezTo>
                                <a:cubicBezTo>
                                  <a:pt x="52" y="43"/>
                                  <a:pt x="52" y="43"/>
                                  <a:pt x="52" y="43"/>
                                </a:cubicBezTo>
                                <a:cubicBezTo>
                                  <a:pt x="53" y="45"/>
                                  <a:pt x="54" y="45"/>
                                  <a:pt x="55" y="45"/>
                                </a:cubicBezTo>
                                <a:lnTo>
                                  <a:pt x="55" y="4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8" name="Freeform 164">
                          <a:extLst/>
                        </wps:cNvPr>
                        <wps:cNvSpPr>
                          <a:spLocks noEditPoints="1"/>
                        </wps:cNvSpPr>
                        <wps:spPr bwMode="auto">
                          <a:xfrm>
                            <a:off x="381641" y="1321"/>
                            <a:ext cx="95" cy="86"/>
                          </a:xfrm>
                          <a:custGeom>
                            <a:avLst/>
                            <a:gdLst>
                              <a:gd name="T0" fmla="*/ 32 w 54"/>
                              <a:gd name="T1" fmla="*/ 30 h 49"/>
                              <a:gd name="T2" fmla="*/ 26 w 54"/>
                              <a:gd name="T3" fmla="*/ 13 h 49"/>
                              <a:gd name="T4" fmla="*/ 16 w 54"/>
                              <a:gd name="T5" fmla="*/ 28 h 49"/>
                              <a:gd name="T6" fmla="*/ 32 w 54"/>
                              <a:gd name="T7" fmla="*/ 30 h 49"/>
                              <a:gd name="T8" fmla="*/ 54 w 54"/>
                              <a:gd name="T9" fmla="*/ 49 h 49"/>
                              <a:gd name="T10" fmla="*/ 28 w 54"/>
                              <a:gd name="T11" fmla="*/ 46 h 49"/>
                              <a:gd name="T12" fmla="*/ 28 w 54"/>
                              <a:gd name="T13" fmla="*/ 44 h 49"/>
                              <a:gd name="T14" fmla="*/ 35 w 54"/>
                              <a:gd name="T15" fmla="*/ 42 h 49"/>
                              <a:gd name="T16" fmla="*/ 33 w 54"/>
                              <a:gd name="T17" fmla="*/ 33 h 49"/>
                              <a:gd name="T18" fmla="*/ 15 w 54"/>
                              <a:gd name="T19" fmla="*/ 31 h 49"/>
                              <a:gd name="T20" fmla="*/ 10 w 54"/>
                              <a:gd name="T21" fmla="*/ 39 h 49"/>
                              <a:gd name="T22" fmla="*/ 16 w 54"/>
                              <a:gd name="T23" fmla="*/ 43 h 49"/>
                              <a:gd name="T24" fmla="*/ 16 w 54"/>
                              <a:gd name="T25" fmla="*/ 44 h 49"/>
                              <a:gd name="T26" fmla="*/ 0 w 54"/>
                              <a:gd name="T27" fmla="*/ 42 h 49"/>
                              <a:gd name="T28" fmla="*/ 0 w 54"/>
                              <a:gd name="T29" fmla="*/ 41 h 49"/>
                              <a:gd name="T30" fmla="*/ 9 w 54"/>
                              <a:gd name="T31" fmla="*/ 34 h 49"/>
                              <a:gd name="T32" fmla="*/ 31 w 54"/>
                              <a:gd name="T33" fmla="*/ 0 h 49"/>
                              <a:gd name="T34" fmla="*/ 33 w 54"/>
                              <a:gd name="T35" fmla="*/ 0 h 49"/>
                              <a:gd name="T36" fmla="*/ 47 w 54"/>
                              <a:gd name="T37" fmla="*/ 37 h 49"/>
                              <a:gd name="T38" fmla="*/ 54 w 54"/>
                              <a:gd name="T39" fmla="*/ 47 h 49"/>
                              <a:gd name="T40" fmla="*/ 54 w 54"/>
                              <a:gd name="T41"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4" h="49">
                                <a:moveTo>
                                  <a:pt x="32" y="30"/>
                                </a:moveTo>
                                <a:cubicBezTo>
                                  <a:pt x="26" y="13"/>
                                  <a:pt x="26" y="13"/>
                                  <a:pt x="26" y="13"/>
                                </a:cubicBezTo>
                                <a:cubicBezTo>
                                  <a:pt x="16" y="28"/>
                                  <a:pt x="16" y="28"/>
                                  <a:pt x="16" y="28"/>
                                </a:cubicBezTo>
                                <a:lnTo>
                                  <a:pt x="32" y="30"/>
                                </a:lnTo>
                                <a:close/>
                                <a:moveTo>
                                  <a:pt x="54" y="49"/>
                                </a:moveTo>
                                <a:cubicBezTo>
                                  <a:pt x="28" y="46"/>
                                  <a:pt x="28" y="46"/>
                                  <a:pt x="28" y="46"/>
                                </a:cubicBezTo>
                                <a:cubicBezTo>
                                  <a:pt x="28" y="44"/>
                                  <a:pt x="28" y="44"/>
                                  <a:pt x="28" y="44"/>
                                </a:cubicBezTo>
                                <a:cubicBezTo>
                                  <a:pt x="33" y="45"/>
                                  <a:pt x="35" y="45"/>
                                  <a:pt x="35" y="42"/>
                                </a:cubicBezTo>
                                <a:cubicBezTo>
                                  <a:pt x="35" y="41"/>
                                  <a:pt x="33" y="35"/>
                                  <a:pt x="33" y="33"/>
                                </a:cubicBezTo>
                                <a:cubicBezTo>
                                  <a:pt x="15" y="31"/>
                                  <a:pt x="15" y="31"/>
                                  <a:pt x="15" y="31"/>
                                </a:cubicBezTo>
                                <a:cubicBezTo>
                                  <a:pt x="12" y="35"/>
                                  <a:pt x="10" y="38"/>
                                  <a:pt x="10" y="39"/>
                                </a:cubicBezTo>
                                <a:cubicBezTo>
                                  <a:pt x="10" y="42"/>
                                  <a:pt x="14" y="42"/>
                                  <a:pt x="16" y="43"/>
                                </a:cubicBezTo>
                                <a:cubicBezTo>
                                  <a:pt x="16" y="44"/>
                                  <a:pt x="16" y="44"/>
                                  <a:pt x="16" y="44"/>
                                </a:cubicBezTo>
                                <a:cubicBezTo>
                                  <a:pt x="0" y="42"/>
                                  <a:pt x="0" y="42"/>
                                  <a:pt x="0" y="42"/>
                                </a:cubicBezTo>
                                <a:cubicBezTo>
                                  <a:pt x="0" y="41"/>
                                  <a:pt x="0" y="41"/>
                                  <a:pt x="0" y="41"/>
                                </a:cubicBezTo>
                                <a:cubicBezTo>
                                  <a:pt x="4" y="41"/>
                                  <a:pt x="6" y="39"/>
                                  <a:pt x="9" y="34"/>
                                </a:cubicBezTo>
                                <a:cubicBezTo>
                                  <a:pt x="31" y="0"/>
                                  <a:pt x="31" y="0"/>
                                  <a:pt x="31" y="0"/>
                                </a:cubicBezTo>
                                <a:cubicBezTo>
                                  <a:pt x="33" y="0"/>
                                  <a:pt x="33" y="0"/>
                                  <a:pt x="33" y="0"/>
                                </a:cubicBezTo>
                                <a:cubicBezTo>
                                  <a:pt x="47" y="37"/>
                                  <a:pt x="47" y="37"/>
                                  <a:pt x="47" y="37"/>
                                </a:cubicBezTo>
                                <a:cubicBezTo>
                                  <a:pt x="49" y="45"/>
                                  <a:pt x="51" y="47"/>
                                  <a:pt x="54" y="47"/>
                                </a:cubicBezTo>
                                <a:lnTo>
                                  <a:pt x="54" y="49"/>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9" name="Freeform 165">
                          <a:extLst/>
                        </wps:cNvPr>
                        <wps:cNvSpPr>
                          <a:spLocks/>
                        </wps:cNvSpPr>
                        <wps:spPr bwMode="auto">
                          <a:xfrm>
                            <a:off x="381738" y="1331"/>
                            <a:ext cx="91" cy="93"/>
                          </a:xfrm>
                          <a:custGeom>
                            <a:avLst/>
                            <a:gdLst>
                              <a:gd name="T0" fmla="*/ 46 w 52"/>
                              <a:gd name="T1" fmla="*/ 53 h 53"/>
                              <a:gd name="T2" fmla="*/ 0 w 52"/>
                              <a:gd name="T3" fmla="*/ 44 h 53"/>
                              <a:gd name="T4" fmla="*/ 1 w 52"/>
                              <a:gd name="T5" fmla="*/ 43 h 53"/>
                              <a:gd name="T6" fmla="*/ 8 w 52"/>
                              <a:gd name="T7" fmla="*/ 39 h 53"/>
                              <a:gd name="T8" fmla="*/ 14 w 52"/>
                              <a:gd name="T9" fmla="*/ 7 h 53"/>
                              <a:gd name="T10" fmla="*/ 8 w 52"/>
                              <a:gd name="T11" fmla="*/ 1 h 53"/>
                              <a:gd name="T12" fmla="*/ 8 w 52"/>
                              <a:gd name="T13" fmla="*/ 0 h 53"/>
                              <a:gd name="T14" fmla="*/ 36 w 52"/>
                              <a:gd name="T15" fmla="*/ 5 h 53"/>
                              <a:gd name="T16" fmla="*/ 36 w 52"/>
                              <a:gd name="T17" fmla="*/ 6 h 53"/>
                              <a:gd name="T18" fmla="*/ 27 w 52"/>
                              <a:gd name="T19" fmla="*/ 11 h 53"/>
                              <a:gd name="T20" fmla="*/ 21 w 52"/>
                              <a:gd name="T21" fmla="*/ 42 h 53"/>
                              <a:gd name="T22" fmla="*/ 27 w 52"/>
                              <a:gd name="T23" fmla="*/ 47 h 53"/>
                              <a:gd name="T24" fmla="*/ 50 w 52"/>
                              <a:gd name="T25" fmla="*/ 38 h 53"/>
                              <a:gd name="T26" fmla="*/ 52 w 52"/>
                              <a:gd name="T27" fmla="*/ 38 h 53"/>
                              <a:gd name="T28" fmla="*/ 46 w 52"/>
                              <a:gd name="T29"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53">
                                <a:moveTo>
                                  <a:pt x="46" y="53"/>
                                </a:moveTo>
                                <a:cubicBezTo>
                                  <a:pt x="0" y="44"/>
                                  <a:pt x="0" y="44"/>
                                  <a:pt x="0" y="44"/>
                                </a:cubicBezTo>
                                <a:cubicBezTo>
                                  <a:pt x="1" y="43"/>
                                  <a:pt x="1" y="43"/>
                                  <a:pt x="1" y="43"/>
                                </a:cubicBezTo>
                                <a:cubicBezTo>
                                  <a:pt x="5" y="43"/>
                                  <a:pt x="7" y="43"/>
                                  <a:pt x="8" y="39"/>
                                </a:cubicBezTo>
                                <a:cubicBezTo>
                                  <a:pt x="14" y="7"/>
                                  <a:pt x="14" y="7"/>
                                  <a:pt x="14" y="7"/>
                                </a:cubicBezTo>
                                <a:cubicBezTo>
                                  <a:pt x="15" y="3"/>
                                  <a:pt x="12" y="2"/>
                                  <a:pt x="8" y="1"/>
                                </a:cubicBezTo>
                                <a:cubicBezTo>
                                  <a:pt x="8" y="0"/>
                                  <a:pt x="8" y="0"/>
                                  <a:pt x="8" y="0"/>
                                </a:cubicBezTo>
                                <a:cubicBezTo>
                                  <a:pt x="36" y="5"/>
                                  <a:pt x="36" y="5"/>
                                  <a:pt x="36" y="5"/>
                                </a:cubicBezTo>
                                <a:cubicBezTo>
                                  <a:pt x="36" y="6"/>
                                  <a:pt x="36" y="6"/>
                                  <a:pt x="36" y="6"/>
                                </a:cubicBezTo>
                                <a:cubicBezTo>
                                  <a:pt x="30" y="5"/>
                                  <a:pt x="28" y="5"/>
                                  <a:pt x="27" y="11"/>
                                </a:cubicBezTo>
                                <a:cubicBezTo>
                                  <a:pt x="21" y="42"/>
                                  <a:pt x="21" y="42"/>
                                  <a:pt x="21" y="42"/>
                                </a:cubicBezTo>
                                <a:cubicBezTo>
                                  <a:pt x="20" y="45"/>
                                  <a:pt x="22" y="46"/>
                                  <a:pt x="27" y="47"/>
                                </a:cubicBezTo>
                                <a:cubicBezTo>
                                  <a:pt x="39" y="49"/>
                                  <a:pt x="45" y="45"/>
                                  <a:pt x="50" y="38"/>
                                </a:cubicBezTo>
                                <a:cubicBezTo>
                                  <a:pt x="52" y="38"/>
                                  <a:pt x="52" y="38"/>
                                  <a:pt x="52" y="38"/>
                                </a:cubicBezTo>
                                <a:lnTo>
                                  <a:pt x="46" y="5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0" name="Freeform 166">
                          <a:extLst/>
                        </wps:cNvPr>
                        <wps:cNvSpPr>
                          <a:spLocks/>
                        </wps:cNvSpPr>
                        <wps:spPr bwMode="auto">
                          <a:xfrm>
                            <a:off x="381824" y="1347"/>
                            <a:ext cx="63" cy="88"/>
                          </a:xfrm>
                          <a:custGeom>
                            <a:avLst/>
                            <a:gdLst>
                              <a:gd name="T0" fmla="*/ 27 w 36"/>
                              <a:gd name="T1" fmla="*/ 50 h 50"/>
                              <a:gd name="T2" fmla="*/ 0 w 36"/>
                              <a:gd name="T3" fmla="*/ 45 h 50"/>
                              <a:gd name="T4" fmla="*/ 0 w 36"/>
                              <a:gd name="T5" fmla="*/ 43 h 50"/>
                              <a:gd name="T6" fmla="*/ 8 w 36"/>
                              <a:gd name="T7" fmla="*/ 40 h 50"/>
                              <a:gd name="T8" fmla="*/ 15 w 36"/>
                              <a:gd name="T9" fmla="*/ 8 h 50"/>
                              <a:gd name="T10" fmla="*/ 9 w 36"/>
                              <a:gd name="T11" fmla="*/ 2 h 50"/>
                              <a:gd name="T12" fmla="*/ 9 w 36"/>
                              <a:gd name="T13" fmla="*/ 0 h 50"/>
                              <a:gd name="T14" fmla="*/ 36 w 36"/>
                              <a:gd name="T15" fmla="*/ 6 h 50"/>
                              <a:gd name="T16" fmla="*/ 36 w 36"/>
                              <a:gd name="T17" fmla="*/ 8 h 50"/>
                              <a:gd name="T18" fmla="*/ 28 w 36"/>
                              <a:gd name="T19" fmla="*/ 11 h 50"/>
                              <a:gd name="T20" fmla="*/ 21 w 36"/>
                              <a:gd name="T21" fmla="*/ 43 h 50"/>
                              <a:gd name="T22" fmla="*/ 28 w 36"/>
                              <a:gd name="T23" fmla="*/ 49 h 50"/>
                              <a:gd name="T24" fmla="*/ 27 w 36"/>
                              <a:gd name="T25"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50">
                                <a:moveTo>
                                  <a:pt x="27" y="50"/>
                                </a:moveTo>
                                <a:cubicBezTo>
                                  <a:pt x="0" y="45"/>
                                  <a:pt x="0" y="45"/>
                                  <a:pt x="0" y="45"/>
                                </a:cubicBezTo>
                                <a:cubicBezTo>
                                  <a:pt x="0" y="43"/>
                                  <a:pt x="0" y="43"/>
                                  <a:pt x="0" y="43"/>
                                </a:cubicBezTo>
                                <a:cubicBezTo>
                                  <a:pt x="4" y="44"/>
                                  <a:pt x="8" y="44"/>
                                  <a:pt x="8" y="40"/>
                                </a:cubicBezTo>
                                <a:cubicBezTo>
                                  <a:pt x="15" y="8"/>
                                  <a:pt x="15" y="8"/>
                                  <a:pt x="15" y="8"/>
                                </a:cubicBezTo>
                                <a:cubicBezTo>
                                  <a:pt x="16" y="4"/>
                                  <a:pt x="12" y="3"/>
                                  <a:pt x="9" y="2"/>
                                </a:cubicBezTo>
                                <a:cubicBezTo>
                                  <a:pt x="9" y="0"/>
                                  <a:pt x="9" y="0"/>
                                  <a:pt x="9" y="0"/>
                                </a:cubicBezTo>
                                <a:cubicBezTo>
                                  <a:pt x="36" y="6"/>
                                  <a:pt x="36" y="6"/>
                                  <a:pt x="36" y="6"/>
                                </a:cubicBezTo>
                                <a:cubicBezTo>
                                  <a:pt x="36" y="8"/>
                                  <a:pt x="36" y="8"/>
                                  <a:pt x="36" y="8"/>
                                </a:cubicBezTo>
                                <a:cubicBezTo>
                                  <a:pt x="32" y="7"/>
                                  <a:pt x="29" y="6"/>
                                  <a:pt x="28" y="11"/>
                                </a:cubicBezTo>
                                <a:cubicBezTo>
                                  <a:pt x="21" y="43"/>
                                  <a:pt x="21" y="43"/>
                                  <a:pt x="21" y="43"/>
                                </a:cubicBezTo>
                                <a:cubicBezTo>
                                  <a:pt x="20" y="47"/>
                                  <a:pt x="23" y="48"/>
                                  <a:pt x="28" y="49"/>
                                </a:cubicBezTo>
                                <a:lnTo>
                                  <a:pt x="27" y="5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1" name="Freeform 167">
                          <a:extLst/>
                        </wps:cNvPr>
                        <wps:cNvSpPr>
                          <a:spLocks noEditPoints="1"/>
                        </wps:cNvSpPr>
                        <wps:spPr bwMode="auto">
                          <a:xfrm>
                            <a:off x="381875" y="1361"/>
                            <a:ext cx="95" cy="88"/>
                          </a:xfrm>
                          <a:custGeom>
                            <a:avLst/>
                            <a:gdLst>
                              <a:gd name="T0" fmla="*/ 31 w 54"/>
                              <a:gd name="T1" fmla="*/ 31 h 50"/>
                              <a:gd name="T2" fmla="*/ 25 w 54"/>
                              <a:gd name="T3" fmla="*/ 14 h 50"/>
                              <a:gd name="T4" fmla="*/ 16 w 54"/>
                              <a:gd name="T5" fmla="*/ 30 h 50"/>
                              <a:gd name="T6" fmla="*/ 31 w 54"/>
                              <a:gd name="T7" fmla="*/ 31 h 50"/>
                              <a:gd name="T8" fmla="*/ 54 w 54"/>
                              <a:gd name="T9" fmla="*/ 50 h 50"/>
                              <a:gd name="T10" fmla="*/ 28 w 54"/>
                              <a:gd name="T11" fmla="*/ 47 h 50"/>
                              <a:gd name="T12" fmla="*/ 28 w 54"/>
                              <a:gd name="T13" fmla="*/ 45 h 50"/>
                              <a:gd name="T14" fmla="*/ 35 w 54"/>
                              <a:gd name="T15" fmla="*/ 43 h 50"/>
                              <a:gd name="T16" fmla="*/ 32 w 54"/>
                              <a:gd name="T17" fmla="*/ 34 h 50"/>
                              <a:gd name="T18" fmla="*/ 14 w 54"/>
                              <a:gd name="T19" fmla="*/ 32 h 50"/>
                              <a:gd name="T20" fmla="*/ 10 w 54"/>
                              <a:gd name="T21" fmla="*/ 40 h 50"/>
                              <a:gd name="T22" fmla="*/ 16 w 54"/>
                              <a:gd name="T23" fmla="*/ 44 h 50"/>
                              <a:gd name="T24" fmla="*/ 16 w 54"/>
                              <a:gd name="T25" fmla="*/ 46 h 50"/>
                              <a:gd name="T26" fmla="*/ 0 w 54"/>
                              <a:gd name="T27" fmla="*/ 44 h 50"/>
                              <a:gd name="T28" fmla="*/ 0 w 54"/>
                              <a:gd name="T29" fmla="*/ 42 h 50"/>
                              <a:gd name="T30" fmla="*/ 9 w 54"/>
                              <a:gd name="T31" fmla="*/ 35 h 50"/>
                              <a:gd name="T32" fmla="*/ 30 w 54"/>
                              <a:gd name="T33" fmla="*/ 0 h 50"/>
                              <a:gd name="T34" fmla="*/ 32 w 54"/>
                              <a:gd name="T35" fmla="*/ 1 h 50"/>
                              <a:gd name="T36" fmla="*/ 47 w 54"/>
                              <a:gd name="T37" fmla="*/ 38 h 50"/>
                              <a:gd name="T38" fmla="*/ 54 w 54"/>
                              <a:gd name="T39" fmla="*/ 48 h 50"/>
                              <a:gd name="T40" fmla="*/ 54 w 54"/>
                              <a:gd name="T41"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4" h="50">
                                <a:moveTo>
                                  <a:pt x="31" y="31"/>
                                </a:moveTo>
                                <a:cubicBezTo>
                                  <a:pt x="25" y="14"/>
                                  <a:pt x="25" y="14"/>
                                  <a:pt x="25" y="14"/>
                                </a:cubicBezTo>
                                <a:cubicBezTo>
                                  <a:pt x="16" y="30"/>
                                  <a:pt x="16" y="30"/>
                                  <a:pt x="16" y="30"/>
                                </a:cubicBezTo>
                                <a:lnTo>
                                  <a:pt x="31" y="31"/>
                                </a:lnTo>
                                <a:close/>
                                <a:moveTo>
                                  <a:pt x="54" y="50"/>
                                </a:moveTo>
                                <a:cubicBezTo>
                                  <a:pt x="28" y="47"/>
                                  <a:pt x="28" y="47"/>
                                  <a:pt x="28" y="47"/>
                                </a:cubicBezTo>
                                <a:cubicBezTo>
                                  <a:pt x="28" y="45"/>
                                  <a:pt x="28" y="45"/>
                                  <a:pt x="28" y="45"/>
                                </a:cubicBezTo>
                                <a:cubicBezTo>
                                  <a:pt x="33" y="45"/>
                                  <a:pt x="35" y="45"/>
                                  <a:pt x="35" y="43"/>
                                </a:cubicBezTo>
                                <a:cubicBezTo>
                                  <a:pt x="35" y="41"/>
                                  <a:pt x="33" y="36"/>
                                  <a:pt x="32" y="34"/>
                                </a:cubicBezTo>
                                <a:cubicBezTo>
                                  <a:pt x="14" y="32"/>
                                  <a:pt x="14" y="32"/>
                                  <a:pt x="14" y="32"/>
                                </a:cubicBezTo>
                                <a:cubicBezTo>
                                  <a:pt x="11" y="37"/>
                                  <a:pt x="10" y="39"/>
                                  <a:pt x="10" y="40"/>
                                </a:cubicBezTo>
                                <a:cubicBezTo>
                                  <a:pt x="10" y="43"/>
                                  <a:pt x="13" y="44"/>
                                  <a:pt x="16" y="44"/>
                                </a:cubicBezTo>
                                <a:cubicBezTo>
                                  <a:pt x="16" y="46"/>
                                  <a:pt x="16" y="46"/>
                                  <a:pt x="16" y="46"/>
                                </a:cubicBezTo>
                                <a:cubicBezTo>
                                  <a:pt x="0" y="44"/>
                                  <a:pt x="0" y="44"/>
                                  <a:pt x="0" y="44"/>
                                </a:cubicBezTo>
                                <a:cubicBezTo>
                                  <a:pt x="0" y="42"/>
                                  <a:pt x="0" y="42"/>
                                  <a:pt x="0" y="42"/>
                                </a:cubicBezTo>
                                <a:cubicBezTo>
                                  <a:pt x="4" y="42"/>
                                  <a:pt x="6" y="40"/>
                                  <a:pt x="9" y="35"/>
                                </a:cubicBezTo>
                                <a:cubicBezTo>
                                  <a:pt x="30" y="0"/>
                                  <a:pt x="30" y="0"/>
                                  <a:pt x="30" y="0"/>
                                </a:cubicBezTo>
                                <a:cubicBezTo>
                                  <a:pt x="32" y="1"/>
                                  <a:pt x="32" y="1"/>
                                  <a:pt x="32" y="1"/>
                                </a:cubicBezTo>
                                <a:cubicBezTo>
                                  <a:pt x="47" y="38"/>
                                  <a:pt x="47" y="38"/>
                                  <a:pt x="47" y="38"/>
                                </a:cubicBezTo>
                                <a:cubicBezTo>
                                  <a:pt x="49" y="45"/>
                                  <a:pt x="50" y="48"/>
                                  <a:pt x="54" y="48"/>
                                </a:cubicBezTo>
                                <a:lnTo>
                                  <a:pt x="54" y="5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2" name="Freeform 168">
                          <a:extLst/>
                        </wps:cNvPr>
                        <wps:cNvSpPr>
                          <a:spLocks noEditPoints="1"/>
                        </wps:cNvSpPr>
                        <wps:spPr bwMode="auto">
                          <a:xfrm>
                            <a:off x="381558" y="466"/>
                            <a:ext cx="51" cy="56"/>
                          </a:xfrm>
                          <a:custGeom>
                            <a:avLst/>
                            <a:gdLst>
                              <a:gd name="T0" fmla="*/ 15 w 29"/>
                              <a:gd name="T1" fmla="*/ 19 h 32"/>
                              <a:gd name="T2" fmla="*/ 3 w 29"/>
                              <a:gd name="T3" fmla="*/ 17 h 32"/>
                              <a:gd name="T4" fmla="*/ 14 w 29"/>
                              <a:gd name="T5" fmla="*/ 11 h 32"/>
                              <a:gd name="T6" fmla="*/ 26 w 29"/>
                              <a:gd name="T7" fmla="*/ 17 h 32"/>
                              <a:gd name="T8" fmla="*/ 15 w 29"/>
                              <a:gd name="T9" fmla="*/ 19 h 32"/>
                              <a:gd name="T10" fmla="*/ 29 w 29"/>
                              <a:gd name="T11" fmla="*/ 16 h 32"/>
                              <a:gd name="T12" fmla="*/ 15 w 29"/>
                              <a:gd name="T13" fmla="*/ 1 h 32"/>
                              <a:gd name="T14" fmla="*/ 0 w 29"/>
                              <a:gd name="T15" fmla="*/ 16 h 32"/>
                              <a:gd name="T16" fmla="*/ 3 w 29"/>
                              <a:gd name="T17" fmla="*/ 25 h 32"/>
                              <a:gd name="T18" fmla="*/ 3 w 29"/>
                              <a:gd name="T19" fmla="*/ 29 h 32"/>
                              <a:gd name="T20" fmla="*/ 6 w 29"/>
                              <a:gd name="T21" fmla="*/ 32 h 32"/>
                              <a:gd name="T22" fmla="*/ 23 w 29"/>
                              <a:gd name="T23" fmla="*/ 32 h 32"/>
                              <a:gd name="T24" fmla="*/ 25 w 29"/>
                              <a:gd name="T25" fmla="*/ 29 h 32"/>
                              <a:gd name="T26" fmla="*/ 25 w 29"/>
                              <a:gd name="T27" fmla="*/ 24 h 32"/>
                              <a:gd name="T28" fmla="*/ 29 w 29"/>
                              <a:gd name="T29" fmla="*/ 1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32">
                                <a:moveTo>
                                  <a:pt x="15" y="19"/>
                                </a:moveTo>
                                <a:cubicBezTo>
                                  <a:pt x="10" y="19"/>
                                  <a:pt x="3" y="22"/>
                                  <a:pt x="3" y="17"/>
                                </a:cubicBezTo>
                                <a:cubicBezTo>
                                  <a:pt x="3" y="9"/>
                                  <a:pt x="9" y="11"/>
                                  <a:pt x="14" y="11"/>
                                </a:cubicBezTo>
                                <a:cubicBezTo>
                                  <a:pt x="18" y="11"/>
                                  <a:pt x="26" y="9"/>
                                  <a:pt x="26" y="17"/>
                                </a:cubicBezTo>
                                <a:cubicBezTo>
                                  <a:pt x="26" y="22"/>
                                  <a:pt x="19" y="19"/>
                                  <a:pt x="15" y="19"/>
                                </a:cubicBezTo>
                                <a:moveTo>
                                  <a:pt x="29" y="16"/>
                                </a:moveTo>
                                <a:cubicBezTo>
                                  <a:pt x="29" y="0"/>
                                  <a:pt x="20" y="15"/>
                                  <a:pt x="15" y="1"/>
                                </a:cubicBezTo>
                                <a:cubicBezTo>
                                  <a:pt x="11" y="13"/>
                                  <a:pt x="0" y="3"/>
                                  <a:pt x="0" y="16"/>
                                </a:cubicBezTo>
                                <a:cubicBezTo>
                                  <a:pt x="0" y="20"/>
                                  <a:pt x="1" y="23"/>
                                  <a:pt x="3" y="25"/>
                                </a:cubicBezTo>
                                <a:cubicBezTo>
                                  <a:pt x="3" y="29"/>
                                  <a:pt x="3" y="29"/>
                                  <a:pt x="3" y="29"/>
                                </a:cubicBezTo>
                                <a:cubicBezTo>
                                  <a:pt x="3" y="31"/>
                                  <a:pt x="4" y="32"/>
                                  <a:pt x="6" y="32"/>
                                </a:cubicBezTo>
                                <a:cubicBezTo>
                                  <a:pt x="23" y="32"/>
                                  <a:pt x="23" y="32"/>
                                  <a:pt x="23" y="32"/>
                                </a:cubicBezTo>
                                <a:cubicBezTo>
                                  <a:pt x="24" y="32"/>
                                  <a:pt x="25" y="31"/>
                                  <a:pt x="25" y="29"/>
                                </a:cubicBezTo>
                                <a:cubicBezTo>
                                  <a:pt x="25" y="24"/>
                                  <a:pt x="25" y="24"/>
                                  <a:pt x="25" y="24"/>
                                </a:cubicBezTo>
                                <a:cubicBezTo>
                                  <a:pt x="27" y="22"/>
                                  <a:pt x="29" y="20"/>
                                  <a:pt x="29" y="1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3" name="Oval 3603">
                          <a:extLst/>
                        </wps:cNvPr>
                        <wps:cNvSpPr>
                          <a:spLocks noChangeArrowheads="1"/>
                        </wps:cNvSpPr>
                        <wps:spPr bwMode="auto">
                          <a:xfrm>
                            <a:off x="381843" y="820"/>
                            <a:ext cx="27" cy="22"/>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4" name="Freeform 170">
                          <a:extLst/>
                        </wps:cNvPr>
                        <wps:cNvSpPr>
                          <a:spLocks/>
                        </wps:cNvSpPr>
                        <wps:spPr bwMode="auto">
                          <a:xfrm>
                            <a:off x="381789" y="422"/>
                            <a:ext cx="12"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5" name="Freeform 171">
                          <a:extLst/>
                        </wps:cNvPr>
                        <wps:cNvSpPr>
                          <a:spLocks/>
                        </wps:cNvSpPr>
                        <wps:spPr bwMode="auto">
                          <a:xfrm>
                            <a:off x="381370" y="422"/>
                            <a:ext cx="12"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6" name="Freeform 172">
                          <a:extLst/>
                        </wps:cNvPr>
                        <wps:cNvSpPr>
                          <a:spLocks/>
                        </wps:cNvSpPr>
                        <wps:spPr bwMode="auto">
                          <a:xfrm>
                            <a:off x="381476" y="422"/>
                            <a:ext cx="12" cy="19"/>
                          </a:xfrm>
                          <a:custGeom>
                            <a:avLst/>
                            <a:gdLst>
                              <a:gd name="T0" fmla="*/ 3 w 7"/>
                              <a:gd name="T1" fmla="*/ 0 h 11"/>
                              <a:gd name="T2" fmla="*/ 0 w 7"/>
                              <a:gd name="T3" fmla="*/ 7 h 11"/>
                              <a:gd name="T4" fmla="*/ 3 w 7"/>
                              <a:gd name="T5" fmla="*/ 11 h 11"/>
                              <a:gd name="T6" fmla="*/ 7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0" y="6"/>
                                  <a:pt x="0" y="7"/>
                                </a:cubicBezTo>
                                <a:cubicBezTo>
                                  <a:pt x="0" y="9"/>
                                  <a:pt x="1" y="11"/>
                                  <a:pt x="3" y="11"/>
                                </a:cubicBezTo>
                                <a:cubicBezTo>
                                  <a:pt x="5" y="11"/>
                                  <a:pt x="7" y="9"/>
                                  <a:pt x="7" y="7"/>
                                </a:cubicBezTo>
                                <a:cubicBezTo>
                                  <a:pt x="7"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7" name="Freeform 173">
                          <a:extLst/>
                        </wps:cNvPr>
                        <wps:cNvSpPr>
                          <a:spLocks/>
                        </wps:cNvSpPr>
                        <wps:spPr bwMode="auto">
                          <a:xfrm>
                            <a:off x="381579" y="422"/>
                            <a:ext cx="13"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8" name="Freeform 174">
                          <a:extLst/>
                        </wps:cNvPr>
                        <wps:cNvSpPr>
                          <a:spLocks/>
                        </wps:cNvSpPr>
                        <wps:spPr bwMode="auto">
                          <a:xfrm>
                            <a:off x="381685" y="422"/>
                            <a:ext cx="12" cy="19"/>
                          </a:xfrm>
                          <a:custGeom>
                            <a:avLst/>
                            <a:gdLst>
                              <a:gd name="T0" fmla="*/ 3 w 7"/>
                              <a:gd name="T1" fmla="*/ 0 h 11"/>
                              <a:gd name="T2" fmla="*/ 0 w 7"/>
                              <a:gd name="T3" fmla="*/ 7 h 11"/>
                              <a:gd name="T4" fmla="*/ 3 w 7"/>
                              <a:gd name="T5" fmla="*/ 11 h 11"/>
                              <a:gd name="T6" fmla="*/ 7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0" y="6"/>
                                  <a:pt x="0" y="7"/>
                                </a:cubicBezTo>
                                <a:cubicBezTo>
                                  <a:pt x="0" y="9"/>
                                  <a:pt x="1" y="11"/>
                                  <a:pt x="3" y="11"/>
                                </a:cubicBezTo>
                                <a:cubicBezTo>
                                  <a:pt x="5" y="11"/>
                                  <a:pt x="7" y="9"/>
                                  <a:pt x="7" y="7"/>
                                </a:cubicBezTo>
                                <a:cubicBezTo>
                                  <a:pt x="7"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9" name="Freeform 175">
                          <a:extLst/>
                        </wps:cNvPr>
                        <wps:cNvSpPr>
                          <a:spLocks/>
                        </wps:cNvSpPr>
                        <wps:spPr bwMode="auto">
                          <a:xfrm>
                            <a:off x="381370" y="565"/>
                            <a:ext cx="12" cy="19"/>
                          </a:xfrm>
                          <a:custGeom>
                            <a:avLst/>
                            <a:gdLst>
                              <a:gd name="T0" fmla="*/ 4 w 7"/>
                              <a:gd name="T1" fmla="*/ 0 h 11"/>
                              <a:gd name="T2" fmla="*/ 7 w 7"/>
                              <a:gd name="T3" fmla="*/ 7 h 11"/>
                              <a:gd name="T4" fmla="*/ 4 w 7"/>
                              <a:gd name="T5" fmla="*/ 11 h 11"/>
                              <a:gd name="T6" fmla="*/ 0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7" y="6"/>
                                  <a:pt x="7" y="7"/>
                                </a:cubicBezTo>
                                <a:cubicBezTo>
                                  <a:pt x="7" y="9"/>
                                  <a:pt x="6" y="11"/>
                                  <a:pt x="4" y="11"/>
                                </a:cubicBezTo>
                                <a:cubicBezTo>
                                  <a:pt x="2" y="11"/>
                                  <a:pt x="0" y="9"/>
                                  <a:pt x="0" y="7"/>
                                </a:cubicBezTo>
                                <a:cubicBezTo>
                                  <a:pt x="0"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0" name="Freeform 176">
                          <a:extLst/>
                        </wps:cNvPr>
                        <wps:cNvSpPr>
                          <a:spLocks/>
                        </wps:cNvSpPr>
                        <wps:spPr bwMode="auto">
                          <a:xfrm>
                            <a:off x="381370" y="703"/>
                            <a:ext cx="12" cy="20"/>
                          </a:xfrm>
                          <a:custGeom>
                            <a:avLst/>
                            <a:gdLst>
                              <a:gd name="T0" fmla="*/ 4 w 7"/>
                              <a:gd name="T1" fmla="*/ 0 h 11"/>
                              <a:gd name="T2" fmla="*/ 7 w 7"/>
                              <a:gd name="T3" fmla="*/ 7 h 11"/>
                              <a:gd name="T4" fmla="*/ 4 w 7"/>
                              <a:gd name="T5" fmla="*/ 11 h 11"/>
                              <a:gd name="T6" fmla="*/ 0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7" y="6"/>
                                  <a:pt x="7" y="7"/>
                                </a:cubicBezTo>
                                <a:cubicBezTo>
                                  <a:pt x="7" y="10"/>
                                  <a:pt x="6" y="11"/>
                                  <a:pt x="4" y="11"/>
                                </a:cubicBezTo>
                                <a:cubicBezTo>
                                  <a:pt x="2" y="11"/>
                                  <a:pt x="0" y="10"/>
                                  <a:pt x="0" y="7"/>
                                </a:cubicBezTo>
                                <a:cubicBezTo>
                                  <a:pt x="0"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1" name="Freeform 177">
                          <a:extLst/>
                        </wps:cNvPr>
                        <wps:cNvSpPr>
                          <a:spLocks/>
                        </wps:cNvSpPr>
                        <wps:spPr bwMode="auto">
                          <a:xfrm>
                            <a:off x="381388" y="814"/>
                            <a:ext cx="12" cy="20"/>
                          </a:xfrm>
                          <a:custGeom>
                            <a:avLst/>
                            <a:gdLst>
                              <a:gd name="T0" fmla="*/ 3 w 7"/>
                              <a:gd name="T1" fmla="*/ 0 h 11"/>
                              <a:gd name="T2" fmla="*/ 7 w 7"/>
                              <a:gd name="T3" fmla="*/ 7 h 11"/>
                              <a:gd name="T4" fmla="*/ 3 w 7"/>
                              <a:gd name="T5" fmla="*/ 11 h 11"/>
                              <a:gd name="T6" fmla="*/ 0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7" y="6"/>
                                  <a:pt x="7" y="7"/>
                                </a:cubicBezTo>
                                <a:cubicBezTo>
                                  <a:pt x="7" y="9"/>
                                  <a:pt x="5" y="11"/>
                                  <a:pt x="3" y="11"/>
                                </a:cubicBezTo>
                                <a:cubicBezTo>
                                  <a:pt x="1" y="11"/>
                                  <a:pt x="0" y="9"/>
                                  <a:pt x="0" y="7"/>
                                </a:cubicBezTo>
                                <a:cubicBezTo>
                                  <a:pt x="0"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2" name="Freeform 178">
                          <a:extLst/>
                        </wps:cNvPr>
                        <wps:cNvSpPr>
                          <a:spLocks/>
                        </wps:cNvSpPr>
                        <wps:spPr bwMode="auto">
                          <a:xfrm>
                            <a:off x="381476" y="872"/>
                            <a:ext cx="12" cy="20"/>
                          </a:xfrm>
                          <a:custGeom>
                            <a:avLst/>
                            <a:gdLst>
                              <a:gd name="T0" fmla="*/ 3 w 7"/>
                              <a:gd name="T1" fmla="*/ 0 h 11"/>
                              <a:gd name="T2" fmla="*/ 7 w 7"/>
                              <a:gd name="T3" fmla="*/ 7 h 11"/>
                              <a:gd name="T4" fmla="*/ 3 w 7"/>
                              <a:gd name="T5" fmla="*/ 11 h 11"/>
                              <a:gd name="T6" fmla="*/ 0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7" y="6"/>
                                  <a:pt x="7" y="7"/>
                                </a:cubicBezTo>
                                <a:cubicBezTo>
                                  <a:pt x="7" y="10"/>
                                  <a:pt x="5" y="11"/>
                                  <a:pt x="3" y="11"/>
                                </a:cubicBezTo>
                                <a:cubicBezTo>
                                  <a:pt x="1" y="11"/>
                                  <a:pt x="0" y="10"/>
                                  <a:pt x="0" y="7"/>
                                </a:cubicBezTo>
                                <a:cubicBezTo>
                                  <a:pt x="0"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3" name="Freeform 179">
                          <a:extLst/>
                        </wps:cNvPr>
                        <wps:cNvSpPr>
                          <a:spLocks/>
                        </wps:cNvSpPr>
                        <wps:spPr bwMode="auto">
                          <a:xfrm>
                            <a:off x="381794" y="565"/>
                            <a:ext cx="12"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4" name="Freeform 180">
                          <a:extLst/>
                        </wps:cNvPr>
                        <wps:cNvSpPr>
                          <a:spLocks/>
                        </wps:cNvSpPr>
                        <wps:spPr bwMode="auto">
                          <a:xfrm>
                            <a:off x="381794" y="703"/>
                            <a:ext cx="12" cy="20"/>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10"/>
                                  <a:pt x="2" y="11"/>
                                  <a:pt x="4" y="11"/>
                                </a:cubicBezTo>
                                <a:cubicBezTo>
                                  <a:pt x="6" y="11"/>
                                  <a:pt x="7" y="10"/>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5" name="Freeform 181">
                          <a:extLst/>
                        </wps:cNvPr>
                        <wps:cNvSpPr>
                          <a:spLocks/>
                        </wps:cNvSpPr>
                        <wps:spPr bwMode="auto">
                          <a:xfrm>
                            <a:off x="381778" y="814"/>
                            <a:ext cx="13" cy="20"/>
                          </a:xfrm>
                          <a:custGeom>
                            <a:avLst/>
                            <a:gdLst>
                              <a:gd name="T0" fmla="*/ 3 w 7"/>
                              <a:gd name="T1" fmla="*/ 0 h 11"/>
                              <a:gd name="T2" fmla="*/ 0 w 7"/>
                              <a:gd name="T3" fmla="*/ 7 h 11"/>
                              <a:gd name="T4" fmla="*/ 3 w 7"/>
                              <a:gd name="T5" fmla="*/ 11 h 11"/>
                              <a:gd name="T6" fmla="*/ 7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0" y="6"/>
                                  <a:pt x="0" y="7"/>
                                </a:cubicBezTo>
                                <a:cubicBezTo>
                                  <a:pt x="0" y="9"/>
                                  <a:pt x="1" y="11"/>
                                  <a:pt x="3" y="11"/>
                                </a:cubicBezTo>
                                <a:cubicBezTo>
                                  <a:pt x="5" y="11"/>
                                  <a:pt x="7" y="9"/>
                                  <a:pt x="7" y="7"/>
                                </a:cubicBezTo>
                                <a:cubicBezTo>
                                  <a:pt x="7"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6" name="Freeform 182">
                          <a:extLst/>
                        </wps:cNvPr>
                        <wps:cNvSpPr>
                          <a:spLocks/>
                        </wps:cNvSpPr>
                        <wps:spPr bwMode="auto">
                          <a:xfrm>
                            <a:off x="381690" y="872"/>
                            <a:ext cx="13" cy="20"/>
                          </a:xfrm>
                          <a:custGeom>
                            <a:avLst/>
                            <a:gdLst>
                              <a:gd name="T0" fmla="*/ 3 w 7"/>
                              <a:gd name="T1" fmla="*/ 0 h 11"/>
                              <a:gd name="T2" fmla="*/ 0 w 7"/>
                              <a:gd name="T3" fmla="*/ 7 h 11"/>
                              <a:gd name="T4" fmla="*/ 3 w 7"/>
                              <a:gd name="T5" fmla="*/ 11 h 11"/>
                              <a:gd name="T6" fmla="*/ 7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0" y="6"/>
                                  <a:pt x="0" y="7"/>
                                </a:cubicBezTo>
                                <a:cubicBezTo>
                                  <a:pt x="0" y="10"/>
                                  <a:pt x="1" y="11"/>
                                  <a:pt x="3" y="11"/>
                                </a:cubicBezTo>
                                <a:cubicBezTo>
                                  <a:pt x="5" y="11"/>
                                  <a:pt x="7" y="10"/>
                                  <a:pt x="7" y="7"/>
                                </a:cubicBezTo>
                                <a:cubicBezTo>
                                  <a:pt x="7"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7" name="Freeform 183">
                          <a:extLst/>
                        </wps:cNvPr>
                        <wps:cNvSpPr>
                          <a:spLocks/>
                        </wps:cNvSpPr>
                        <wps:spPr bwMode="auto">
                          <a:xfrm>
                            <a:off x="381583" y="936"/>
                            <a:ext cx="12"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8" name="Freeform 184">
                          <a:extLst/>
                        </wps:cNvPr>
                        <wps:cNvSpPr>
                          <a:spLocks/>
                        </wps:cNvSpPr>
                        <wps:spPr bwMode="auto">
                          <a:xfrm>
                            <a:off x="381659" y="702"/>
                            <a:ext cx="114" cy="118"/>
                          </a:xfrm>
                          <a:custGeom>
                            <a:avLst/>
                            <a:gdLst>
                              <a:gd name="T0" fmla="*/ 57 w 65"/>
                              <a:gd name="T1" fmla="*/ 15 h 67"/>
                              <a:gd name="T2" fmla="*/ 62 w 65"/>
                              <a:gd name="T3" fmla="*/ 15 h 67"/>
                              <a:gd name="T4" fmla="*/ 65 w 65"/>
                              <a:gd name="T5" fmla="*/ 9 h 67"/>
                              <a:gd name="T6" fmla="*/ 60 w 65"/>
                              <a:gd name="T7" fmla="*/ 6 h 67"/>
                              <a:gd name="T8" fmla="*/ 43 w 65"/>
                              <a:gd name="T9" fmla="*/ 15 h 67"/>
                              <a:gd name="T10" fmla="*/ 49 w 65"/>
                              <a:gd name="T11" fmla="*/ 24 h 67"/>
                              <a:gd name="T12" fmla="*/ 54 w 65"/>
                              <a:gd name="T13" fmla="*/ 27 h 67"/>
                              <a:gd name="T14" fmla="*/ 51 w 65"/>
                              <a:gd name="T15" fmla="*/ 30 h 67"/>
                              <a:gd name="T16" fmla="*/ 35 w 65"/>
                              <a:gd name="T17" fmla="*/ 26 h 67"/>
                              <a:gd name="T18" fmla="*/ 35 w 65"/>
                              <a:gd name="T19" fmla="*/ 9 h 67"/>
                              <a:gd name="T20" fmla="*/ 36 w 65"/>
                              <a:gd name="T21" fmla="*/ 6 h 67"/>
                              <a:gd name="T22" fmla="*/ 25 w 65"/>
                              <a:gd name="T23" fmla="*/ 5 h 67"/>
                              <a:gd name="T24" fmla="*/ 12 w 65"/>
                              <a:gd name="T25" fmla="*/ 11 h 67"/>
                              <a:gd name="T26" fmla="*/ 15 w 65"/>
                              <a:gd name="T27" fmla="*/ 17 h 67"/>
                              <a:gd name="T28" fmla="*/ 17 w 65"/>
                              <a:gd name="T29" fmla="*/ 18 h 67"/>
                              <a:gd name="T30" fmla="*/ 14 w 65"/>
                              <a:gd name="T31" fmla="*/ 21 h 67"/>
                              <a:gd name="T32" fmla="*/ 15 w 65"/>
                              <a:gd name="T33" fmla="*/ 25 h 67"/>
                              <a:gd name="T34" fmla="*/ 9 w 65"/>
                              <a:gd name="T35" fmla="*/ 20 h 67"/>
                              <a:gd name="T36" fmla="*/ 5 w 65"/>
                              <a:gd name="T37" fmla="*/ 11 h 67"/>
                              <a:gd name="T38" fmla="*/ 2 w 65"/>
                              <a:gd name="T39" fmla="*/ 12 h 67"/>
                              <a:gd name="T40" fmla="*/ 0 w 65"/>
                              <a:gd name="T41" fmla="*/ 19 h 67"/>
                              <a:gd name="T42" fmla="*/ 2 w 65"/>
                              <a:gd name="T43" fmla="*/ 25 h 67"/>
                              <a:gd name="T44" fmla="*/ 16 w 65"/>
                              <a:gd name="T45" fmla="*/ 39 h 67"/>
                              <a:gd name="T46" fmla="*/ 5 w 65"/>
                              <a:gd name="T47" fmla="*/ 59 h 67"/>
                              <a:gd name="T48" fmla="*/ 2 w 65"/>
                              <a:gd name="T49" fmla="*/ 65 h 67"/>
                              <a:gd name="T50" fmla="*/ 4 w 65"/>
                              <a:gd name="T51" fmla="*/ 67 h 67"/>
                              <a:gd name="T52" fmla="*/ 18 w 65"/>
                              <a:gd name="T53" fmla="*/ 55 h 67"/>
                              <a:gd name="T54" fmla="*/ 25 w 65"/>
                              <a:gd name="T55" fmla="*/ 45 h 67"/>
                              <a:gd name="T56" fmla="*/ 33 w 65"/>
                              <a:gd name="T57" fmla="*/ 49 h 67"/>
                              <a:gd name="T58" fmla="*/ 23 w 65"/>
                              <a:gd name="T59" fmla="*/ 61 h 67"/>
                              <a:gd name="T60" fmla="*/ 23 w 65"/>
                              <a:gd name="T61" fmla="*/ 64 h 67"/>
                              <a:gd name="T62" fmla="*/ 31 w 65"/>
                              <a:gd name="T63" fmla="*/ 65 h 67"/>
                              <a:gd name="T64" fmla="*/ 45 w 65"/>
                              <a:gd name="T65" fmla="*/ 51 h 67"/>
                              <a:gd name="T66" fmla="*/ 43 w 65"/>
                              <a:gd name="T67" fmla="*/ 59 h 67"/>
                              <a:gd name="T68" fmla="*/ 53 w 65"/>
                              <a:gd name="T69" fmla="*/ 55 h 67"/>
                              <a:gd name="T70" fmla="*/ 55 w 65"/>
                              <a:gd name="T71" fmla="*/ 40 h 67"/>
                              <a:gd name="T72" fmla="*/ 61 w 65"/>
                              <a:gd name="T73" fmla="*/ 26 h 67"/>
                              <a:gd name="T74" fmla="*/ 49 w 65"/>
                              <a:gd name="T75" fmla="*/ 15 h 67"/>
                              <a:gd name="T76" fmla="*/ 57 w 65"/>
                              <a:gd name="T77" fmla="*/ 1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67">
                                <a:moveTo>
                                  <a:pt x="57" y="15"/>
                                </a:moveTo>
                                <a:cubicBezTo>
                                  <a:pt x="58" y="16"/>
                                  <a:pt x="60" y="16"/>
                                  <a:pt x="62" y="15"/>
                                </a:cubicBezTo>
                                <a:cubicBezTo>
                                  <a:pt x="65" y="9"/>
                                  <a:pt x="65" y="9"/>
                                  <a:pt x="65" y="9"/>
                                </a:cubicBezTo>
                                <a:cubicBezTo>
                                  <a:pt x="65" y="9"/>
                                  <a:pt x="62" y="6"/>
                                  <a:pt x="60" y="6"/>
                                </a:cubicBezTo>
                                <a:cubicBezTo>
                                  <a:pt x="54" y="8"/>
                                  <a:pt x="47" y="9"/>
                                  <a:pt x="43" y="15"/>
                                </a:cubicBezTo>
                                <a:cubicBezTo>
                                  <a:pt x="43" y="19"/>
                                  <a:pt x="46" y="23"/>
                                  <a:pt x="49" y="24"/>
                                </a:cubicBezTo>
                                <a:cubicBezTo>
                                  <a:pt x="52" y="24"/>
                                  <a:pt x="52" y="26"/>
                                  <a:pt x="54" y="27"/>
                                </a:cubicBezTo>
                                <a:cubicBezTo>
                                  <a:pt x="54" y="29"/>
                                  <a:pt x="53" y="30"/>
                                  <a:pt x="51" y="30"/>
                                </a:cubicBezTo>
                                <a:cubicBezTo>
                                  <a:pt x="46" y="26"/>
                                  <a:pt x="39" y="32"/>
                                  <a:pt x="35" y="26"/>
                                </a:cubicBezTo>
                                <a:cubicBezTo>
                                  <a:pt x="37" y="21"/>
                                  <a:pt x="40" y="14"/>
                                  <a:pt x="35" y="9"/>
                                </a:cubicBezTo>
                                <a:cubicBezTo>
                                  <a:pt x="35" y="8"/>
                                  <a:pt x="37" y="7"/>
                                  <a:pt x="36" y="6"/>
                                </a:cubicBezTo>
                                <a:cubicBezTo>
                                  <a:pt x="34" y="0"/>
                                  <a:pt x="28" y="5"/>
                                  <a:pt x="25" y="5"/>
                                </a:cubicBezTo>
                                <a:cubicBezTo>
                                  <a:pt x="20" y="4"/>
                                  <a:pt x="15" y="7"/>
                                  <a:pt x="12" y="11"/>
                                </a:cubicBezTo>
                                <a:cubicBezTo>
                                  <a:pt x="12" y="13"/>
                                  <a:pt x="13" y="15"/>
                                  <a:pt x="15" y="17"/>
                                </a:cubicBezTo>
                                <a:cubicBezTo>
                                  <a:pt x="16" y="17"/>
                                  <a:pt x="17" y="17"/>
                                  <a:pt x="17" y="18"/>
                                </a:cubicBezTo>
                                <a:cubicBezTo>
                                  <a:pt x="14" y="21"/>
                                  <a:pt x="14" y="21"/>
                                  <a:pt x="14" y="21"/>
                                </a:cubicBezTo>
                                <a:cubicBezTo>
                                  <a:pt x="15" y="22"/>
                                  <a:pt x="15" y="23"/>
                                  <a:pt x="15" y="25"/>
                                </a:cubicBezTo>
                                <a:cubicBezTo>
                                  <a:pt x="12" y="26"/>
                                  <a:pt x="10" y="22"/>
                                  <a:pt x="9" y="20"/>
                                </a:cubicBezTo>
                                <a:cubicBezTo>
                                  <a:pt x="9" y="17"/>
                                  <a:pt x="9" y="12"/>
                                  <a:pt x="5" y="11"/>
                                </a:cubicBezTo>
                                <a:cubicBezTo>
                                  <a:pt x="4" y="11"/>
                                  <a:pt x="2" y="12"/>
                                  <a:pt x="2" y="12"/>
                                </a:cubicBezTo>
                                <a:cubicBezTo>
                                  <a:pt x="1" y="14"/>
                                  <a:pt x="0" y="16"/>
                                  <a:pt x="0" y="19"/>
                                </a:cubicBezTo>
                                <a:cubicBezTo>
                                  <a:pt x="0" y="21"/>
                                  <a:pt x="2" y="25"/>
                                  <a:pt x="2" y="25"/>
                                </a:cubicBezTo>
                                <a:cubicBezTo>
                                  <a:pt x="2" y="25"/>
                                  <a:pt x="13" y="34"/>
                                  <a:pt x="16" y="39"/>
                                </a:cubicBezTo>
                                <a:cubicBezTo>
                                  <a:pt x="12" y="46"/>
                                  <a:pt x="12" y="55"/>
                                  <a:pt x="5" y="59"/>
                                </a:cubicBezTo>
                                <a:cubicBezTo>
                                  <a:pt x="2" y="61"/>
                                  <a:pt x="2" y="63"/>
                                  <a:pt x="2" y="65"/>
                                </a:cubicBezTo>
                                <a:cubicBezTo>
                                  <a:pt x="4" y="67"/>
                                  <a:pt x="4" y="67"/>
                                  <a:pt x="4" y="67"/>
                                </a:cubicBezTo>
                                <a:cubicBezTo>
                                  <a:pt x="9" y="64"/>
                                  <a:pt x="18" y="63"/>
                                  <a:pt x="18" y="55"/>
                                </a:cubicBezTo>
                                <a:cubicBezTo>
                                  <a:pt x="20" y="52"/>
                                  <a:pt x="21" y="48"/>
                                  <a:pt x="25" y="45"/>
                                </a:cubicBezTo>
                                <a:cubicBezTo>
                                  <a:pt x="28" y="44"/>
                                  <a:pt x="32" y="46"/>
                                  <a:pt x="33" y="49"/>
                                </a:cubicBezTo>
                                <a:cubicBezTo>
                                  <a:pt x="32" y="55"/>
                                  <a:pt x="28" y="59"/>
                                  <a:pt x="23" y="61"/>
                                </a:cubicBezTo>
                                <a:cubicBezTo>
                                  <a:pt x="23" y="61"/>
                                  <a:pt x="23" y="62"/>
                                  <a:pt x="23" y="64"/>
                                </a:cubicBezTo>
                                <a:cubicBezTo>
                                  <a:pt x="24" y="66"/>
                                  <a:pt x="28" y="65"/>
                                  <a:pt x="31" y="65"/>
                                </a:cubicBezTo>
                                <a:cubicBezTo>
                                  <a:pt x="37" y="61"/>
                                  <a:pt x="40" y="53"/>
                                  <a:pt x="45" y="51"/>
                                </a:cubicBezTo>
                                <a:cubicBezTo>
                                  <a:pt x="46" y="55"/>
                                  <a:pt x="38" y="56"/>
                                  <a:pt x="43" y="59"/>
                                </a:cubicBezTo>
                                <a:cubicBezTo>
                                  <a:pt x="46" y="59"/>
                                  <a:pt x="51" y="60"/>
                                  <a:pt x="53" y="55"/>
                                </a:cubicBezTo>
                                <a:cubicBezTo>
                                  <a:pt x="51" y="49"/>
                                  <a:pt x="62" y="46"/>
                                  <a:pt x="55" y="40"/>
                                </a:cubicBezTo>
                                <a:cubicBezTo>
                                  <a:pt x="55" y="35"/>
                                  <a:pt x="61" y="32"/>
                                  <a:pt x="61" y="26"/>
                                </a:cubicBezTo>
                                <a:cubicBezTo>
                                  <a:pt x="58" y="20"/>
                                  <a:pt x="51" y="20"/>
                                  <a:pt x="49" y="15"/>
                                </a:cubicBezTo>
                                <a:cubicBezTo>
                                  <a:pt x="52" y="13"/>
                                  <a:pt x="55" y="14"/>
                                  <a:pt x="57" y="1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9" name="Oval 3619">
                          <a:extLst/>
                        </wps:cNvPr>
                        <wps:cNvSpPr>
                          <a:spLocks noChangeArrowheads="1"/>
                        </wps:cNvSpPr>
                        <wps:spPr bwMode="auto">
                          <a:xfrm>
                            <a:off x="381266" y="825"/>
                            <a:ext cx="25" cy="23"/>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0" name="Oval 3620">
                          <a:extLst/>
                        </wps:cNvPr>
                        <wps:cNvSpPr>
                          <a:spLocks noChangeArrowheads="1"/>
                        </wps:cNvSpPr>
                        <wps:spPr bwMode="auto">
                          <a:xfrm>
                            <a:off x="380587" y="1219"/>
                            <a:ext cx="25" cy="24"/>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1" name="Freeform 187">
                          <a:extLst/>
                        </wps:cNvPr>
                        <wps:cNvSpPr>
                          <a:spLocks noEditPoints="1"/>
                        </wps:cNvSpPr>
                        <wps:spPr bwMode="auto">
                          <a:xfrm>
                            <a:off x="381029" y="1336"/>
                            <a:ext cx="3" cy="2"/>
                          </a:xfrm>
                          <a:custGeom>
                            <a:avLst/>
                            <a:gdLst>
                              <a:gd name="T0" fmla="*/ 1 w 2"/>
                              <a:gd name="T1" fmla="*/ 1 h 1"/>
                              <a:gd name="T2" fmla="*/ 1 w 2"/>
                              <a:gd name="T3" fmla="*/ 0 h 1"/>
                              <a:gd name="T4" fmla="*/ 1 w 2"/>
                              <a:gd name="T5" fmla="*/ 0 h 1"/>
                              <a:gd name="T6" fmla="*/ 1 w 2"/>
                              <a:gd name="T7" fmla="*/ 0 h 1"/>
                              <a:gd name="T8" fmla="*/ 1 w 2"/>
                              <a:gd name="T9" fmla="*/ 1 h 1"/>
                              <a:gd name="T10" fmla="*/ 2 w 2"/>
                              <a:gd name="T11" fmla="*/ 1 h 1"/>
                              <a:gd name="T12" fmla="*/ 1 w 2"/>
                              <a:gd name="T13" fmla="*/ 1 h 1"/>
                              <a:gd name="T14" fmla="*/ 1 w 2"/>
                              <a:gd name="T15" fmla="*/ 1 h 1"/>
                              <a:gd name="T16" fmla="*/ 1 w 2"/>
                              <a:gd name="T17" fmla="*/ 1 h 1"/>
                              <a:gd name="T18" fmla="*/ 1 w 2"/>
                              <a:gd name="T19" fmla="*/ 1 h 1"/>
                              <a:gd name="T20" fmla="*/ 1 w 2"/>
                              <a:gd name="T21" fmla="*/ 1 h 1"/>
                              <a:gd name="T22" fmla="*/ 1 w 2"/>
                              <a:gd name="T23" fmla="*/ 1 h 1"/>
                              <a:gd name="T24" fmla="*/ 0 w 2"/>
                              <a:gd name="T25" fmla="*/ 1 h 1"/>
                              <a:gd name="T26" fmla="*/ 0 w 2"/>
                              <a:gd name="T27" fmla="*/ 1 h 1"/>
                              <a:gd name="T28" fmla="*/ 0 w 2"/>
                              <a:gd name="T29" fmla="*/ 1 h 1"/>
                              <a:gd name="T30" fmla="*/ 0 w 2"/>
                              <a:gd name="T31" fmla="*/ 0 h 1"/>
                              <a:gd name="T32" fmla="*/ 0 w 2"/>
                              <a:gd name="T33" fmla="*/ 0 h 1"/>
                              <a:gd name="T34" fmla="*/ 0 w 2"/>
                              <a:gd name="T35" fmla="*/ 0 h 1"/>
                              <a:gd name="T36" fmla="*/ 1 w 2"/>
                              <a:gd name="T37" fmla="*/ 0 h 1"/>
                              <a:gd name="T38" fmla="*/ 1 w 2"/>
                              <a:gd name="T39" fmla="*/ 0 h 1"/>
                              <a:gd name="T40" fmla="*/ 1 w 2"/>
                              <a:gd name="T41" fmla="*/ 1 h 1"/>
                              <a:gd name="T42" fmla="*/ 2 w 2"/>
                              <a:gd name="T43" fmla="*/ 1 h 1"/>
                              <a:gd name="T44" fmla="*/ 2 w 2"/>
                              <a:gd name="T4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 h="1">
                                <a:moveTo>
                                  <a:pt x="1" y="1"/>
                                </a:moveTo>
                                <a:cubicBezTo>
                                  <a:pt x="1" y="1"/>
                                  <a:pt x="1" y="1"/>
                                  <a:pt x="1" y="0"/>
                                </a:cubicBezTo>
                                <a:cubicBezTo>
                                  <a:pt x="1" y="0"/>
                                  <a:pt x="1" y="0"/>
                                  <a:pt x="1" y="0"/>
                                </a:cubicBezTo>
                                <a:cubicBezTo>
                                  <a:pt x="1" y="0"/>
                                  <a:pt x="1" y="0"/>
                                  <a:pt x="1" y="0"/>
                                </a:cubicBezTo>
                                <a:lnTo>
                                  <a:pt x="1" y="1"/>
                                </a:lnTo>
                                <a:close/>
                                <a:moveTo>
                                  <a:pt x="2" y="1"/>
                                </a:move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0" y="1"/>
                                  <a:pt x="0" y="1"/>
                                  <a:pt x="0" y="1"/>
                                </a:cubicBezTo>
                                <a:cubicBezTo>
                                  <a:pt x="0" y="1"/>
                                  <a:pt x="0" y="1"/>
                                  <a:pt x="0" y="1"/>
                                </a:cubicBezTo>
                                <a:cubicBezTo>
                                  <a:pt x="0" y="1"/>
                                  <a:pt x="0" y="1"/>
                                  <a:pt x="0" y="1"/>
                                </a:cubicBezTo>
                                <a:cubicBezTo>
                                  <a:pt x="0" y="0"/>
                                  <a:pt x="0" y="0"/>
                                  <a:pt x="0" y="0"/>
                                </a:cubicBezTo>
                                <a:cubicBezTo>
                                  <a:pt x="0" y="0"/>
                                  <a:pt x="0" y="0"/>
                                  <a:pt x="0" y="0"/>
                                </a:cubicBezTo>
                                <a:cubicBezTo>
                                  <a:pt x="0" y="0"/>
                                  <a:pt x="0" y="0"/>
                                  <a:pt x="0" y="0"/>
                                </a:cubicBezTo>
                                <a:cubicBezTo>
                                  <a:pt x="1" y="0"/>
                                  <a:pt x="1" y="0"/>
                                  <a:pt x="1" y="0"/>
                                </a:cubicBezTo>
                                <a:cubicBezTo>
                                  <a:pt x="1" y="0"/>
                                  <a:pt x="1" y="0"/>
                                  <a:pt x="1" y="0"/>
                                </a:cubicBezTo>
                                <a:cubicBezTo>
                                  <a:pt x="1" y="1"/>
                                  <a:pt x="1" y="1"/>
                                  <a:pt x="1" y="1"/>
                                </a:cubicBezTo>
                                <a:cubicBezTo>
                                  <a:pt x="2" y="1"/>
                                  <a:pt x="2" y="1"/>
                                  <a:pt x="2" y="1"/>
                                </a:cubicBezTo>
                                <a:cubicBezTo>
                                  <a:pt x="2" y="1"/>
                                  <a:pt x="2" y="1"/>
                                  <a:pt x="2" y="1"/>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2" name="Freeform 188">
                          <a:extLst/>
                        </wps:cNvPr>
                        <wps:cNvSpPr>
                          <a:spLocks/>
                        </wps:cNvSpPr>
                        <wps:spPr bwMode="auto">
                          <a:xfrm>
                            <a:off x="381032" y="1336"/>
                            <a:ext cx="2" cy="2"/>
                          </a:xfrm>
                          <a:custGeom>
                            <a:avLst/>
                            <a:gdLst>
                              <a:gd name="T0" fmla="*/ 1 w 1"/>
                              <a:gd name="T1" fmla="*/ 0 h 1"/>
                              <a:gd name="T2" fmla="*/ 0 w 1"/>
                              <a:gd name="T3" fmla="*/ 0 h 1"/>
                              <a:gd name="T4" fmla="*/ 0 w 1"/>
                              <a:gd name="T5" fmla="*/ 0 h 1"/>
                              <a:gd name="T6" fmla="*/ 0 w 1"/>
                              <a:gd name="T7" fmla="*/ 1 h 1"/>
                              <a:gd name="T8" fmla="*/ 1 w 1"/>
                              <a:gd name="T9" fmla="*/ 1 h 1"/>
                              <a:gd name="T10" fmla="*/ 1 w 1"/>
                              <a:gd name="T11" fmla="*/ 1 h 1"/>
                              <a:gd name="T12" fmla="*/ 0 w 1"/>
                              <a:gd name="T13" fmla="*/ 1 h 1"/>
                              <a:gd name="T14" fmla="*/ 0 w 1"/>
                              <a:gd name="T15" fmla="*/ 1 h 1"/>
                              <a:gd name="T16" fmla="*/ 0 w 1"/>
                              <a:gd name="T17" fmla="*/ 1 h 1"/>
                              <a:gd name="T18" fmla="*/ 0 w 1"/>
                              <a:gd name="T19" fmla="*/ 1 h 1"/>
                              <a:gd name="T20" fmla="*/ 0 w 1"/>
                              <a:gd name="T21" fmla="*/ 1 h 1"/>
                              <a:gd name="T22" fmla="*/ 0 w 1"/>
                              <a:gd name="T23" fmla="*/ 1 h 1"/>
                              <a:gd name="T24" fmla="*/ 0 w 1"/>
                              <a:gd name="T25" fmla="*/ 1 h 1"/>
                              <a:gd name="T26" fmla="*/ 1 w 1"/>
                              <a:gd name="T27" fmla="*/ 1 h 1"/>
                              <a:gd name="T28" fmla="*/ 0 w 1"/>
                              <a:gd name="T29" fmla="*/ 1 h 1"/>
                              <a:gd name="T30" fmla="*/ 0 w 1"/>
                              <a:gd name="T31" fmla="*/ 1 h 1"/>
                              <a:gd name="T32" fmla="*/ 0 w 1"/>
                              <a:gd name="T33" fmla="*/ 0 h 1"/>
                              <a:gd name="T34" fmla="*/ 0 w 1"/>
                              <a:gd name="T35" fmla="*/ 0 h 1"/>
                              <a:gd name="T36" fmla="*/ 1 w 1"/>
                              <a:gd name="T37" fmla="*/ 0 h 1"/>
                              <a:gd name="T38" fmla="*/ 1 w 1"/>
                              <a:gd name="T39" fmla="*/ 0 h 1"/>
                              <a:gd name="T40" fmla="*/ 1 w 1"/>
                              <a:gd name="T41" fmla="*/ 0 h 1"/>
                              <a:gd name="T42" fmla="*/ 1 w 1"/>
                              <a:gd name="T4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 h="1">
                                <a:moveTo>
                                  <a:pt x="1" y="0"/>
                                </a:moveTo>
                                <a:cubicBezTo>
                                  <a:pt x="1" y="0"/>
                                  <a:pt x="1" y="0"/>
                                  <a:pt x="0" y="0"/>
                                </a:cubicBezTo>
                                <a:cubicBezTo>
                                  <a:pt x="0" y="0"/>
                                  <a:pt x="0" y="0"/>
                                  <a:pt x="0" y="0"/>
                                </a:cubicBezTo>
                                <a:cubicBezTo>
                                  <a:pt x="0" y="0"/>
                                  <a:pt x="0" y="0"/>
                                  <a:pt x="0" y="1"/>
                                </a:cubicBezTo>
                                <a:cubicBezTo>
                                  <a:pt x="1" y="1"/>
                                  <a:pt x="1" y="1"/>
                                  <a:pt x="1" y="1"/>
                                </a:cubicBezTo>
                                <a:cubicBezTo>
                                  <a:pt x="1" y="1"/>
                                  <a:pt x="1" y="1"/>
                                  <a:pt x="1" y="1"/>
                                </a:cubicBezTo>
                                <a:cubicBezTo>
                                  <a:pt x="1" y="1"/>
                                  <a:pt x="1"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1" y="1"/>
                                  <a:pt x="1" y="1"/>
                                  <a:pt x="1" y="1"/>
                                </a:cubicBezTo>
                                <a:cubicBezTo>
                                  <a:pt x="1" y="1"/>
                                  <a:pt x="0" y="1"/>
                                  <a:pt x="0" y="1"/>
                                </a:cubicBezTo>
                                <a:cubicBezTo>
                                  <a:pt x="0" y="1"/>
                                  <a:pt x="0" y="1"/>
                                  <a:pt x="0" y="1"/>
                                </a:cubicBezTo>
                                <a:cubicBezTo>
                                  <a:pt x="0" y="1"/>
                                  <a:pt x="0" y="1"/>
                                  <a:pt x="0" y="0"/>
                                </a:cubicBezTo>
                                <a:cubicBezTo>
                                  <a:pt x="0" y="0"/>
                                  <a:pt x="0" y="0"/>
                                  <a:pt x="0" y="0"/>
                                </a:cubicBezTo>
                                <a:cubicBezTo>
                                  <a:pt x="0" y="0"/>
                                  <a:pt x="1" y="0"/>
                                  <a:pt x="1" y="0"/>
                                </a:cubicBezTo>
                                <a:cubicBezTo>
                                  <a:pt x="1" y="0"/>
                                  <a:pt x="1" y="0"/>
                                  <a:pt x="1" y="0"/>
                                </a:cubicBezTo>
                                <a:cubicBezTo>
                                  <a:pt x="1" y="0"/>
                                  <a:pt x="1" y="0"/>
                                  <a:pt x="1" y="0"/>
                                </a:cubicBezTo>
                                <a:cubicBezTo>
                                  <a:pt x="1" y="0"/>
                                  <a:pt x="1" y="0"/>
                                  <a:pt x="1" y="0"/>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3" name="Freeform 189">
                          <a:extLst/>
                        </wps:cNvPr>
                        <wps:cNvSpPr>
                          <a:spLocks/>
                        </wps:cNvSpPr>
                        <wps:spPr bwMode="auto">
                          <a:xfrm>
                            <a:off x="381034" y="1336"/>
                            <a:ext cx="3" cy="2"/>
                          </a:xfrm>
                          <a:custGeom>
                            <a:avLst/>
                            <a:gdLst>
                              <a:gd name="T0" fmla="*/ 2 w 2"/>
                              <a:gd name="T1" fmla="*/ 0 h 1"/>
                              <a:gd name="T2" fmla="*/ 2 w 2"/>
                              <a:gd name="T3" fmla="*/ 0 h 1"/>
                              <a:gd name="T4" fmla="*/ 2 w 2"/>
                              <a:gd name="T5" fmla="*/ 1 h 1"/>
                              <a:gd name="T6" fmla="*/ 1 w 2"/>
                              <a:gd name="T7" fmla="*/ 1 h 1"/>
                              <a:gd name="T8" fmla="*/ 1 w 2"/>
                              <a:gd name="T9" fmla="*/ 1 h 1"/>
                              <a:gd name="T10" fmla="*/ 1 w 2"/>
                              <a:gd name="T11" fmla="*/ 1 h 1"/>
                              <a:gd name="T12" fmla="*/ 1 w 2"/>
                              <a:gd name="T13" fmla="*/ 1 h 1"/>
                              <a:gd name="T14" fmla="*/ 0 w 2"/>
                              <a:gd name="T15" fmla="*/ 0 h 1"/>
                              <a:gd name="T16" fmla="*/ 0 w 2"/>
                              <a:gd name="T17" fmla="*/ 0 h 1"/>
                              <a:gd name="T18" fmla="*/ 0 w 2"/>
                              <a:gd name="T19" fmla="*/ 0 h 1"/>
                              <a:gd name="T20" fmla="*/ 1 w 2"/>
                              <a:gd name="T21" fmla="*/ 0 h 1"/>
                              <a:gd name="T22" fmla="*/ 1 w 2"/>
                              <a:gd name="T23" fmla="*/ 0 h 1"/>
                              <a:gd name="T24" fmla="*/ 0 w 2"/>
                              <a:gd name="T25" fmla="*/ 0 h 1"/>
                              <a:gd name="T26" fmla="*/ 0 w 2"/>
                              <a:gd name="T27" fmla="*/ 0 h 1"/>
                              <a:gd name="T28" fmla="*/ 1 w 2"/>
                              <a:gd name="T29" fmla="*/ 1 h 1"/>
                              <a:gd name="T30" fmla="*/ 1 w 2"/>
                              <a:gd name="T31" fmla="*/ 0 h 1"/>
                              <a:gd name="T32" fmla="*/ 1 w 2"/>
                              <a:gd name="T33" fmla="*/ 0 h 1"/>
                              <a:gd name="T34" fmla="*/ 1 w 2"/>
                              <a:gd name="T35" fmla="*/ 0 h 1"/>
                              <a:gd name="T36" fmla="*/ 1 w 2"/>
                              <a:gd name="T37" fmla="*/ 0 h 1"/>
                              <a:gd name="T38" fmla="*/ 2 w 2"/>
                              <a:gd name="T39" fmla="*/ 0 h 1"/>
                              <a:gd name="T40" fmla="*/ 2 w 2"/>
                              <a:gd name="T41" fmla="*/ 0 h 1"/>
                              <a:gd name="T42" fmla="*/ 1 w 2"/>
                              <a:gd name="T43" fmla="*/ 0 h 1"/>
                              <a:gd name="T44" fmla="*/ 1 w 2"/>
                              <a:gd name="T45" fmla="*/ 0 h 1"/>
                              <a:gd name="T46" fmla="*/ 2 w 2"/>
                              <a:gd name="T47" fmla="*/ 1 h 1"/>
                              <a:gd name="T48" fmla="*/ 2 w 2"/>
                              <a:gd name="T49" fmla="*/ 0 h 1"/>
                              <a:gd name="T50" fmla="*/ 2 w 2"/>
                              <a:gd name="T51" fmla="*/ 0 h 1"/>
                              <a:gd name="T52" fmla="*/ 2 w 2"/>
                              <a:gd name="T53" fmla="*/ 0 h 1"/>
                              <a:gd name="T54" fmla="*/ 2 w 2"/>
                              <a:gd name="T55" fmla="*/ 0 h 1"/>
                              <a:gd name="T56" fmla="*/ 2 w 2"/>
                              <a:gd name="T5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 h="1">
                                <a:moveTo>
                                  <a:pt x="2" y="0"/>
                                </a:moveTo>
                                <a:cubicBezTo>
                                  <a:pt x="2" y="0"/>
                                  <a:pt x="2" y="0"/>
                                  <a:pt x="2" y="0"/>
                                </a:cubicBezTo>
                                <a:cubicBezTo>
                                  <a:pt x="2" y="1"/>
                                  <a:pt x="2" y="1"/>
                                  <a:pt x="2" y="1"/>
                                </a:cubicBezTo>
                                <a:cubicBezTo>
                                  <a:pt x="1" y="1"/>
                                  <a:pt x="1" y="1"/>
                                  <a:pt x="1" y="1"/>
                                </a:cubicBezTo>
                                <a:cubicBezTo>
                                  <a:pt x="1" y="1"/>
                                  <a:pt x="1" y="1"/>
                                  <a:pt x="1" y="1"/>
                                </a:cubicBezTo>
                                <a:cubicBezTo>
                                  <a:pt x="1" y="1"/>
                                  <a:pt x="1" y="1"/>
                                  <a:pt x="1" y="1"/>
                                </a:cubicBezTo>
                                <a:cubicBezTo>
                                  <a:pt x="1" y="1"/>
                                  <a:pt x="1" y="1"/>
                                  <a:pt x="1" y="1"/>
                                </a:cubicBezTo>
                                <a:cubicBezTo>
                                  <a:pt x="0" y="0"/>
                                  <a:pt x="0" y="0"/>
                                  <a:pt x="0" y="0"/>
                                </a:cubicBezTo>
                                <a:cubicBezTo>
                                  <a:pt x="0" y="0"/>
                                  <a:pt x="0" y="0"/>
                                  <a:pt x="0" y="0"/>
                                </a:cubicBezTo>
                                <a:cubicBezTo>
                                  <a:pt x="0" y="0"/>
                                  <a:pt x="0" y="0"/>
                                  <a:pt x="0" y="0"/>
                                </a:cubicBezTo>
                                <a:cubicBezTo>
                                  <a:pt x="1" y="0"/>
                                  <a:pt x="1" y="0"/>
                                  <a:pt x="1" y="0"/>
                                </a:cubicBezTo>
                                <a:cubicBezTo>
                                  <a:pt x="1" y="0"/>
                                  <a:pt x="1" y="0"/>
                                  <a:pt x="1" y="0"/>
                                </a:cubicBezTo>
                                <a:cubicBezTo>
                                  <a:pt x="0" y="0"/>
                                  <a:pt x="0" y="0"/>
                                  <a:pt x="0" y="0"/>
                                </a:cubicBezTo>
                                <a:cubicBezTo>
                                  <a:pt x="0" y="0"/>
                                  <a:pt x="0" y="0"/>
                                  <a:pt x="0" y="0"/>
                                </a:cubicBezTo>
                                <a:cubicBezTo>
                                  <a:pt x="1" y="1"/>
                                  <a:pt x="1" y="1"/>
                                  <a:pt x="1" y="1"/>
                                </a:cubicBezTo>
                                <a:cubicBezTo>
                                  <a:pt x="1" y="0"/>
                                  <a:pt x="1" y="0"/>
                                  <a:pt x="1" y="0"/>
                                </a:cubicBezTo>
                                <a:cubicBezTo>
                                  <a:pt x="1" y="0"/>
                                  <a:pt x="1" y="0"/>
                                  <a:pt x="1" y="0"/>
                                </a:cubicBezTo>
                                <a:cubicBezTo>
                                  <a:pt x="1" y="0"/>
                                  <a:pt x="1" y="0"/>
                                  <a:pt x="1" y="0"/>
                                </a:cubicBezTo>
                                <a:cubicBezTo>
                                  <a:pt x="1" y="0"/>
                                  <a:pt x="1" y="0"/>
                                  <a:pt x="1" y="0"/>
                                </a:cubicBezTo>
                                <a:cubicBezTo>
                                  <a:pt x="2" y="0"/>
                                  <a:pt x="2" y="0"/>
                                  <a:pt x="2" y="0"/>
                                </a:cubicBezTo>
                                <a:cubicBezTo>
                                  <a:pt x="2" y="0"/>
                                  <a:pt x="2" y="0"/>
                                  <a:pt x="2" y="0"/>
                                </a:cubicBezTo>
                                <a:cubicBezTo>
                                  <a:pt x="1" y="0"/>
                                  <a:pt x="1" y="0"/>
                                  <a:pt x="1" y="0"/>
                                </a:cubicBezTo>
                                <a:cubicBezTo>
                                  <a:pt x="1" y="0"/>
                                  <a:pt x="1" y="0"/>
                                  <a:pt x="1" y="0"/>
                                </a:cubicBezTo>
                                <a:cubicBezTo>
                                  <a:pt x="2" y="1"/>
                                  <a:pt x="2" y="1"/>
                                  <a:pt x="2" y="1"/>
                                </a:cubicBezTo>
                                <a:cubicBezTo>
                                  <a:pt x="2" y="0"/>
                                  <a:pt x="2" y="0"/>
                                  <a:pt x="2" y="0"/>
                                </a:cubicBezTo>
                                <a:cubicBezTo>
                                  <a:pt x="2" y="0"/>
                                  <a:pt x="2" y="0"/>
                                  <a:pt x="2" y="0"/>
                                </a:cubicBezTo>
                                <a:cubicBezTo>
                                  <a:pt x="2" y="0"/>
                                  <a:pt x="2" y="0"/>
                                  <a:pt x="2" y="0"/>
                                </a:cubicBezTo>
                                <a:cubicBezTo>
                                  <a:pt x="2" y="0"/>
                                  <a:pt x="2" y="0"/>
                                  <a:pt x="2" y="0"/>
                                </a:cubicBezTo>
                                <a:cubicBezTo>
                                  <a:pt x="2" y="0"/>
                                  <a:pt x="2" y="0"/>
                                  <a:pt x="2" y="0"/>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4" name="Freeform 190">
                          <a:extLst/>
                        </wps:cNvPr>
                        <wps:cNvSpPr>
                          <a:spLocks noEditPoints="1"/>
                        </wps:cNvSpPr>
                        <wps:spPr bwMode="auto">
                          <a:xfrm>
                            <a:off x="381037" y="1336"/>
                            <a:ext cx="2" cy="2"/>
                          </a:xfrm>
                          <a:custGeom>
                            <a:avLst/>
                            <a:gdLst>
                              <a:gd name="T0" fmla="*/ 1 w 1"/>
                              <a:gd name="T1" fmla="*/ 1 h 1"/>
                              <a:gd name="T2" fmla="*/ 1 w 1"/>
                              <a:gd name="T3" fmla="*/ 1 h 1"/>
                              <a:gd name="T4" fmla="*/ 1 w 1"/>
                              <a:gd name="T5" fmla="*/ 1 h 1"/>
                              <a:gd name="T6" fmla="*/ 1 w 1"/>
                              <a:gd name="T7" fmla="*/ 0 h 1"/>
                              <a:gd name="T8" fmla="*/ 1 w 1"/>
                              <a:gd name="T9" fmla="*/ 0 h 1"/>
                              <a:gd name="T10" fmla="*/ 1 w 1"/>
                              <a:gd name="T11" fmla="*/ 1 h 1"/>
                              <a:gd name="T12" fmla="*/ 0 w 1"/>
                              <a:gd name="T13" fmla="*/ 1 h 1"/>
                              <a:gd name="T14" fmla="*/ 1 w 1"/>
                              <a:gd name="T15" fmla="*/ 1 h 1"/>
                              <a:gd name="T16" fmla="*/ 1 w 1"/>
                              <a:gd name="T17" fmla="*/ 1 h 1"/>
                              <a:gd name="T18" fmla="*/ 1 w 1"/>
                              <a:gd name="T19" fmla="*/ 1 h 1"/>
                              <a:gd name="T20" fmla="*/ 0 w 1"/>
                              <a:gd name="T21" fmla="*/ 0 h 1"/>
                              <a:gd name="T22" fmla="*/ 1 w 1"/>
                              <a:gd name="T23" fmla="*/ 0 h 1"/>
                              <a:gd name="T24" fmla="*/ 1 w 1"/>
                              <a:gd name="T25" fmla="*/ 1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1" y="1"/>
                                </a:moveTo>
                                <a:cubicBezTo>
                                  <a:pt x="1" y="1"/>
                                  <a:pt x="1" y="1"/>
                                  <a:pt x="1" y="1"/>
                                </a:cubicBezTo>
                                <a:cubicBezTo>
                                  <a:pt x="1" y="1"/>
                                  <a:pt x="1" y="1"/>
                                  <a:pt x="1" y="1"/>
                                </a:cubicBezTo>
                                <a:cubicBezTo>
                                  <a:pt x="1" y="0"/>
                                  <a:pt x="1" y="0"/>
                                  <a:pt x="1" y="0"/>
                                </a:cubicBezTo>
                                <a:cubicBezTo>
                                  <a:pt x="1" y="0"/>
                                  <a:pt x="1" y="0"/>
                                  <a:pt x="1" y="0"/>
                                </a:cubicBezTo>
                                <a:cubicBezTo>
                                  <a:pt x="1" y="1"/>
                                  <a:pt x="1" y="1"/>
                                  <a:pt x="1" y="1"/>
                                </a:cubicBezTo>
                                <a:moveTo>
                                  <a:pt x="0" y="1"/>
                                </a:moveTo>
                                <a:cubicBezTo>
                                  <a:pt x="0" y="1"/>
                                  <a:pt x="1" y="1"/>
                                  <a:pt x="1" y="1"/>
                                </a:cubicBezTo>
                                <a:cubicBezTo>
                                  <a:pt x="1" y="1"/>
                                  <a:pt x="1" y="1"/>
                                  <a:pt x="1" y="1"/>
                                </a:cubicBezTo>
                                <a:cubicBezTo>
                                  <a:pt x="1" y="1"/>
                                  <a:pt x="1" y="1"/>
                                  <a:pt x="1" y="1"/>
                                </a:cubicBezTo>
                                <a:cubicBezTo>
                                  <a:pt x="0" y="1"/>
                                  <a:pt x="0" y="1"/>
                                  <a:pt x="0" y="0"/>
                                </a:cubicBezTo>
                                <a:cubicBezTo>
                                  <a:pt x="0" y="0"/>
                                  <a:pt x="0" y="0"/>
                                  <a:pt x="1" y="0"/>
                                </a:cubicBezTo>
                                <a:cubicBezTo>
                                  <a:pt x="1" y="0"/>
                                  <a:pt x="1" y="0"/>
                                  <a:pt x="1" y="1"/>
                                </a:cubicBezTo>
                                <a:cubicBezTo>
                                  <a:pt x="1" y="1"/>
                                  <a:pt x="1" y="1"/>
                                  <a:pt x="0" y="1"/>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5" name="Freeform 191">
                          <a:extLst/>
                        </wps:cNvPr>
                        <wps:cNvSpPr>
                          <a:spLocks/>
                        </wps:cNvSpPr>
                        <wps:spPr bwMode="auto">
                          <a:xfrm>
                            <a:off x="381039" y="1336"/>
                            <a:ext cx="2" cy="2"/>
                          </a:xfrm>
                          <a:custGeom>
                            <a:avLst/>
                            <a:gdLst>
                              <a:gd name="T0" fmla="*/ 1 w 1"/>
                              <a:gd name="T1" fmla="*/ 0 h 1"/>
                              <a:gd name="T2" fmla="*/ 1 w 1"/>
                              <a:gd name="T3" fmla="*/ 1 h 1"/>
                              <a:gd name="T4" fmla="*/ 1 w 1"/>
                              <a:gd name="T5" fmla="*/ 1 h 1"/>
                              <a:gd name="T6" fmla="*/ 1 w 1"/>
                              <a:gd name="T7" fmla="*/ 1 h 1"/>
                              <a:gd name="T8" fmla="*/ 0 w 1"/>
                              <a:gd name="T9" fmla="*/ 1 h 1"/>
                              <a:gd name="T10" fmla="*/ 0 w 1"/>
                              <a:gd name="T11" fmla="*/ 1 h 1"/>
                              <a:gd name="T12" fmla="*/ 1 w 1"/>
                              <a:gd name="T13" fmla="*/ 1 h 1"/>
                              <a:gd name="T14" fmla="*/ 1 w 1"/>
                              <a:gd name="T15" fmla="*/ 1 h 1"/>
                              <a:gd name="T16" fmla="*/ 1 w 1"/>
                              <a:gd name="T17" fmla="*/ 1 h 1"/>
                              <a:gd name="T18" fmla="*/ 0 w 1"/>
                              <a:gd name="T19" fmla="*/ 1 h 1"/>
                              <a:gd name="T20" fmla="*/ 1 w 1"/>
                              <a:gd name="T21" fmla="*/ 0 h 1"/>
                              <a:gd name="T22" fmla="*/ 1 w 1"/>
                              <a:gd name="T23" fmla="*/ 0 h 1"/>
                              <a:gd name="T24" fmla="*/ 1 w 1"/>
                              <a:gd name="T25" fmla="*/ 0 h 1"/>
                              <a:gd name="T26" fmla="*/ 1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1" y="0"/>
                                </a:moveTo>
                                <a:cubicBezTo>
                                  <a:pt x="1" y="0"/>
                                  <a:pt x="1" y="1"/>
                                  <a:pt x="1" y="1"/>
                                </a:cubicBezTo>
                                <a:cubicBezTo>
                                  <a:pt x="1" y="1"/>
                                  <a:pt x="1" y="1"/>
                                  <a:pt x="1" y="1"/>
                                </a:cubicBezTo>
                                <a:cubicBezTo>
                                  <a:pt x="1" y="1"/>
                                  <a:pt x="1" y="1"/>
                                  <a:pt x="1" y="1"/>
                                </a:cubicBezTo>
                                <a:cubicBezTo>
                                  <a:pt x="0" y="1"/>
                                  <a:pt x="0" y="1"/>
                                  <a:pt x="0" y="1"/>
                                </a:cubicBezTo>
                                <a:cubicBezTo>
                                  <a:pt x="0" y="1"/>
                                  <a:pt x="0" y="1"/>
                                  <a:pt x="0" y="1"/>
                                </a:cubicBezTo>
                                <a:cubicBezTo>
                                  <a:pt x="1" y="1"/>
                                  <a:pt x="1" y="1"/>
                                  <a:pt x="1" y="1"/>
                                </a:cubicBezTo>
                                <a:cubicBezTo>
                                  <a:pt x="1" y="1"/>
                                  <a:pt x="1" y="1"/>
                                  <a:pt x="1" y="1"/>
                                </a:cubicBezTo>
                                <a:cubicBezTo>
                                  <a:pt x="1" y="1"/>
                                  <a:pt x="1" y="1"/>
                                  <a:pt x="1" y="1"/>
                                </a:cubicBezTo>
                                <a:cubicBezTo>
                                  <a:pt x="1" y="1"/>
                                  <a:pt x="1" y="1"/>
                                  <a:pt x="0" y="1"/>
                                </a:cubicBezTo>
                                <a:cubicBezTo>
                                  <a:pt x="1" y="0"/>
                                  <a:pt x="1" y="0"/>
                                  <a:pt x="1" y="0"/>
                                </a:cubicBezTo>
                                <a:cubicBezTo>
                                  <a:pt x="1" y="0"/>
                                  <a:pt x="1" y="0"/>
                                  <a:pt x="1" y="0"/>
                                </a:cubicBezTo>
                                <a:cubicBezTo>
                                  <a:pt x="1" y="0"/>
                                  <a:pt x="1" y="0"/>
                                  <a:pt x="1" y="0"/>
                                </a:cubicBezTo>
                                <a:cubicBezTo>
                                  <a:pt x="1" y="0"/>
                                  <a:pt x="1" y="0"/>
                                  <a:pt x="1" y="0"/>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6" name="Freeform 192">
                          <a:extLst/>
                        </wps:cNvPr>
                        <wps:cNvSpPr>
                          <a:spLocks noEditPoints="1"/>
                        </wps:cNvSpPr>
                        <wps:spPr bwMode="auto">
                          <a:xfrm>
                            <a:off x="381347" y="405"/>
                            <a:ext cx="484" cy="575"/>
                          </a:xfrm>
                          <a:custGeom>
                            <a:avLst/>
                            <a:gdLst>
                              <a:gd name="T0" fmla="*/ 267 w 275"/>
                              <a:gd name="T1" fmla="*/ 213 h 327"/>
                              <a:gd name="T2" fmla="*/ 249 w 275"/>
                              <a:gd name="T3" fmla="*/ 249 h 327"/>
                              <a:gd name="T4" fmla="*/ 145 w 275"/>
                              <a:gd name="T5" fmla="*/ 315 h 327"/>
                              <a:gd name="T6" fmla="*/ 145 w 275"/>
                              <a:gd name="T7" fmla="*/ 315 h 327"/>
                              <a:gd name="T8" fmla="*/ 137 w 275"/>
                              <a:gd name="T9" fmla="*/ 317 h 327"/>
                              <a:gd name="T10" fmla="*/ 129 w 275"/>
                              <a:gd name="T11" fmla="*/ 315 h 327"/>
                              <a:gd name="T12" fmla="*/ 25 w 275"/>
                              <a:gd name="T13" fmla="*/ 249 h 327"/>
                              <a:gd name="T14" fmla="*/ 8 w 275"/>
                              <a:gd name="T15" fmla="*/ 213 h 327"/>
                              <a:gd name="T16" fmla="*/ 8 w 275"/>
                              <a:gd name="T17" fmla="*/ 8 h 327"/>
                              <a:gd name="T18" fmla="*/ 267 w 275"/>
                              <a:gd name="T19" fmla="*/ 8 h 327"/>
                              <a:gd name="T20" fmla="*/ 267 w 275"/>
                              <a:gd name="T21" fmla="*/ 213 h 327"/>
                              <a:gd name="T22" fmla="*/ 274 w 275"/>
                              <a:gd name="T23" fmla="*/ 1 h 327"/>
                              <a:gd name="T24" fmla="*/ 274 w 275"/>
                              <a:gd name="T25" fmla="*/ 0 h 327"/>
                              <a:gd name="T26" fmla="*/ 0 w 275"/>
                              <a:gd name="T27" fmla="*/ 0 h 327"/>
                              <a:gd name="T28" fmla="*/ 0 w 275"/>
                              <a:gd name="T29" fmla="*/ 1 h 327"/>
                              <a:gd name="T30" fmla="*/ 0 w 275"/>
                              <a:gd name="T31" fmla="*/ 1 h 327"/>
                              <a:gd name="T32" fmla="*/ 0 w 275"/>
                              <a:gd name="T33" fmla="*/ 210 h 327"/>
                              <a:gd name="T34" fmla="*/ 22 w 275"/>
                              <a:gd name="T35" fmla="*/ 255 h 327"/>
                              <a:gd name="T36" fmla="*/ 127 w 275"/>
                              <a:gd name="T37" fmla="*/ 322 h 327"/>
                              <a:gd name="T38" fmla="*/ 137 w 275"/>
                              <a:gd name="T39" fmla="*/ 327 h 327"/>
                              <a:gd name="T40" fmla="*/ 145 w 275"/>
                              <a:gd name="T41" fmla="*/ 323 h 327"/>
                              <a:gd name="T42" fmla="*/ 253 w 275"/>
                              <a:gd name="T43" fmla="*/ 255 h 327"/>
                              <a:gd name="T44" fmla="*/ 274 w 275"/>
                              <a:gd name="T45" fmla="*/ 210 h 327"/>
                              <a:gd name="T46" fmla="*/ 275 w 275"/>
                              <a:gd name="T47" fmla="*/ 1 h 327"/>
                              <a:gd name="T48" fmla="*/ 274 w 275"/>
                              <a:gd name="T49" fmla="*/ 1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5" h="327">
                                <a:moveTo>
                                  <a:pt x="267" y="213"/>
                                </a:moveTo>
                                <a:cubicBezTo>
                                  <a:pt x="265" y="228"/>
                                  <a:pt x="260" y="242"/>
                                  <a:pt x="249" y="249"/>
                                </a:cubicBezTo>
                                <a:cubicBezTo>
                                  <a:pt x="145" y="315"/>
                                  <a:pt x="145" y="315"/>
                                  <a:pt x="145" y="315"/>
                                </a:cubicBezTo>
                                <a:cubicBezTo>
                                  <a:pt x="145" y="315"/>
                                  <a:pt x="145" y="315"/>
                                  <a:pt x="145" y="315"/>
                                </a:cubicBezTo>
                                <a:cubicBezTo>
                                  <a:pt x="143" y="316"/>
                                  <a:pt x="140" y="317"/>
                                  <a:pt x="137" y="317"/>
                                </a:cubicBezTo>
                                <a:cubicBezTo>
                                  <a:pt x="134" y="317"/>
                                  <a:pt x="131" y="316"/>
                                  <a:pt x="129" y="315"/>
                                </a:cubicBezTo>
                                <a:cubicBezTo>
                                  <a:pt x="25" y="249"/>
                                  <a:pt x="25" y="249"/>
                                  <a:pt x="25" y="249"/>
                                </a:cubicBezTo>
                                <a:cubicBezTo>
                                  <a:pt x="14" y="242"/>
                                  <a:pt x="9" y="228"/>
                                  <a:pt x="8" y="213"/>
                                </a:cubicBezTo>
                                <a:cubicBezTo>
                                  <a:pt x="8" y="8"/>
                                  <a:pt x="8" y="8"/>
                                  <a:pt x="8" y="8"/>
                                </a:cubicBezTo>
                                <a:cubicBezTo>
                                  <a:pt x="267" y="8"/>
                                  <a:pt x="267" y="8"/>
                                  <a:pt x="267" y="8"/>
                                </a:cubicBezTo>
                                <a:lnTo>
                                  <a:pt x="267" y="213"/>
                                </a:lnTo>
                                <a:close/>
                                <a:moveTo>
                                  <a:pt x="274" y="1"/>
                                </a:moveTo>
                                <a:cubicBezTo>
                                  <a:pt x="274" y="0"/>
                                  <a:pt x="274" y="0"/>
                                  <a:pt x="274" y="0"/>
                                </a:cubicBezTo>
                                <a:cubicBezTo>
                                  <a:pt x="0" y="0"/>
                                  <a:pt x="0" y="0"/>
                                  <a:pt x="0" y="0"/>
                                </a:cubicBezTo>
                                <a:cubicBezTo>
                                  <a:pt x="0" y="1"/>
                                  <a:pt x="0" y="1"/>
                                  <a:pt x="0" y="1"/>
                                </a:cubicBezTo>
                                <a:cubicBezTo>
                                  <a:pt x="0" y="1"/>
                                  <a:pt x="0" y="1"/>
                                  <a:pt x="0" y="1"/>
                                </a:cubicBezTo>
                                <a:cubicBezTo>
                                  <a:pt x="0" y="210"/>
                                  <a:pt x="0" y="210"/>
                                  <a:pt x="0" y="210"/>
                                </a:cubicBezTo>
                                <a:cubicBezTo>
                                  <a:pt x="0" y="231"/>
                                  <a:pt x="9" y="250"/>
                                  <a:pt x="22" y="255"/>
                                </a:cubicBezTo>
                                <a:cubicBezTo>
                                  <a:pt x="127" y="322"/>
                                  <a:pt x="127" y="322"/>
                                  <a:pt x="127" y="322"/>
                                </a:cubicBezTo>
                                <a:cubicBezTo>
                                  <a:pt x="130" y="325"/>
                                  <a:pt x="133" y="327"/>
                                  <a:pt x="137" y="327"/>
                                </a:cubicBezTo>
                                <a:cubicBezTo>
                                  <a:pt x="140" y="327"/>
                                  <a:pt x="143" y="325"/>
                                  <a:pt x="145" y="323"/>
                                </a:cubicBezTo>
                                <a:cubicBezTo>
                                  <a:pt x="253" y="255"/>
                                  <a:pt x="253" y="255"/>
                                  <a:pt x="253" y="255"/>
                                </a:cubicBezTo>
                                <a:cubicBezTo>
                                  <a:pt x="265" y="250"/>
                                  <a:pt x="274" y="231"/>
                                  <a:pt x="274" y="210"/>
                                </a:cubicBezTo>
                                <a:cubicBezTo>
                                  <a:pt x="275" y="1"/>
                                  <a:pt x="275" y="1"/>
                                  <a:pt x="275" y="1"/>
                                </a:cubicBezTo>
                                <a:lnTo>
                                  <a:pt x="274" y="1"/>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7" name="Freeform 193">
                          <a:extLst/>
                        </wps:cNvPr>
                        <wps:cNvSpPr>
                          <a:spLocks/>
                        </wps:cNvSpPr>
                        <wps:spPr bwMode="auto">
                          <a:xfrm>
                            <a:off x="381653" y="939"/>
                            <a:ext cx="6" cy="2"/>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cubicBezTo>
                                  <a:pt x="3" y="0"/>
                                  <a:pt x="3" y="0"/>
                                  <a:pt x="3" y="0"/>
                                </a:cubicBezTo>
                                <a:cubicBezTo>
                                  <a:pt x="2" y="0"/>
                                  <a:pt x="1" y="1"/>
                                  <a:pt x="0" y="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8" name="Freeform 194">
                          <a:extLst/>
                        </wps:cNvPr>
                        <wps:cNvSpPr>
                          <a:spLocks noEditPoints="1"/>
                        </wps:cNvSpPr>
                        <wps:spPr bwMode="auto">
                          <a:xfrm>
                            <a:off x="381194" y="1368"/>
                            <a:ext cx="95" cy="88"/>
                          </a:xfrm>
                          <a:custGeom>
                            <a:avLst/>
                            <a:gdLst>
                              <a:gd name="T0" fmla="*/ 28 w 54"/>
                              <a:gd name="T1" fmla="*/ 30 h 50"/>
                              <a:gd name="T2" fmla="*/ 18 w 54"/>
                              <a:gd name="T3" fmla="*/ 15 h 50"/>
                              <a:gd name="T4" fmla="*/ 12 w 54"/>
                              <a:gd name="T5" fmla="*/ 32 h 50"/>
                              <a:gd name="T6" fmla="*/ 28 w 54"/>
                              <a:gd name="T7" fmla="*/ 30 h 50"/>
                              <a:gd name="T8" fmla="*/ 54 w 54"/>
                              <a:gd name="T9" fmla="*/ 43 h 50"/>
                              <a:gd name="T10" fmla="*/ 28 w 54"/>
                              <a:gd name="T11" fmla="*/ 46 h 50"/>
                              <a:gd name="T12" fmla="*/ 28 w 54"/>
                              <a:gd name="T13" fmla="*/ 45 h 50"/>
                              <a:gd name="T14" fmla="*/ 34 w 54"/>
                              <a:gd name="T15" fmla="*/ 41 h 50"/>
                              <a:gd name="T16" fmla="*/ 29 w 54"/>
                              <a:gd name="T17" fmla="*/ 33 h 50"/>
                              <a:gd name="T18" fmla="*/ 11 w 54"/>
                              <a:gd name="T19" fmla="*/ 35 h 50"/>
                              <a:gd name="T20" fmla="*/ 9 w 54"/>
                              <a:gd name="T21" fmla="*/ 44 h 50"/>
                              <a:gd name="T22" fmla="*/ 16 w 54"/>
                              <a:gd name="T23" fmla="*/ 46 h 50"/>
                              <a:gd name="T24" fmla="*/ 16 w 54"/>
                              <a:gd name="T25" fmla="*/ 48 h 50"/>
                              <a:gd name="T26" fmla="*/ 0 w 54"/>
                              <a:gd name="T27" fmla="*/ 50 h 50"/>
                              <a:gd name="T28" fmla="*/ 0 w 54"/>
                              <a:gd name="T29" fmla="*/ 48 h 50"/>
                              <a:gd name="T30" fmla="*/ 6 w 54"/>
                              <a:gd name="T31" fmla="*/ 39 h 50"/>
                              <a:gd name="T32" fmla="*/ 20 w 54"/>
                              <a:gd name="T33" fmla="*/ 1 h 50"/>
                              <a:gd name="T34" fmla="*/ 22 w 54"/>
                              <a:gd name="T35" fmla="*/ 0 h 50"/>
                              <a:gd name="T36" fmla="*/ 44 w 54"/>
                              <a:gd name="T37" fmla="*/ 33 h 50"/>
                              <a:gd name="T38" fmla="*/ 54 w 54"/>
                              <a:gd name="T39" fmla="*/ 42 h 50"/>
                              <a:gd name="T40" fmla="*/ 54 w 54"/>
                              <a:gd name="T41" fmla="*/ 4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4" h="50">
                                <a:moveTo>
                                  <a:pt x="28" y="30"/>
                                </a:moveTo>
                                <a:cubicBezTo>
                                  <a:pt x="18" y="15"/>
                                  <a:pt x="18" y="15"/>
                                  <a:pt x="18" y="15"/>
                                </a:cubicBezTo>
                                <a:cubicBezTo>
                                  <a:pt x="12" y="32"/>
                                  <a:pt x="12" y="32"/>
                                  <a:pt x="12" y="32"/>
                                </a:cubicBezTo>
                                <a:lnTo>
                                  <a:pt x="28" y="30"/>
                                </a:lnTo>
                                <a:close/>
                                <a:moveTo>
                                  <a:pt x="54" y="43"/>
                                </a:moveTo>
                                <a:cubicBezTo>
                                  <a:pt x="28" y="46"/>
                                  <a:pt x="28" y="46"/>
                                  <a:pt x="28" y="46"/>
                                </a:cubicBezTo>
                                <a:cubicBezTo>
                                  <a:pt x="28" y="45"/>
                                  <a:pt x="28" y="45"/>
                                  <a:pt x="28" y="45"/>
                                </a:cubicBezTo>
                                <a:cubicBezTo>
                                  <a:pt x="33" y="44"/>
                                  <a:pt x="34" y="44"/>
                                  <a:pt x="34" y="41"/>
                                </a:cubicBezTo>
                                <a:cubicBezTo>
                                  <a:pt x="34" y="40"/>
                                  <a:pt x="31" y="35"/>
                                  <a:pt x="29" y="33"/>
                                </a:cubicBezTo>
                                <a:cubicBezTo>
                                  <a:pt x="11" y="35"/>
                                  <a:pt x="11" y="35"/>
                                  <a:pt x="11" y="35"/>
                                </a:cubicBezTo>
                                <a:cubicBezTo>
                                  <a:pt x="10" y="40"/>
                                  <a:pt x="9" y="43"/>
                                  <a:pt x="9" y="44"/>
                                </a:cubicBezTo>
                                <a:cubicBezTo>
                                  <a:pt x="9" y="47"/>
                                  <a:pt x="13" y="46"/>
                                  <a:pt x="16" y="46"/>
                                </a:cubicBezTo>
                                <a:cubicBezTo>
                                  <a:pt x="16" y="48"/>
                                  <a:pt x="16" y="48"/>
                                  <a:pt x="16" y="48"/>
                                </a:cubicBezTo>
                                <a:cubicBezTo>
                                  <a:pt x="0" y="50"/>
                                  <a:pt x="0" y="50"/>
                                  <a:pt x="0" y="50"/>
                                </a:cubicBezTo>
                                <a:cubicBezTo>
                                  <a:pt x="0" y="48"/>
                                  <a:pt x="0" y="48"/>
                                  <a:pt x="0" y="48"/>
                                </a:cubicBezTo>
                                <a:cubicBezTo>
                                  <a:pt x="4" y="47"/>
                                  <a:pt x="5" y="45"/>
                                  <a:pt x="6" y="39"/>
                                </a:cubicBezTo>
                                <a:cubicBezTo>
                                  <a:pt x="20" y="1"/>
                                  <a:pt x="20" y="1"/>
                                  <a:pt x="20" y="1"/>
                                </a:cubicBezTo>
                                <a:cubicBezTo>
                                  <a:pt x="22" y="0"/>
                                  <a:pt x="22" y="0"/>
                                  <a:pt x="22" y="0"/>
                                </a:cubicBezTo>
                                <a:cubicBezTo>
                                  <a:pt x="44" y="33"/>
                                  <a:pt x="44" y="33"/>
                                  <a:pt x="44" y="33"/>
                                </a:cubicBezTo>
                                <a:cubicBezTo>
                                  <a:pt x="48" y="40"/>
                                  <a:pt x="50" y="42"/>
                                  <a:pt x="54" y="42"/>
                                </a:cubicBezTo>
                                <a:lnTo>
                                  <a:pt x="54" y="4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9" name="Freeform 195">
                          <a:extLst/>
                        </wps:cNvPr>
                        <wps:cNvSpPr>
                          <a:spLocks noEditPoints="1"/>
                        </wps:cNvSpPr>
                        <wps:spPr bwMode="auto">
                          <a:xfrm>
                            <a:off x="381020" y="1224"/>
                            <a:ext cx="1073" cy="424"/>
                          </a:xfrm>
                          <a:custGeom>
                            <a:avLst/>
                            <a:gdLst>
                              <a:gd name="T0" fmla="*/ 558 w 610"/>
                              <a:gd name="T1" fmla="*/ 31 h 241"/>
                              <a:gd name="T2" fmla="*/ 594 w 610"/>
                              <a:gd name="T3" fmla="*/ 20 h 241"/>
                              <a:gd name="T4" fmla="*/ 566 w 610"/>
                              <a:gd name="T5" fmla="*/ 46 h 241"/>
                              <a:gd name="T6" fmla="*/ 570 w 610"/>
                              <a:gd name="T7" fmla="*/ 56 h 241"/>
                              <a:gd name="T8" fmla="*/ 225 w 610"/>
                              <a:gd name="T9" fmla="*/ 115 h 241"/>
                              <a:gd name="T10" fmla="*/ 64 w 610"/>
                              <a:gd name="T11" fmla="*/ 61 h 241"/>
                              <a:gd name="T12" fmla="*/ 403 w 610"/>
                              <a:gd name="T13" fmla="*/ 51 h 241"/>
                              <a:gd name="T14" fmla="*/ 381 w 610"/>
                              <a:gd name="T15" fmla="*/ 133 h 241"/>
                              <a:gd name="T16" fmla="*/ 353 w 610"/>
                              <a:gd name="T17" fmla="*/ 139 h 241"/>
                              <a:gd name="T18" fmla="*/ 366 w 610"/>
                              <a:gd name="T19" fmla="*/ 166 h 241"/>
                              <a:gd name="T20" fmla="*/ 371 w 610"/>
                              <a:gd name="T21" fmla="*/ 177 h 241"/>
                              <a:gd name="T22" fmla="*/ 357 w 610"/>
                              <a:gd name="T23" fmla="*/ 177 h 241"/>
                              <a:gd name="T24" fmla="*/ 363 w 610"/>
                              <a:gd name="T25" fmla="*/ 207 h 241"/>
                              <a:gd name="T26" fmla="*/ 352 w 610"/>
                              <a:gd name="T27" fmla="*/ 165 h 241"/>
                              <a:gd name="T28" fmla="*/ 329 w 610"/>
                              <a:gd name="T29" fmla="*/ 223 h 241"/>
                              <a:gd name="T30" fmla="*/ 358 w 610"/>
                              <a:gd name="T31" fmla="*/ 215 h 241"/>
                              <a:gd name="T32" fmla="*/ 312 w 610"/>
                              <a:gd name="T33" fmla="*/ 176 h 241"/>
                              <a:gd name="T34" fmla="*/ 308 w 610"/>
                              <a:gd name="T35" fmla="*/ 206 h 241"/>
                              <a:gd name="T36" fmla="*/ 322 w 610"/>
                              <a:gd name="T37" fmla="*/ 153 h 241"/>
                              <a:gd name="T38" fmla="*/ 336 w 610"/>
                              <a:gd name="T39" fmla="*/ 160 h 241"/>
                              <a:gd name="T40" fmla="*/ 337 w 610"/>
                              <a:gd name="T41" fmla="*/ 168 h 241"/>
                              <a:gd name="T42" fmla="*/ 346 w 610"/>
                              <a:gd name="T43" fmla="*/ 148 h 241"/>
                              <a:gd name="T44" fmla="*/ 343 w 610"/>
                              <a:gd name="T45" fmla="*/ 118 h 241"/>
                              <a:gd name="T46" fmla="*/ 320 w 610"/>
                              <a:gd name="T47" fmla="*/ 115 h 241"/>
                              <a:gd name="T48" fmla="*/ 308 w 610"/>
                              <a:gd name="T49" fmla="*/ 154 h 241"/>
                              <a:gd name="T50" fmla="*/ 308 w 610"/>
                              <a:gd name="T51" fmla="*/ 136 h 241"/>
                              <a:gd name="T52" fmla="*/ 290 w 610"/>
                              <a:gd name="T53" fmla="*/ 117 h 241"/>
                              <a:gd name="T54" fmla="*/ 299 w 610"/>
                              <a:gd name="T55" fmla="*/ 156 h 241"/>
                              <a:gd name="T56" fmla="*/ 290 w 610"/>
                              <a:gd name="T57" fmla="*/ 156 h 241"/>
                              <a:gd name="T58" fmla="*/ 293 w 610"/>
                              <a:gd name="T59" fmla="*/ 166 h 241"/>
                              <a:gd name="T60" fmla="*/ 265 w 610"/>
                              <a:gd name="T61" fmla="*/ 227 h 241"/>
                              <a:gd name="T62" fmla="*/ 246 w 610"/>
                              <a:gd name="T63" fmla="*/ 186 h 241"/>
                              <a:gd name="T64" fmla="*/ 290 w 610"/>
                              <a:gd name="T65" fmla="*/ 124 h 241"/>
                              <a:gd name="T66" fmla="*/ 261 w 610"/>
                              <a:gd name="T67" fmla="*/ 158 h 241"/>
                              <a:gd name="T68" fmla="*/ 76 w 610"/>
                              <a:gd name="T69" fmla="*/ 31 h 241"/>
                              <a:gd name="T70" fmla="*/ 77 w 610"/>
                              <a:gd name="T71" fmla="*/ 45 h 241"/>
                              <a:gd name="T72" fmla="*/ 99 w 610"/>
                              <a:gd name="T73" fmla="*/ 40 h 241"/>
                              <a:gd name="T74" fmla="*/ 68 w 610"/>
                              <a:gd name="T75" fmla="*/ 37 h 241"/>
                              <a:gd name="T76" fmla="*/ 470 w 610"/>
                              <a:gd name="T77" fmla="*/ 211 h 241"/>
                              <a:gd name="T78" fmla="*/ 177 w 610"/>
                              <a:gd name="T79" fmla="*/ 203 h 241"/>
                              <a:gd name="T80" fmla="*/ 581 w 610"/>
                              <a:gd name="T81" fmla="*/ 3 h 241"/>
                              <a:gd name="T82" fmla="*/ 334 w 610"/>
                              <a:gd name="T83" fmla="*/ 35 h 241"/>
                              <a:gd name="T84" fmla="*/ 111 w 610"/>
                              <a:gd name="T85" fmla="*/ 62 h 241"/>
                              <a:gd name="T86" fmla="*/ 60 w 610"/>
                              <a:gd name="T87" fmla="*/ 80 h 241"/>
                              <a:gd name="T88" fmla="*/ 63 w 610"/>
                              <a:gd name="T89" fmla="*/ 101 h 241"/>
                              <a:gd name="T90" fmla="*/ 270 w 610"/>
                              <a:gd name="T91" fmla="*/ 117 h 241"/>
                              <a:gd name="T92" fmla="*/ 172 w 610"/>
                              <a:gd name="T93" fmla="*/ 207 h 241"/>
                              <a:gd name="T94" fmla="*/ 219 w 610"/>
                              <a:gd name="T95" fmla="*/ 202 h 241"/>
                              <a:gd name="T96" fmla="*/ 249 w 610"/>
                              <a:gd name="T97" fmla="*/ 239 h 241"/>
                              <a:gd name="T98" fmla="*/ 296 w 610"/>
                              <a:gd name="T99" fmla="*/ 192 h 241"/>
                              <a:gd name="T100" fmla="*/ 400 w 610"/>
                              <a:gd name="T101" fmla="*/ 234 h 241"/>
                              <a:gd name="T102" fmla="*/ 414 w 610"/>
                              <a:gd name="T103" fmla="*/ 199 h 241"/>
                              <a:gd name="T104" fmla="*/ 481 w 610"/>
                              <a:gd name="T105" fmla="*/ 213 h 241"/>
                              <a:gd name="T106" fmla="*/ 397 w 610"/>
                              <a:gd name="T107" fmla="*/ 158 h 241"/>
                              <a:gd name="T108" fmla="*/ 526 w 610"/>
                              <a:gd name="T109" fmla="*/ 144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10" h="241">
                                <a:moveTo>
                                  <a:pt x="597" y="42"/>
                                </a:moveTo>
                                <a:cubicBezTo>
                                  <a:pt x="594" y="50"/>
                                  <a:pt x="588" y="55"/>
                                  <a:pt x="581" y="56"/>
                                </a:cubicBezTo>
                                <a:cubicBezTo>
                                  <a:pt x="581" y="46"/>
                                  <a:pt x="590" y="40"/>
                                  <a:pt x="586" y="29"/>
                                </a:cubicBezTo>
                                <a:cubicBezTo>
                                  <a:pt x="581" y="21"/>
                                  <a:pt x="571" y="19"/>
                                  <a:pt x="562" y="21"/>
                                </a:cubicBezTo>
                                <a:cubicBezTo>
                                  <a:pt x="558" y="23"/>
                                  <a:pt x="560" y="27"/>
                                  <a:pt x="558" y="31"/>
                                </a:cubicBezTo>
                                <a:cubicBezTo>
                                  <a:pt x="557" y="44"/>
                                  <a:pt x="557" y="44"/>
                                  <a:pt x="557" y="44"/>
                                </a:cubicBezTo>
                                <a:cubicBezTo>
                                  <a:pt x="549" y="44"/>
                                  <a:pt x="549" y="37"/>
                                  <a:pt x="546" y="31"/>
                                </a:cubicBezTo>
                                <a:cubicBezTo>
                                  <a:pt x="547" y="23"/>
                                  <a:pt x="550" y="15"/>
                                  <a:pt x="558" y="11"/>
                                </a:cubicBezTo>
                                <a:cubicBezTo>
                                  <a:pt x="565" y="8"/>
                                  <a:pt x="575" y="8"/>
                                  <a:pt x="581" y="12"/>
                                </a:cubicBezTo>
                                <a:cubicBezTo>
                                  <a:pt x="586" y="13"/>
                                  <a:pt x="592" y="15"/>
                                  <a:pt x="594" y="20"/>
                                </a:cubicBezTo>
                                <a:cubicBezTo>
                                  <a:pt x="600" y="25"/>
                                  <a:pt x="599" y="35"/>
                                  <a:pt x="597" y="42"/>
                                </a:cubicBezTo>
                                <a:moveTo>
                                  <a:pt x="566" y="46"/>
                                </a:moveTo>
                                <a:cubicBezTo>
                                  <a:pt x="570" y="42"/>
                                  <a:pt x="564" y="17"/>
                                  <a:pt x="577" y="33"/>
                                </a:cubicBezTo>
                                <a:cubicBezTo>
                                  <a:pt x="577" y="37"/>
                                  <a:pt x="577" y="41"/>
                                  <a:pt x="574" y="44"/>
                                </a:cubicBezTo>
                                <a:cubicBezTo>
                                  <a:pt x="572" y="45"/>
                                  <a:pt x="569" y="48"/>
                                  <a:pt x="566" y="46"/>
                                </a:cubicBezTo>
                                <a:moveTo>
                                  <a:pt x="570" y="56"/>
                                </a:moveTo>
                                <a:cubicBezTo>
                                  <a:pt x="570" y="63"/>
                                  <a:pt x="564" y="61"/>
                                  <a:pt x="561" y="63"/>
                                </a:cubicBezTo>
                                <a:cubicBezTo>
                                  <a:pt x="552" y="63"/>
                                  <a:pt x="552" y="63"/>
                                  <a:pt x="552" y="63"/>
                                </a:cubicBezTo>
                                <a:cubicBezTo>
                                  <a:pt x="550" y="60"/>
                                  <a:pt x="551" y="55"/>
                                  <a:pt x="551" y="52"/>
                                </a:cubicBezTo>
                                <a:cubicBezTo>
                                  <a:pt x="557" y="54"/>
                                  <a:pt x="564" y="54"/>
                                  <a:pt x="570" y="56"/>
                                </a:cubicBezTo>
                                <a:moveTo>
                                  <a:pt x="581" y="105"/>
                                </a:moveTo>
                                <a:cubicBezTo>
                                  <a:pt x="578" y="108"/>
                                  <a:pt x="581" y="115"/>
                                  <a:pt x="577" y="118"/>
                                </a:cubicBezTo>
                                <a:cubicBezTo>
                                  <a:pt x="577" y="125"/>
                                  <a:pt x="571" y="129"/>
                                  <a:pt x="566" y="132"/>
                                </a:cubicBezTo>
                                <a:cubicBezTo>
                                  <a:pt x="519" y="142"/>
                                  <a:pt x="473" y="126"/>
                                  <a:pt x="427" y="118"/>
                                </a:cubicBezTo>
                                <a:cubicBezTo>
                                  <a:pt x="364" y="105"/>
                                  <a:pt x="290" y="101"/>
                                  <a:pt x="225" y="115"/>
                                </a:cubicBezTo>
                                <a:cubicBezTo>
                                  <a:pt x="195" y="121"/>
                                  <a:pt x="165" y="128"/>
                                  <a:pt x="136" y="136"/>
                                </a:cubicBezTo>
                                <a:cubicBezTo>
                                  <a:pt x="118" y="139"/>
                                  <a:pt x="98" y="141"/>
                                  <a:pt x="81" y="136"/>
                                </a:cubicBezTo>
                                <a:cubicBezTo>
                                  <a:pt x="67" y="129"/>
                                  <a:pt x="73" y="111"/>
                                  <a:pt x="68" y="98"/>
                                </a:cubicBezTo>
                                <a:cubicBezTo>
                                  <a:pt x="69" y="88"/>
                                  <a:pt x="66" y="80"/>
                                  <a:pt x="65" y="71"/>
                                </a:cubicBezTo>
                                <a:cubicBezTo>
                                  <a:pt x="64" y="68"/>
                                  <a:pt x="63" y="64"/>
                                  <a:pt x="64" y="61"/>
                                </a:cubicBezTo>
                                <a:cubicBezTo>
                                  <a:pt x="70" y="61"/>
                                  <a:pt x="75" y="66"/>
                                  <a:pt x="82" y="67"/>
                                </a:cubicBezTo>
                                <a:cubicBezTo>
                                  <a:pt x="115" y="74"/>
                                  <a:pt x="144" y="63"/>
                                  <a:pt x="175" y="57"/>
                                </a:cubicBezTo>
                                <a:cubicBezTo>
                                  <a:pt x="205" y="51"/>
                                  <a:pt x="235" y="46"/>
                                  <a:pt x="266" y="44"/>
                                </a:cubicBezTo>
                                <a:cubicBezTo>
                                  <a:pt x="302" y="43"/>
                                  <a:pt x="338" y="41"/>
                                  <a:pt x="372" y="47"/>
                                </a:cubicBezTo>
                                <a:cubicBezTo>
                                  <a:pt x="383" y="48"/>
                                  <a:pt x="392" y="50"/>
                                  <a:pt x="403" y="51"/>
                                </a:cubicBezTo>
                                <a:cubicBezTo>
                                  <a:pt x="425" y="54"/>
                                  <a:pt x="445" y="60"/>
                                  <a:pt x="468" y="61"/>
                                </a:cubicBezTo>
                                <a:cubicBezTo>
                                  <a:pt x="471" y="63"/>
                                  <a:pt x="476" y="63"/>
                                  <a:pt x="480" y="63"/>
                                </a:cubicBezTo>
                                <a:cubicBezTo>
                                  <a:pt x="515" y="69"/>
                                  <a:pt x="555" y="79"/>
                                  <a:pt x="589" y="63"/>
                                </a:cubicBezTo>
                                <a:cubicBezTo>
                                  <a:pt x="589" y="78"/>
                                  <a:pt x="583" y="91"/>
                                  <a:pt x="581" y="105"/>
                                </a:cubicBezTo>
                                <a:moveTo>
                                  <a:pt x="381" y="133"/>
                                </a:moveTo>
                                <a:cubicBezTo>
                                  <a:pt x="383" y="139"/>
                                  <a:pt x="386" y="144"/>
                                  <a:pt x="384" y="151"/>
                                </a:cubicBezTo>
                                <a:cubicBezTo>
                                  <a:pt x="380" y="158"/>
                                  <a:pt x="372" y="158"/>
                                  <a:pt x="365" y="160"/>
                                </a:cubicBezTo>
                                <a:cubicBezTo>
                                  <a:pt x="362" y="160"/>
                                  <a:pt x="359" y="159"/>
                                  <a:pt x="356" y="157"/>
                                </a:cubicBezTo>
                                <a:cubicBezTo>
                                  <a:pt x="357" y="156"/>
                                  <a:pt x="356" y="154"/>
                                  <a:pt x="355" y="153"/>
                                </a:cubicBezTo>
                                <a:cubicBezTo>
                                  <a:pt x="356" y="148"/>
                                  <a:pt x="346" y="143"/>
                                  <a:pt x="353" y="139"/>
                                </a:cubicBezTo>
                                <a:cubicBezTo>
                                  <a:pt x="359" y="133"/>
                                  <a:pt x="374" y="119"/>
                                  <a:pt x="381" y="133"/>
                                </a:cubicBezTo>
                                <a:moveTo>
                                  <a:pt x="389" y="135"/>
                                </a:moveTo>
                                <a:cubicBezTo>
                                  <a:pt x="394" y="136"/>
                                  <a:pt x="395" y="141"/>
                                  <a:pt x="395" y="145"/>
                                </a:cubicBezTo>
                                <a:cubicBezTo>
                                  <a:pt x="395" y="154"/>
                                  <a:pt x="390" y="162"/>
                                  <a:pt x="382" y="165"/>
                                </a:cubicBezTo>
                                <a:cubicBezTo>
                                  <a:pt x="377" y="167"/>
                                  <a:pt x="371" y="168"/>
                                  <a:pt x="366" y="166"/>
                                </a:cubicBezTo>
                                <a:cubicBezTo>
                                  <a:pt x="376" y="166"/>
                                  <a:pt x="386" y="162"/>
                                  <a:pt x="390" y="153"/>
                                </a:cubicBezTo>
                                <a:lnTo>
                                  <a:pt x="389" y="135"/>
                                </a:lnTo>
                                <a:close/>
                                <a:moveTo>
                                  <a:pt x="400" y="188"/>
                                </a:moveTo>
                                <a:cubicBezTo>
                                  <a:pt x="399" y="188"/>
                                  <a:pt x="399" y="189"/>
                                  <a:pt x="399" y="189"/>
                                </a:cubicBezTo>
                                <a:cubicBezTo>
                                  <a:pt x="387" y="190"/>
                                  <a:pt x="380" y="183"/>
                                  <a:pt x="371" y="177"/>
                                </a:cubicBezTo>
                                <a:cubicBezTo>
                                  <a:pt x="371" y="175"/>
                                  <a:pt x="371" y="175"/>
                                  <a:pt x="371" y="175"/>
                                </a:cubicBezTo>
                                <a:cubicBezTo>
                                  <a:pt x="382" y="176"/>
                                  <a:pt x="390" y="183"/>
                                  <a:pt x="400" y="188"/>
                                </a:cubicBezTo>
                                <a:moveTo>
                                  <a:pt x="385" y="224"/>
                                </a:moveTo>
                                <a:cubicBezTo>
                                  <a:pt x="385" y="225"/>
                                  <a:pt x="383" y="225"/>
                                  <a:pt x="382" y="224"/>
                                </a:cubicBezTo>
                                <a:cubicBezTo>
                                  <a:pt x="370" y="209"/>
                                  <a:pt x="365" y="194"/>
                                  <a:pt x="357" y="177"/>
                                </a:cubicBezTo>
                                <a:cubicBezTo>
                                  <a:pt x="359" y="177"/>
                                  <a:pt x="359" y="177"/>
                                  <a:pt x="359" y="177"/>
                                </a:cubicBezTo>
                                <a:cubicBezTo>
                                  <a:pt x="368" y="192"/>
                                  <a:pt x="376" y="209"/>
                                  <a:pt x="385" y="224"/>
                                </a:cubicBezTo>
                                <a:moveTo>
                                  <a:pt x="365" y="215"/>
                                </a:moveTo>
                                <a:cubicBezTo>
                                  <a:pt x="363" y="215"/>
                                  <a:pt x="363" y="215"/>
                                  <a:pt x="363" y="215"/>
                                </a:cubicBezTo>
                                <a:cubicBezTo>
                                  <a:pt x="361" y="214"/>
                                  <a:pt x="362" y="209"/>
                                  <a:pt x="363" y="207"/>
                                </a:cubicBezTo>
                                <a:cubicBezTo>
                                  <a:pt x="365" y="209"/>
                                  <a:pt x="367" y="212"/>
                                  <a:pt x="365" y="215"/>
                                </a:cubicBezTo>
                                <a:moveTo>
                                  <a:pt x="354" y="191"/>
                                </a:moveTo>
                                <a:cubicBezTo>
                                  <a:pt x="355" y="195"/>
                                  <a:pt x="359" y="196"/>
                                  <a:pt x="356" y="200"/>
                                </a:cubicBezTo>
                                <a:cubicBezTo>
                                  <a:pt x="356" y="198"/>
                                  <a:pt x="353" y="195"/>
                                  <a:pt x="354" y="191"/>
                                </a:cubicBezTo>
                                <a:moveTo>
                                  <a:pt x="352" y="165"/>
                                </a:moveTo>
                                <a:cubicBezTo>
                                  <a:pt x="353" y="165"/>
                                  <a:pt x="353" y="165"/>
                                  <a:pt x="353" y="165"/>
                                </a:cubicBezTo>
                                <a:cubicBezTo>
                                  <a:pt x="353" y="166"/>
                                  <a:pt x="353" y="166"/>
                                  <a:pt x="353" y="166"/>
                                </a:cubicBezTo>
                                <a:cubicBezTo>
                                  <a:pt x="352" y="166"/>
                                  <a:pt x="352" y="166"/>
                                  <a:pt x="352" y="166"/>
                                </a:cubicBezTo>
                                <a:lnTo>
                                  <a:pt x="352" y="165"/>
                                </a:lnTo>
                                <a:close/>
                                <a:moveTo>
                                  <a:pt x="329" y="223"/>
                                </a:moveTo>
                                <a:cubicBezTo>
                                  <a:pt x="322" y="223"/>
                                  <a:pt x="310" y="228"/>
                                  <a:pt x="303" y="221"/>
                                </a:cubicBezTo>
                                <a:cubicBezTo>
                                  <a:pt x="304" y="218"/>
                                  <a:pt x="300" y="217"/>
                                  <a:pt x="300" y="213"/>
                                </a:cubicBezTo>
                                <a:cubicBezTo>
                                  <a:pt x="307" y="211"/>
                                  <a:pt x="312" y="218"/>
                                  <a:pt x="318" y="213"/>
                                </a:cubicBezTo>
                                <a:cubicBezTo>
                                  <a:pt x="327" y="213"/>
                                  <a:pt x="337" y="212"/>
                                  <a:pt x="346" y="214"/>
                                </a:cubicBezTo>
                                <a:cubicBezTo>
                                  <a:pt x="350" y="215"/>
                                  <a:pt x="357" y="207"/>
                                  <a:pt x="358" y="215"/>
                                </a:cubicBezTo>
                                <a:cubicBezTo>
                                  <a:pt x="354" y="228"/>
                                  <a:pt x="339" y="219"/>
                                  <a:pt x="329" y="223"/>
                                </a:cubicBezTo>
                                <a:moveTo>
                                  <a:pt x="312" y="176"/>
                                </a:moveTo>
                                <a:cubicBezTo>
                                  <a:pt x="314" y="173"/>
                                  <a:pt x="314" y="173"/>
                                  <a:pt x="314" y="173"/>
                                </a:cubicBezTo>
                                <a:cubicBezTo>
                                  <a:pt x="311" y="182"/>
                                  <a:pt x="306" y="192"/>
                                  <a:pt x="301" y="201"/>
                                </a:cubicBezTo>
                                <a:cubicBezTo>
                                  <a:pt x="298" y="192"/>
                                  <a:pt x="308" y="184"/>
                                  <a:pt x="312" y="176"/>
                                </a:cubicBezTo>
                                <a:moveTo>
                                  <a:pt x="323" y="168"/>
                                </a:moveTo>
                                <a:cubicBezTo>
                                  <a:pt x="328" y="163"/>
                                  <a:pt x="333" y="171"/>
                                  <a:pt x="335" y="176"/>
                                </a:cubicBezTo>
                                <a:cubicBezTo>
                                  <a:pt x="341" y="184"/>
                                  <a:pt x="356" y="192"/>
                                  <a:pt x="350" y="204"/>
                                </a:cubicBezTo>
                                <a:cubicBezTo>
                                  <a:pt x="343" y="211"/>
                                  <a:pt x="331" y="205"/>
                                  <a:pt x="322" y="210"/>
                                </a:cubicBezTo>
                                <a:cubicBezTo>
                                  <a:pt x="318" y="209"/>
                                  <a:pt x="311" y="211"/>
                                  <a:pt x="308" y="206"/>
                                </a:cubicBezTo>
                                <a:cubicBezTo>
                                  <a:pt x="313" y="194"/>
                                  <a:pt x="317" y="179"/>
                                  <a:pt x="323" y="168"/>
                                </a:cubicBezTo>
                                <a:moveTo>
                                  <a:pt x="322" y="153"/>
                                </a:moveTo>
                                <a:cubicBezTo>
                                  <a:pt x="320" y="153"/>
                                  <a:pt x="320" y="153"/>
                                  <a:pt x="320" y="153"/>
                                </a:cubicBezTo>
                                <a:cubicBezTo>
                                  <a:pt x="322" y="151"/>
                                  <a:pt x="322" y="151"/>
                                  <a:pt x="322" y="151"/>
                                </a:cubicBezTo>
                                <a:cubicBezTo>
                                  <a:pt x="324" y="152"/>
                                  <a:pt x="322" y="152"/>
                                  <a:pt x="322" y="153"/>
                                </a:cubicBezTo>
                                <a:moveTo>
                                  <a:pt x="331" y="154"/>
                                </a:moveTo>
                                <a:cubicBezTo>
                                  <a:pt x="332" y="152"/>
                                  <a:pt x="334" y="148"/>
                                  <a:pt x="337" y="148"/>
                                </a:cubicBezTo>
                                <a:cubicBezTo>
                                  <a:pt x="337" y="148"/>
                                  <a:pt x="337" y="149"/>
                                  <a:pt x="338" y="149"/>
                                </a:cubicBezTo>
                                <a:cubicBezTo>
                                  <a:pt x="335" y="151"/>
                                  <a:pt x="334" y="153"/>
                                  <a:pt x="331" y="154"/>
                                </a:cubicBezTo>
                                <a:moveTo>
                                  <a:pt x="336" y="160"/>
                                </a:moveTo>
                                <a:cubicBezTo>
                                  <a:pt x="337" y="159"/>
                                  <a:pt x="339" y="159"/>
                                  <a:pt x="340" y="160"/>
                                </a:cubicBezTo>
                                <a:lnTo>
                                  <a:pt x="336" y="160"/>
                                </a:lnTo>
                                <a:close/>
                                <a:moveTo>
                                  <a:pt x="347" y="172"/>
                                </a:moveTo>
                                <a:cubicBezTo>
                                  <a:pt x="346" y="173"/>
                                  <a:pt x="347" y="174"/>
                                  <a:pt x="346" y="175"/>
                                </a:cubicBezTo>
                                <a:cubicBezTo>
                                  <a:pt x="337" y="168"/>
                                  <a:pt x="337" y="168"/>
                                  <a:pt x="337" y="168"/>
                                </a:cubicBezTo>
                                <a:cubicBezTo>
                                  <a:pt x="341" y="167"/>
                                  <a:pt x="345" y="169"/>
                                  <a:pt x="347" y="172"/>
                                </a:cubicBezTo>
                                <a:moveTo>
                                  <a:pt x="346" y="149"/>
                                </a:moveTo>
                                <a:cubicBezTo>
                                  <a:pt x="346" y="149"/>
                                  <a:pt x="346" y="149"/>
                                  <a:pt x="346" y="149"/>
                                </a:cubicBezTo>
                                <a:cubicBezTo>
                                  <a:pt x="346" y="148"/>
                                  <a:pt x="346" y="148"/>
                                  <a:pt x="346" y="148"/>
                                </a:cubicBezTo>
                                <a:cubicBezTo>
                                  <a:pt x="346" y="148"/>
                                  <a:pt x="346" y="148"/>
                                  <a:pt x="346" y="148"/>
                                </a:cubicBezTo>
                                <a:lnTo>
                                  <a:pt x="346" y="149"/>
                                </a:lnTo>
                                <a:close/>
                                <a:moveTo>
                                  <a:pt x="363" y="124"/>
                                </a:moveTo>
                                <a:cubicBezTo>
                                  <a:pt x="358" y="125"/>
                                  <a:pt x="354" y="131"/>
                                  <a:pt x="350" y="132"/>
                                </a:cubicBezTo>
                                <a:cubicBezTo>
                                  <a:pt x="352" y="127"/>
                                  <a:pt x="358" y="123"/>
                                  <a:pt x="363" y="124"/>
                                </a:cubicBezTo>
                                <a:moveTo>
                                  <a:pt x="343" y="118"/>
                                </a:moveTo>
                                <a:cubicBezTo>
                                  <a:pt x="342" y="115"/>
                                  <a:pt x="346" y="118"/>
                                  <a:pt x="348" y="116"/>
                                </a:cubicBezTo>
                                <a:cubicBezTo>
                                  <a:pt x="360" y="117"/>
                                  <a:pt x="360" y="117"/>
                                  <a:pt x="360" y="117"/>
                                </a:cubicBezTo>
                                <a:cubicBezTo>
                                  <a:pt x="354" y="116"/>
                                  <a:pt x="346" y="131"/>
                                  <a:pt x="343" y="118"/>
                                </a:cubicBezTo>
                                <a:moveTo>
                                  <a:pt x="314" y="129"/>
                                </a:moveTo>
                                <a:cubicBezTo>
                                  <a:pt x="316" y="124"/>
                                  <a:pt x="317" y="119"/>
                                  <a:pt x="320" y="115"/>
                                </a:cubicBezTo>
                                <a:cubicBezTo>
                                  <a:pt x="324" y="115"/>
                                  <a:pt x="328" y="115"/>
                                  <a:pt x="331" y="116"/>
                                </a:cubicBezTo>
                                <a:cubicBezTo>
                                  <a:pt x="332" y="124"/>
                                  <a:pt x="341" y="135"/>
                                  <a:pt x="331" y="142"/>
                                </a:cubicBezTo>
                                <a:cubicBezTo>
                                  <a:pt x="327" y="143"/>
                                  <a:pt x="322" y="147"/>
                                  <a:pt x="318" y="143"/>
                                </a:cubicBezTo>
                                <a:cubicBezTo>
                                  <a:pt x="313" y="139"/>
                                  <a:pt x="312" y="135"/>
                                  <a:pt x="314" y="129"/>
                                </a:cubicBezTo>
                                <a:moveTo>
                                  <a:pt x="308" y="154"/>
                                </a:moveTo>
                                <a:cubicBezTo>
                                  <a:pt x="308" y="152"/>
                                  <a:pt x="309" y="150"/>
                                  <a:pt x="309" y="148"/>
                                </a:cubicBezTo>
                                <a:cubicBezTo>
                                  <a:pt x="311" y="146"/>
                                  <a:pt x="313" y="150"/>
                                  <a:pt x="314" y="151"/>
                                </a:cubicBezTo>
                                <a:cubicBezTo>
                                  <a:pt x="313" y="153"/>
                                  <a:pt x="311" y="154"/>
                                  <a:pt x="308" y="154"/>
                                </a:cubicBezTo>
                                <a:moveTo>
                                  <a:pt x="308" y="136"/>
                                </a:moveTo>
                                <a:cubicBezTo>
                                  <a:pt x="308" y="136"/>
                                  <a:pt x="308" y="136"/>
                                  <a:pt x="308" y="136"/>
                                </a:cubicBezTo>
                                <a:cubicBezTo>
                                  <a:pt x="308" y="131"/>
                                  <a:pt x="308" y="131"/>
                                  <a:pt x="308" y="131"/>
                                </a:cubicBezTo>
                                <a:cubicBezTo>
                                  <a:pt x="308" y="131"/>
                                  <a:pt x="308" y="131"/>
                                  <a:pt x="308" y="131"/>
                                </a:cubicBezTo>
                                <a:lnTo>
                                  <a:pt x="308" y="136"/>
                                </a:lnTo>
                                <a:close/>
                                <a:moveTo>
                                  <a:pt x="303" y="124"/>
                                </a:moveTo>
                                <a:cubicBezTo>
                                  <a:pt x="298" y="123"/>
                                  <a:pt x="295" y="117"/>
                                  <a:pt x="290" y="117"/>
                                </a:cubicBezTo>
                                <a:cubicBezTo>
                                  <a:pt x="295" y="115"/>
                                  <a:pt x="299" y="116"/>
                                  <a:pt x="305" y="116"/>
                                </a:cubicBezTo>
                                <a:cubicBezTo>
                                  <a:pt x="307" y="119"/>
                                  <a:pt x="304" y="122"/>
                                  <a:pt x="303" y="124"/>
                                </a:cubicBezTo>
                                <a:moveTo>
                                  <a:pt x="299" y="156"/>
                                </a:moveTo>
                                <a:cubicBezTo>
                                  <a:pt x="300" y="151"/>
                                  <a:pt x="302" y="144"/>
                                  <a:pt x="305" y="139"/>
                                </a:cubicBezTo>
                                <a:cubicBezTo>
                                  <a:pt x="305" y="144"/>
                                  <a:pt x="302" y="152"/>
                                  <a:pt x="299" y="156"/>
                                </a:cubicBezTo>
                                <a:moveTo>
                                  <a:pt x="290" y="156"/>
                                </a:moveTo>
                                <a:cubicBezTo>
                                  <a:pt x="283" y="155"/>
                                  <a:pt x="277" y="153"/>
                                  <a:pt x="271" y="151"/>
                                </a:cubicBezTo>
                                <a:cubicBezTo>
                                  <a:pt x="267" y="147"/>
                                  <a:pt x="271" y="143"/>
                                  <a:pt x="271" y="139"/>
                                </a:cubicBezTo>
                                <a:cubicBezTo>
                                  <a:pt x="277" y="130"/>
                                  <a:pt x="293" y="125"/>
                                  <a:pt x="300" y="133"/>
                                </a:cubicBezTo>
                                <a:cubicBezTo>
                                  <a:pt x="299" y="142"/>
                                  <a:pt x="296" y="150"/>
                                  <a:pt x="290" y="156"/>
                                </a:cubicBezTo>
                                <a:moveTo>
                                  <a:pt x="294" y="167"/>
                                </a:moveTo>
                                <a:cubicBezTo>
                                  <a:pt x="294" y="168"/>
                                  <a:pt x="294" y="168"/>
                                  <a:pt x="294" y="168"/>
                                </a:cubicBezTo>
                                <a:cubicBezTo>
                                  <a:pt x="293" y="168"/>
                                  <a:pt x="293" y="168"/>
                                  <a:pt x="293" y="168"/>
                                </a:cubicBezTo>
                                <a:cubicBezTo>
                                  <a:pt x="293" y="167"/>
                                  <a:pt x="293" y="167"/>
                                  <a:pt x="293" y="167"/>
                                </a:cubicBezTo>
                                <a:cubicBezTo>
                                  <a:pt x="293" y="166"/>
                                  <a:pt x="293" y="166"/>
                                  <a:pt x="293" y="166"/>
                                </a:cubicBezTo>
                                <a:cubicBezTo>
                                  <a:pt x="295" y="166"/>
                                  <a:pt x="295" y="166"/>
                                  <a:pt x="295" y="166"/>
                                </a:cubicBezTo>
                                <a:cubicBezTo>
                                  <a:pt x="294" y="166"/>
                                  <a:pt x="293" y="166"/>
                                  <a:pt x="293" y="167"/>
                                </a:cubicBezTo>
                                <a:lnTo>
                                  <a:pt x="294" y="167"/>
                                </a:lnTo>
                                <a:close/>
                                <a:moveTo>
                                  <a:pt x="284" y="190"/>
                                </a:moveTo>
                                <a:cubicBezTo>
                                  <a:pt x="278" y="202"/>
                                  <a:pt x="272" y="215"/>
                                  <a:pt x="265" y="227"/>
                                </a:cubicBezTo>
                                <a:cubicBezTo>
                                  <a:pt x="264" y="229"/>
                                  <a:pt x="261" y="229"/>
                                  <a:pt x="258" y="230"/>
                                </a:cubicBezTo>
                                <a:cubicBezTo>
                                  <a:pt x="258" y="224"/>
                                  <a:pt x="264" y="220"/>
                                  <a:pt x="266" y="215"/>
                                </a:cubicBezTo>
                                <a:cubicBezTo>
                                  <a:pt x="274" y="204"/>
                                  <a:pt x="277" y="193"/>
                                  <a:pt x="286" y="183"/>
                                </a:cubicBezTo>
                                <a:cubicBezTo>
                                  <a:pt x="289" y="185"/>
                                  <a:pt x="284" y="186"/>
                                  <a:pt x="284" y="190"/>
                                </a:cubicBezTo>
                                <a:moveTo>
                                  <a:pt x="246" y="186"/>
                                </a:moveTo>
                                <a:cubicBezTo>
                                  <a:pt x="256" y="182"/>
                                  <a:pt x="266" y="173"/>
                                  <a:pt x="276" y="177"/>
                                </a:cubicBezTo>
                                <a:cubicBezTo>
                                  <a:pt x="269" y="183"/>
                                  <a:pt x="257" y="185"/>
                                  <a:pt x="246" y="186"/>
                                </a:cubicBezTo>
                                <a:moveTo>
                                  <a:pt x="261" y="158"/>
                                </a:moveTo>
                                <a:cubicBezTo>
                                  <a:pt x="259" y="144"/>
                                  <a:pt x="264" y="133"/>
                                  <a:pt x="273" y="123"/>
                                </a:cubicBezTo>
                                <a:cubicBezTo>
                                  <a:pt x="279" y="122"/>
                                  <a:pt x="285" y="120"/>
                                  <a:pt x="290" y="124"/>
                                </a:cubicBezTo>
                                <a:cubicBezTo>
                                  <a:pt x="280" y="126"/>
                                  <a:pt x="267" y="129"/>
                                  <a:pt x="265" y="142"/>
                                </a:cubicBezTo>
                                <a:cubicBezTo>
                                  <a:pt x="265" y="147"/>
                                  <a:pt x="263" y="150"/>
                                  <a:pt x="266" y="154"/>
                                </a:cubicBezTo>
                                <a:cubicBezTo>
                                  <a:pt x="270" y="162"/>
                                  <a:pt x="280" y="158"/>
                                  <a:pt x="285" y="164"/>
                                </a:cubicBezTo>
                                <a:cubicBezTo>
                                  <a:pt x="285" y="166"/>
                                  <a:pt x="284" y="169"/>
                                  <a:pt x="282" y="169"/>
                                </a:cubicBezTo>
                                <a:cubicBezTo>
                                  <a:pt x="275" y="165"/>
                                  <a:pt x="267" y="164"/>
                                  <a:pt x="261" y="158"/>
                                </a:cubicBezTo>
                                <a:moveTo>
                                  <a:pt x="76" y="31"/>
                                </a:moveTo>
                                <a:cubicBezTo>
                                  <a:pt x="77" y="28"/>
                                  <a:pt x="76" y="23"/>
                                  <a:pt x="80" y="23"/>
                                </a:cubicBezTo>
                                <a:cubicBezTo>
                                  <a:pt x="83" y="22"/>
                                  <a:pt x="87" y="22"/>
                                  <a:pt x="88" y="25"/>
                                </a:cubicBezTo>
                                <a:cubicBezTo>
                                  <a:pt x="87" y="30"/>
                                  <a:pt x="87" y="35"/>
                                  <a:pt x="86" y="39"/>
                                </a:cubicBezTo>
                                <a:cubicBezTo>
                                  <a:pt x="80" y="39"/>
                                  <a:pt x="77" y="36"/>
                                  <a:pt x="76" y="31"/>
                                </a:cubicBezTo>
                                <a:moveTo>
                                  <a:pt x="77" y="45"/>
                                </a:moveTo>
                                <a:cubicBezTo>
                                  <a:pt x="83" y="49"/>
                                  <a:pt x="91" y="47"/>
                                  <a:pt x="98" y="48"/>
                                </a:cubicBezTo>
                                <a:cubicBezTo>
                                  <a:pt x="99" y="53"/>
                                  <a:pt x="99" y="58"/>
                                  <a:pt x="96" y="62"/>
                                </a:cubicBezTo>
                                <a:cubicBezTo>
                                  <a:pt x="90" y="60"/>
                                  <a:pt x="81" y="61"/>
                                  <a:pt x="77" y="55"/>
                                </a:cubicBezTo>
                                <a:cubicBezTo>
                                  <a:pt x="78" y="52"/>
                                  <a:pt x="76" y="48"/>
                                  <a:pt x="77" y="45"/>
                                </a:cubicBezTo>
                                <a:moveTo>
                                  <a:pt x="59" y="33"/>
                                </a:moveTo>
                                <a:cubicBezTo>
                                  <a:pt x="60" y="26"/>
                                  <a:pt x="61" y="19"/>
                                  <a:pt x="68" y="14"/>
                                </a:cubicBezTo>
                                <a:cubicBezTo>
                                  <a:pt x="77" y="8"/>
                                  <a:pt x="90" y="10"/>
                                  <a:pt x="99" y="15"/>
                                </a:cubicBezTo>
                                <a:cubicBezTo>
                                  <a:pt x="102" y="16"/>
                                  <a:pt x="104" y="19"/>
                                  <a:pt x="105" y="22"/>
                                </a:cubicBezTo>
                                <a:cubicBezTo>
                                  <a:pt x="107" y="29"/>
                                  <a:pt x="104" y="36"/>
                                  <a:pt x="99" y="40"/>
                                </a:cubicBezTo>
                                <a:cubicBezTo>
                                  <a:pt x="96" y="40"/>
                                  <a:pt x="96" y="40"/>
                                  <a:pt x="96" y="40"/>
                                </a:cubicBezTo>
                                <a:cubicBezTo>
                                  <a:pt x="96" y="34"/>
                                  <a:pt x="96" y="27"/>
                                  <a:pt x="98" y="22"/>
                                </a:cubicBezTo>
                                <a:cubicBezTo>
                                  <a:pt x="98" y="17"/>
                                  <a:pt x="94" y="17"/>
                                  <a:pt x="90" y="15"/>
                                </a:cubicBezTo>
                                <a:cubicBezTo>
                                  <a:pt x="84" y="13"/>
                                  <a:pt x="78" y="16"/>
                                  <a:pt x="73" y="19"/>
                                </a:cubicBezTo>
                                <a:cubicBezTo>
                                  <a:pt x="69" y="24"/>
                                  <a:pt x="65" y="30"/>
                                  <a:pt x="68" y="37"/>
                                </a:cubicBezTo>
                                <a:cubicBezTo>
                                  <a:pt x="70" y="41"/>
                                  <a:pt x="68" y="47"/>
                                  <a:pt x="70" y="52"/>
                                </a:cubicBezTo>
                                <a:cubicBezTo>
                                  <a:pt x="68" y="53"/>
                                  <a:pt x="68" y="53"/>
                                  <a:pt x="68" y="53"/>
                                </a:cubicBezTo>
                                <a:cubicBezTo>
                                  <a:pt x="64" y="48"/>
                                  <a:pt x="57" y="42"/>
                                  <a:pt x="59" y="33"/>
                                </a:cubicBezTo>
                                <a:moveTo>
                                  <a:pt x="428" y="201"/>
                                </a:moveTo>
                                <a:cubicBezTo>
                                  <a:pt x="438" y="206"/>
                                  <a:pt x="457" y="210"/>
                                  <a:pt x="470" y="211"/>
                                </a:cubicBezTo>
                                <a:cubicBezTo>
                                  <a:pt x="469" y="217"/>
                                  <a:pt x="459" y="212"/>
                                  <a:pt x="461" y="219"/>
                                </a:cubicBezTo>
                                <a:cubicBezTo>
                                  <a:pt x="448" y="215"/>
                                  <a:pt x="434" y="212"/>
                                  <a:pt x="425" y="203"/>
                                </a:cubicBezTo>
                                <a:cubicBezTo>
                                  <a:pt x="426" y="202"/>
                                  <a:pt x="427" y="201"/>
                                  <a:pt x="428" y="201"/>
                                </a:cubicBezTo>
                                <a:moveTo>
                                  <a:pt x="182" y="208"/>
                                </a:moveTo>
                                <a:cubicBezTo>
                                  <a:pt x="177" y="203"/>
                                  <a:pt x="177" y="203"/>
                                  <a:pt x="177" y="203"/>
                                </a:cubicBezTo>
                                <a:cubicBezTo>
                                  <a:pt x="179" y="199"/>
                                  <a:pt x="185" y="201"/>
                                  <a:pt x="190" y="199"/>
                                </a:cubicBezTo>
                                <a:cubicBezTo>
                                  <a:pt x="200" y="196"/>
                                  <a:pt x="212" y="192"/>
                                  <a:pt x="223" y="194"/>
                                </a:cubicBezTo>
                                <a:cubicBezTo>
                                  <a:pt x="211" y="203"/>
                                  <a:pt x="196" y="205"/>
                                  <a:pt x="182" y="208"/>
                                </a:cubicBezTo>
                                <a:moveTo>
                                  <a:pt x="608" y="27"/>
                                </a:moveTo>
                                <a:cubicBezTo>
                                  <a:pt x="603" y="15"/>
                                  <a:pt x="593" y="7"/>
                                  <a:pt x="581" y="3"/>
                                </a:cubicBezTo>
                                <a:cubicBezTo>
                                  <a:pt x="568" y="0"/>
                                  <a:pt x="555" y="2"/>
                                  <a:pt x="547" y="12"/>
                                </a:cubicBezTo>
                                <a:cubicBezTo>
                                  <a:pt x="532" y="23"/>
                                  <a:pt x="542" y="42"/>
                                  <a:pt x="543" y="57"/>
                                </a:cubicBezTo>
                                <a:cubicBezTo>
                                  <a:pt x="543" y="61"/>
                                  <a:pt x="543" y="63"/>
                                  <a:pt x="540" y="65"/>
                                </a:cubicBezTo>
                                <a:cubicBezTo>
                                  <a:pt x="483" y="59"/>
                                  <a:pt x="430" y="45"/>
                                  <a:pt x="373" y="39"/>
                                </a:cubicBezTo>
                                <a:cubicBezTo>
                                  <a:pt x="360" y="37"/>
                                  <a:pt x="347" y="38"/>
                                  <a:pt x="334" y="35"/>
                                </a:cubicBezTo>
                                <a:cubicBezTo>
                                  <a:pt x="319" y="33"/>
                                  <a:pt x="319" y="33"/>
                                  <a:pt x="319" y="33"/>
                                </a:cubicBezTo>
                                <a:cubicBezTo>
                                  <a:pt x="269" y="35"/>
                                  <a:pt x="220" y="38"/>
                                  <a:pt x="174" y="50"/>
                                </a:cubicBezTo>
                                <a:cubicBezTo>
                                  <a:pt x="164" y="53"/>
                                  <a:pt x="153" y="54"/>
                                  <a:pt x="143" y="57"/>
                                </a:cubicBezTo>
                                <a:cubicBezTo>
                                  <a:pt x="136" y="56"/>
                                  <a:pt x="130" y="61"/>
                                  <a:pt x="124" y="59"/>
                                </a:cubicBezTo>
                                <a:cubicBezTo>
                                  <a:pt x="111" y="62"/>
                                  <a:pt x="111" y="62"/>
                                  <a:pt x="111" y="62"/>
                                </a:cubicBezTo>
                                <a:cubicBezTo>
                                  <a:pt x="109" y="62"/>
                                  <a:pt x="108" y="62"/>
                                  <a:pt x="106" y="62"/>
                                </a:cubicBezTo>
                                <a:cubicBezTo>
                                  <a:pt x="100" y="46"/>
                                  <a:pt x="119" y="36"/>
                                  <a:pt x="113" y="20"/>
                                </a:cubicBezTo>
                                <a:cubicBezTo>
                                  <a:pt x="108" y="11"/>
                                  <a:pt x="98" y="2"/>
                                  <a:pt x="86" y="4"/>
                                </a:cubicBezTo>
                                <a:cubicBezTo>
                                  <a:pt x="72" y="2"/>
                                  <a:pt x="60" y="10"/>
                                  <a:pt x="54" y="20"/>
                                </a:cubicBezTo>
                                <a:cubicBezTo>
                                  <a:pt x="45" y="40"/>
                                  <a:pt x="57" y="60"/>
                                  <a:pt x="60" y="80"/>
                                </a:cubicBezTo>
                                <a:cubicBezTo>
                                  <a:pt x="59" y="86"/>
                                  <a:pt x="66" y="93"/>
                                  <a:pt x="60" y="98"/>
                                </a:cubicBezTo>
                                <a:cubicBezTo>
                                  <a:pt x="47" y="89"/>
                                  <a:pt x="31" y="85"/>
                                  <a:pt x="16" y="89"/>
                                </a:cubicBezTo>
                                <a:cubicBezTo>
                                  <a:pt x="11" y="91"/>
                                  <a:pt x="2" y="88"/>
                                  <a:pt x="0" y="94"/>
                                </a:cubicBezTo>
                                <a:cubicBezTo>
                                  <a:pt x="17" y="103"/>
                                  <a:pt x="38" y="102"/>
                                  <a:pt x="57" y="101"/>
                                </a:cubicBezTo>
                                <a:cubicBezTo>
                                  <a:pt x="60" y="100"/>
                                  <a:pt x="61" y="100"/>
                                  <a:pt x="63" y="101"/>
                                </a:cubicBezTo>
                                <a:cubicBezTo>
                                  <a:pt x="65" y="112"/>
                                  <a:pt x="61" y="125"/>
                                  <a:pt x="68" y="135"/>
                                </a:cubicBezTo>
                                <a:cubicBezTo>
                                  <a:pt x="75" y="144"/>
                                  <a:pt x="86" y="146"/>
                                  <a:pt x="98" y="148"/>
                                </a:cubicBezTo>
                                <a:cubicBezTo>
                                  <a:pt x="134" y="146"/>
                                  <a:pt x="166" y="136"/>
                                  <a:pt x="200" y="127"/>
                                </a:cubicBezTo>
                                <a:cubicBezTo>
                                  <a:pt x="205" y="127"/>
                                  <a:pt x="209" y="124"/>
                                  <a:pt x="214" y="124"/>
                                </a:cubicBezTo>
                                <a:cubicBezTo>
                                  <a:pt x="232" y="120"/>
                                  <a:pt x="251" y="117"/>
                                  <a:pt x="270" y="117"/>
                                </a:cubicBezTo>
                                <a:cubicBezTo>
                                  <a:pt x="262" y="127"/>
                                  <a:pt x="257" y="139"/>
                                  <a:pt x="254" y="152"/>
                                </a:cubicBezTo>
                                <a:cubicBezTo>
                                  <a:pt x="249" y="163"/>
                                  <a:pt x="262" y="165"/>
                                  <a:pt x="266" y="171"/>
                                </a:cubicBezTo>
                                <a:cubicBezTo>
                                  <a:pt x="254" y="174"/>
                                  <a:pt x="245" y="183"/>
                                  <a:pt x="233" y="187"/>
                                </a:cubicBezTo>
                                <a:cubicBezTo>
                                  <a:pt x="208" y="186"/>
                                  <a:pt x="187" y="196"/>
                                  <a:pt x="163" y="199"/>
                                </a:cubicBezTo>
                                <a:cubicBezTo>
                                  <a:pt x="163" y="204"/>
                                  <a:pt x="172" y="202"/>
                                  <a:pt x="172" y="207"/>
                                </a:cubicBezTo>
                                <a:cubicBezTo>
                                  <a:pt x="171" y="211"/>
                                  <a:pt x="168" y="211"/>
                                  <a:pt x="165" y="213"/>
                                </a:cubicBezTo>
                                <a:cubicBezTo>
                                  <a:pt x="164" y="216"/>
                                  <a:pt x="165" y="216"/>
                                  <a:pt x="167" y="217"/>
                                </a:cubicBezTo>
                                <a:cubicBezTo>
                                  <a:pt x="170" y="214"/>
                                  <a:pt x="175" y="216"/>
                                  <a:pt x="177" y="213"/>
                                </a:cubicBezTo>
                                <a:cubicBezTo>
                                  <a:pt x="185" y="213"/>
                                  <a:pt x="192" y="211"/>
                                  <a:pt x="199" y="210"/>
                                </a:cubicBezTo>
                                <a:cubicBezTo>
                                  <a:pt x="206" y="207"/>
                                  <a:pt x="213" y="207"/>
                                  <a:pt x="219" y="202"/>
                                </a:cubicBezTo>
                                <a:cubicBezTo>
                                  <a:pt x="228" y="200"/>
                                  <a:pt x="233" y="194"/>
                                  <a:pt x="241" y="192"/>
                                </a:cubicBezTo>
                                <a:cubicBezTo>
                                  <a:pt x="253" y="192"/>
                                  <a:pt x="263" y="188"/>
                                  <a:pt x="274" y="187"/>
                                </a:cubicBezTo>
                                <a:cubicBezTo>
                                  <a:pt x="274" y="190"/>
                                  <a:pt x="274" y="190"/>
                                  <a:pt x="274" y="190"/>
                                </a:cubicBezTo>
                                <a:cubicBezTo>
                                  <a:pt x="265" y="204"/>
                                  <a:pt x="256" y="219"/>
                                  <a:pt x="246" y="233"/>
                                </a:cubicBezTo>
                                <a:cubicBezTo>
                                  <a:pt x="245" y="236"/>
                                  <a:pt x="247" y="239"/>
                                  <a:pt x="249" y="239"/>
                                </a:cubicBezTo>
                                <a:cubicBezTo>
                                  <a:pt x="255" y="241"/>
                                  <a:pt x="260" y="239"/>
                                  <a:pt x="265" y="237"/>
                                </a:cubicBezTo>
                                <a:cubicBezTo>
                                  <a:pt x="273" y="223"/>
                                  <a:pt x="280" y="209"/>
                                  <a:pt x="287" y="195"/>
                                </a:cubicBezTo>
                                <a:cubicBezTo>
                                  <a:pt x="290" y="181"/>
                                  <a:pt x="300" y="174"/>
                                  <a:pt x="309" y="165"/>
                                </a:cubicBezTo>
                                <a:cubicBezTo>
                                  <a:pt x="311" y="164"/>
                                  <a:pt x="313" y="162"/>
                                  <a:pt x="315" y="164"/>
                                </a:cubicBezTo>
                                <a:cubicBezTo>
                                  <a:pt x="307" y="173"/>
                                  <a:pt x="302" y="182"/>
                                  <a:pt x="296" y="192"/>
                                </a:cubicBezTo>
                                <a:cubicBezTo>
                                  <a:pt x="293" y="203"/>
                                  <a:pt x="292" y="217"/>
                                  <a:pt x="302" y="226"/>
                                </a:cubicBezTo>
                                <a:cubicBezTo>
                                  <a:pt x="307" y="230"/>
                                  <a:pt x="314" y="229"/>
                                  <a:pt x="320" y="230"/>
                                </a:cubicBezTo>
                                <a:cubicBezTo>
                                  <a:pt x="335" y="222"/>
                                  <a:pt x="355" y="234"/>
                                  <a:pt x="367" y="219"/>
                                </a:cubicBezTo>
                                <a:cubicBezTo>
                                  <a:pt x="374" y="218"/>
                                  <a:pt x="375" y="226"/>
                                  <a:pt x="379" y="230"/>
                                </a:cubicBezTo>
                                <a:cubicBezTo>
                                  <a:pt x="386" y="232"/>
                                  <a:pt x="393" y="239"/>
                                  <a:pt x="400" y="234"/>
                                </a:cubicBezTo>
                                <a:cubicBezTo>
                                  <a:pt x="399" y="230"/>
                                  <a:pt x="395" y="226"/>
                                  <a:pt x="392" y="222"/>
                                </a:cubicBezTo>
                                <a:cubicBezTo>
                                  <a:pt x="387" y="214"/>
                                  <a:pt x="382" y="207"/>
                                  <a:pt x="377" y="199"/>
                                </a:cubicBezTo>
                                <a:cubicBezTo>
                                  <a:pt x="375" y="194"/>
                                  <a:pt x="372" y="190"/>
                                  <a:pt x="371" y="185"/>
                                </a:cubicBezTo>
                                <a:cubicBezTo>
                                  <a:pt x="378" y="187"/>
                                  <a:pt x="384" y="192"/>
                                  <a:pt x="392" y="193"/>
                                </a:cubicBezTo>
                                <a:cubicBezTo>
                                  <a:pt x="399" y="196"/>
                                  <a:pt x="407" y="196"/>
                                  <a:pt x="414" y="199"/>
                                </a:cubicBezTo>
                                <a:cubicBezTo>
                                  <a:pt x="419" y="206"/>
                                  <a:pt x="426" y="210"/>
                                  <a:pt x="433" y="215"/>
                                </a:cubicBezTo>
                                <a:cubicBezTo>
                                  <a:pt x="443" y="219"/>
                                  <a:pt x="454" y="220"/>
                                  <a:pt x="464" y="224"/>
                                </a:cubicBezTo>
                                <a:cubicBezTo>
                                  <a:pt x="468" y="224"/>
                                  <a:pt x="474" y="228"/>
                                  <a:pt x="477" y="224"/>
                                </a:cubicBezTo>
                                <a:cubicBezTo>
                                  <a:pt x="475" y="222"/>
                                  <a:pt x="473" y="221"/>
                                  <a:pt x="471" y="220"/>
                                </a:cubicBezTo>
                                <a:cubicBezTo>
                                  <a:pt x="470" y="215"/>
                                  <a:pt x="478" y="217"/>
                                  <a:pt x="481" y="213"/>
                                </a:cubicBezTo>
                                <a:cubicBezTo>
                                  <a:pt x="480" y="211"/>
                                  <a:pt x="478" y="211"/>
                                  <a:pt x="476" y="210"/>
                                </a:cubicBezTo>
                                <a:cubicBezTo>
                                  <a:pt x="471" y="207"/>
                                  <a:pt x="457" y="206"/>
                                  <a:pt x="453" y="204"/>
                                </a:cubicBezTo>
                                <a:cubicBezTo>
                                  <a:pt x="448" y="203"/>
                                  <a:pt x="444" y="201"/>
                                  <a:pt x="439" y="200"/>
                                </a:cubicBezTo>
                                <a:cubicBezTo>
                                  <a:pt x="415" y="200"/>
                                  <a:pt x="402" y="179"/>
                                  <a:pt x="384" y="171"/>
                                </a:cubicBezTo>
                                <a:cubicBezTo>
                                  <a:pt x="388" y="167"/>
                                  <a:pt x="395" y="164"/>
                                  <a:pt x="397" y="158"/>
                                </a:cubicBezTo>
                                <a:cubicBezTo>
                                  <a:pt x="401" y="152"/>
                                  <a:pt x="402" y="143"/>
                                  <a:pt x="399" y="137"/>
                                </a:cubicBezTo>
                                <a:cubicBezTo>
                                  <a:pt x="395" y="124"/>
                                  <a:pt x="379" y="126"/>
                                  <a:pt x="370" y="119"/>
                                </a:cubicBezTo>
                                <a:cubicBezTo>
                                  <a:pt x="371" y="118"/>
                                  <a:pt x="371" y="118"/>
                                  <a:pt x="371" y="118"/>
                                </a:cubicBezTo>
                                <a:cubicBezTo>
                                  <a:pt x="387" y="117"/>
                                  <a:pt x="400" y="121"/>
                                  <a:pt x="414" y="124"/>
                                </a:cubicBezTo>
                                <a:cubicBezTo>
                                  <a:pt x="452" y="129"/>
                                  <a:pt x="487" y="143"/>
                                  <a:pt x="526" y="144"/>
                                </a:cubicBezTo>
                                <a:cubicBezTo>
                                  <a:pt x="548" y="144"/>
                                  <a:pt x="575" y="145"/>
                                  <a:pt x="586" y="124"/>
                                </a:cubicBezTo>
                                <a:cubicBezTo>
                                  <a:pt x="588" y="112"/>
                                  <a:pt x="590" y="99"/>
                                  <a:pt x="592" y="87"/>
                                </a:cubicBezTo>
                                <a:cubicBezTo>
                                  <a:pt x="597" y="67"/>
                                  <a:pt x="610" y="49"/>
                                  <a:pt x="608" y="2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0" name="Freeform 196">
                          <a:extLst/>
                        </wps:cNvPr>
                        <wps:cNvSpPr>
                          <a:spLocks noEditPoints="1"/>
                        </wps:cNvSpPr>
                        <wps:spPr bwMode="auto">
                          <a:xfrm>
                            <a:off x="379413" y="1857"/>
                            <a:ext cx="324" cy="309"/>
                          </a:xfrm>
                          <a:custGeom>
                            <a:avLst/>
                            <a:gdLst>
                              <a:gd name="T0" fmla="*/ 102 w 184"/>
                              <a:gd name="T1" fmla="*/ 118 h 176"/>
                              <a:gd name="T2" fmla="*/ 77 w 184"/>
                              <a:gd name="T3" fmla="*/ 58 h 176"/>
                              <a:gd name="T4" fmla="*/ 50 w 184"/>
                              <a:gd name="T5" fmla="*/ 118 h 176"/>
                              <a:gd name="T6" fmla="*/ 102 w 184"/>
                              <a:gd name="T7" fmla="*/ 118 h 176"/>
                              <a:gd name="T8" fmla="*/ 107 w 184"/>
                              <a:gd name="T9" fmla="*/ 127 h 176"/>
                              <a:gd name="T10" fmla="*/ 46 w 184"/>
                              <a:gd name="T11" fmla="*/ 127 h 176"/>
                              <a:gd name="T12" fmla="*/ 38 w 184"/>
                              <a:gd name="T13" fmla="*/ 144 h 176"/>
                              <a:gd name="T14" fmla="*/ 35 w 184"/>
                              <a:gd name="T15" fmla="*/ 158 h 176"/>
                              <a:gd name="T16" fmla="*/ 40 w 184"/>
                              <a:gd name="T17" fmla="*/ 169 h 176"/>
                              <a:gd name="T18" fmla="*/ 58 w 184"/>
                              <a:gd name="T19" fmla="*/ 172 h 176"/>
                              <a:gd name="T20" fmla="*/ 58 w 184"/>
                              <a:gd name="T21" fmla="*/ 176 h 176"/>
                              <a:gd name="T22" fmla="*/ 0 w 184"/>
                              <a:gd name="T23" fmla="*/ 176 h 176"/>
                              <a:gd name="T24" fmla="*/ 0 w 184"/>
                              <a:gd name="T25" fmla="*/ 172 h 176"/>
                              <a:gd name="T26" fmla="*/ 15 w 184"/>
                              <a:gd name="T27" fmla="*/ 164 h 176"/>
                              <a:gd name="T28" fmla="*/ 30 w 184"/>
                              <a:gd name="T29" fmla="*/ 138 h 176"/>
                              <a:gd name="T30" fmla="*/ 92 w 184"/>
                              <a:gd name="T31" fmla="*/ 0 h 176"/>
                              <a:gd name="T32" fmla="*/ 95 w 184"/>
                              <a:gd name="T33" fmla="*/ 0 h 176"/>
                              <a:gd name="T34" fmla="*/ 157 w 184"/>
                              <a:gd name="T35" fmla="*/ 142 h 176"/>
                              <a:gd name="T36" fmla="*/ 172 w 184"/>
                              <a:gd name="T37" fmla="*/ 167 h 176"/>
                              <a:gd name="T38" fmla="*/ 184 w 184"/>
                              <a:gd name="T39" fmla="*/ 172 h 176"/>
                              <a:gd name="T40" fmla="*/ 184 w 184"/>
                              <a:gd name="T41" fmla="*/ 176 h 176"/>
                              <a:gd name="T42" fmla="*/ 100 w 184"/>
                              <a:gd name="T43" fmla="*/ 176 h 176"/>
                              <a:gd name="T44" fmla="*/ 100 w 184"/>
                              <a:gd name="T45" fmla="*/ 172 h 176"/>
                              <a:gd name="T46" fmla="*/ 104 w 184"/>
                              <a:gd name="T47" fmla="*/ 172 h 176"/>
                              <a:gd name="T48" fmla="*/ 118 w 184"/>
                              <a:gd name="T49" fmla="*/ 169 h 176"/>
                              <a:gd name="T50" fmla="*/ 121 w 184"/>
                              <a:gd name="T51" fmla="*/ 163 h 176"/>
                              <a:gd name="T52" fmla="*/ 120 w 184"/>
                              <a:gd name="T53" fmla="*/ 158 h 176"/>
                              <a:gd name="T54" fmla="*/ 116 w 184"/>
                              <a:gd name="T55" fmla="*/ 149 h 176"/>
                              <a:gd name="T56" fmla="*/ 107 w 184"/>
                              <a:gd name="T57" fmla="*/ 127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4" h="176">
                                <a:moveTo>
                                  <a:pt x="102" y="118"/>
                                </a:moveTo>
                                <a:cubicBezTo>
                                  <a:pt x="77" y="58"/>
                                  <a:pt x="77" y="58"/>
                                  <a:pt x="77" y="58"/>
                                </a:cubicBezTo>
                                <a:cubicBezTo>
                                  <a:pt x="50" y="118"/>
                                  <a:pt x="50" y="118"/>
                                  <a:pt x="50" y="118"/>
                                </a:cubicBezTo>
                                <a:lnTo>
                                  <a:pt x="102" y="118"/>
                                </a:lnTo>
                                <a:close/>
                                <a:moveTo>
                                  <a:pt x="107" y="127"/>
                                </a:moveTo>
                                <a:cubicBezTo>
                                  <a:pt x="46" y="127"/>
                                  <a:pt x="46" y="127"/>
                                  <a:pt x="46" y="127"/>
                                </a:cubicBezTo>
                                <a:cubicBezTo>
                                  <a:pt x="38" y="144"/>
                                  <a:pt x="38" y="144"/>
                                  <a:pt x="38" y="144"/>
                                </a:cubicBezTo>
                                <a:cubicBezTo>
                                  <a:pt x="36" y="149"/>
                                  <a:pt x="35" y="154"/>
                                  <a:pt x="35" y="158"/>
                                </a:cubicBezTo>
                                <a:cubicBezTo>
                                  <a:pt x="35" y="163"/>
                                  <a:pt x="37" y="166"/>
                                  <a:pt x="40" y="169"/>
                                </a:cubicBezTo>
                                <a:cubicBezTo>
                                  <a:pt x="43" y="170"/>
                                  <a:pt x="48" y="171"/>
                                  <a:pt x="58" y="172"/>
                                </a:cubicBezTo>
                                <a:cubicBezTo>
                                  <a:pt x="58" y="176"/>
                                  <a:pt x="58" y="176"/>
                                  <a:pt x="58" y="176"/>
                                </a:cubicBezTo>
                                <a:cubicBezTo>
                                  <a:pt x="0" y="176"/>
                                  <a:pt x="0" y="176"/>
                                  <a:pt x="0" y="176"/>
                                </a:cubicBezTo>
                                <a:cubicBezTo>
                                  <a:pt x="0" y="172"/>
                                  <a:pt x="0" y="172"/>
                                  <a:pt x="0" y="172"/>
                                </a:cubicBezTo>
                                <a:cubicBezTo>
                                  <a:pt x="6" y="171"/>
                                  <a:pt x="11" y="168"/>
                                  <a:pt x="15" y="164"/>
                                </a:cubicBezTo>
                                <a:cubicBezTo>
                                  <a:pt x="19" y="160"/>
                                  <a:pt x="24" y="151"/>
                                  <a:pt x="30" y="138"/>
                                </a:cubicBezTo>
                                <a:cubicBezTo>
                                  <a:pt x="92" y="0"/>
                                  <a:pt x="92" y="0"/>
                                  <a:pt x="92" y="0"/>
                                </a:cubicBezTo>
                                <a:cubicBezTo>
                                  <a:pt x="95" y="0"/>
                                  <a:pt x="95" y="0"/>
                                  <a:pt x="95" y="0"/>
                                </a:cubicBezTo>
                                <a:cubicBezTo>
                                  <a:pt x="157" y="142"/>
                                  <a:pt x="157" y="142"/>
                                  <a:pt x="157" y="142"/>
                                </a:cubicBezTo>
                                <a:cubicBezTo>
                                  <a:pt x="163" y="155"/>
                                  <a:pt x="168" y="163"/>
                                  <a:pt x="172" y="167"/>
                                </a:cubicBezTo>
                                <a:cubicBezTo>
                                  <a:pt x="175" y="170"/>
                                  <a:pt x="179" y="171"/>
                                  <a:pt x="184" y="172"/>
                                </a:cubicBezTo>
                                <a:cubicBezTo>
                                  <a:pt x="184" y="176"/>
                                  <a:pt x="184" y="176"/>
                                  <a:pt x="184" y="176"/>
                                </a:cubicBezTo>
                                <a:cubicBezTo>
                                  <a:pt x="100" y="176"/>
                                  <a:pt x="100" y="176"/>
                                  <a:pt x="100" y="176"/>
                                </a:cubicBezTo>
                                <a:cubicBezTo>
                                  <a:pt x="100" y="172"/>
                                  <a:pt x="100" y="172"/>
                                  <a:pt x="100" y="172"/>
                                </a:cubicBezTo>
                                <a:cubicBezTo>
                                  <a:pt x="104" y="172"/>
                                  <a:pt x="104" y="172"/>
                                  <a:pt x="104" y="172"/>
                                </a:cubicBezTo>
                                <a:cubicBezTo>
                                  <a:pt x="110" y="172"/>
                                  <a:pt x="115" y="171"/>
                                  <a:pt x="118" y="169"/>
                                </a:cubicBezTo>
                                <a:cubicBezTo>
                                  <a:pt x="120" y="167"/>
                                  <a:pt x="121" y="165"/>
                                  <a:pt x="121" y="163"/>
                                </a:cubicBezTo>
                                <a:cubicBezTo>
                                  <a:pt x="121" y="161"/>
                                  <a:pt x="120" y="160"/>
                                  <a:pt x="120" y="158"/>
                                </a:cubicBezTo>
                                <a:cubicBezTo>
                                  <a:pt x="120" y="157"/>
                                  <a:pt x="118" y="154"/>
                                  <a:pt x="116" y="149"/>
                                </a:cubicBezTo>
                                <a:lnTo>
                                  <a:pt x="107" y="127"/>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1" name="Freeform 197">
                          <a:extLst/>
                        </wps:cNvPr>
                        <wps:cNvSpPr>
                          <a:spLocks/>
                        </wps:cNvSpPr>
                        <wps:spPr bwMode="auto">
                          <a:xfrm>
                            <a:off x="379719" y="1957"/>
                            <a:ext cx="229" cy="216"/>
                          </a:xfrm>
                          <a:custGeom>
                            <a:avLst/>
                            <a:gdLst>
                              <a:gd name="T0" fmla="*/ 117 w 130"/>
                              <a:gd name="T1" fmla="*/ 0 h 123"/>
                              <a:gd name="T2" fmla="*/ 117 w 130"/>
                              <a:gd name="T3" fmla="*/ 93 h 123"/>
                              <a:gd name="T4" fmla="*/ 119 w 130"/>
                              <a:gd name="T5" fmla="*/ 110 h 123"/>
                              <a:gd name="T6" fmla="*/ 130 w 130"/>
                              <a:gd name="T7" fmla="*/ 115 h 123"/>
                              <a:gd name="T8" fmla="*/ 130 w 130"/>
                              <a:gd name="T9" fmla="*/ 119 h 123"/>
                              <a:gd name="T10" fmla="*/ 81 w 130"/>
                              <a:gd name="T11" fmla="*/ 119 h 123"/>
                              <a:gd name="T12" fmla="*/ 81 w 130"/>
                              <a:gd name="T13" fmla="*/ 103 h 123"/>
                              <a:gd name="T14" fmla="*/ 64 w 130"/>
                              <a:gd name="T15" fmla="*/ 118 h 123"/>
                              <a:gd name="T16" fmla="*/ 44 w 130"/>
                              <a:gd name="T17" fmla="*/ 123 h 123"/>
                              <a:gd name="T18" fmla="*/ 26 w 130"/>
                              <a:gd name="T19" fmla="*/ 117 h 123"/>
                              <a:gd name="T20" fmla="*/ 16 w 130"/>
                              <a:gd name="T21" fmla="*/ 102 h 123"/>
                              <a:gd name="T22" fmla="*/ 13 w 130"/>
                              <a:gd name="T23" fmla="*/ 73 h 123"/>
                              <a:gd name="T24" fmla="*/ 13 w 130"/>
                              <a:gd name="T25" fmla="*/ 26 h 123"/>
                              <a:gd name="T26" fmla="*/ 11 w 130"/>
                              <a:gd name="T27" fmla="*/ 9 h 123"/>
                              <a:gd name="T28" fmla="*/ 0 w 130"/>
                              <a:gd name="T29" fmla="*/ 5 h 123"/>
                              <a:gd name="T30" fmla="*/ 0 w 130"/>
                              <a:gd name="T31" fmla="*/ 0 h 123"/>
                              <a:gd name="T32" fmla="*/ 49 w 130"/>
                              <a:gd name="T33" fmla="*/ 0 h 123"/>
                              <a:gd name="T34" fmla="*/ 49 w 130"/>
                              <a:gd name="T35" fmla="*/ 82 h 123"/>
                              <a:gd name="T36" fmla="*/ 50 w 130"/>
                              <a:gd name="T37" fmla="*/ 98 h 123"/>
                              <a:gd name="T38" fmla="*/ 54 w 130"/>
                              <a:gd name="T39" fmla="*/ 104 h 123"/>
                              <a:gd name="T40" fmla="*/ 60 w 130"/>
                              <a:gd name="T41" fmla="*/ 106 h 123"/>
                              <a:gd name="T42" fmla="*/ 68 w 130"/>
                              <a:gd name="T43" fmla="*/ 103 h 123"/>
                              <a:gd name="T44" fmla="*/ 81 w 130"/>
                              <a:gd name="T45" fmla="*/ 90 h 123"/>
                              <a:gd name="T46" fmla="*/ 81 w 130"/>
                              <a:gd name="T47" fmla="*/ 26 h 123"/>
                              <a:gd name="T48" fmla="*/ 78 w 130"/>
                              <a:gd name="T49" fmla="*/ 9 h 123"/>
                              <a:gd name="T50" fmla="*/ 68 w 130"/>
                              <a:gd name="T51" fmla="*/ 5 h 123"/>
                              <a:gd name="T52" fmla="*/ 68 w 130"/>
                              <a:gd name="T53" fmla="*/ 0 h 123"/>
                              <a:gd name="T54" fmla="*/ 117 w 130"/>
                              <a:gd name="T55"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0" h="123">
                                <a:moveTo>
                                  <a:pt x="117" y="0"/>
                                </a:moveTo>
                                <a:cubicBezTo>
                                  <a:pt x="117" y="93"/>
                                  <a:pt x="117" y="93"/>
                                  <a:pt x="117" y="93"/>
                                </a:cubicBezTo>
                                <a:cubicBezTo>
                                  <a:pt x="117" y="102"/>
                                  <a:pt x="117" y="108"/>
                                  <a:pt x="119" y="110"/>
                                </a:cubicBezTo>
                                <a:cubicBezTo>
                                  <a:pt x="121" y="113"/>
                                  <a:pt x="124" y="114"/>
                                  <a:pt x="130" y="115"/>
                                </a:cubicBezTo>
                                <a:cubicBezTo>
                                  <a:pt x="130" y="119"/>
                                  <a:pt x="130" y="119"/>
                                  <a:pt x="130" y="119"/>
                                </a:cubicBezTo>
                                <a:cubicBezTo>
                                  <a:pt x="81" y="119"/>
                                  <a:pt x="81" y="119"/>
                                  <a:pt x="81" y="119"/>
                                </a:cubicBezTo>
                                <a:cubicBezTo>
                                  <a:pt x="81" y="103"/>
                                  <a:pt x="81" y="103"/>
                                  <a:pt x="81" y="103"/>
                                </a:cubicBezTo>
                                <a:cubicBezTo>
                                  <a:pt x="75" y="110"/>
                                  <a:pt x="69" y="115"/>
                                  <a:pt x="64" y="118"/>
                                </a:cubicBezTo>
                                <a:cubicBezTo>
                                  <a:pt x="58" y="121"/>
                                  <a:pt x="51" y="123"/>
                                  <a:pt x="44" y="123"/>
                                </a:cubicBezTo>
                                <a:cubicBezTo>
                                  <a:pt x="38" y="123"/>
                                  <a:pt x="32" y="121"/>
                                  <a:pt x="26" y="117"/>
                                </a:cubicBezTo>
                                <a:cubicBezTo>
                                  <a:pt x="21" y="113"/>
                                  <a:pt x="18" y="108"/>
                                  <a:pt x="16" y="102"/>
                                </a:cubicBezTo>
                                <a:cubicBezTo>
                                  <a:pt x="14" y="97"/>
                                  <a:pt x="13" y="87"/>
                                  <a:pt x="13" y="73"/>
                                </a:cubicBezTo>
                                <a:cubicBezTo>
                                  <a:pt x="13" y="26"/>
                                  <a:pt x="13" y="26"/>
                                  <a:pt x="13" y="26"/>
                                </a:cubicBezTo>
                                <a:cubicBezTo>
                                  <a:pt x="13" y="17"/>
                                  <a:pt x="12" y="11"/>
                                  <a:pt x="11" y="9"/>
                                </a:cubicBezTo>
                                <a:cubicBezTo>
                                  <a:pt x="9" y="7"/>
                                  <a:pt x="5" y="5"/>
                                  <a:pt x="0" y="5"/>
                                </a:cubicBezTo>
                                <a:cubicBezTo>
                                  <a:pt x="0" y="0"/>
                                  <a:pt x="0" y="0"/>
                                  <a:pt x="0" y="0"/>
                                </a:cubicBezTo>
                                <a:cubicBezTo>
                                  <a:pt x="49" y="0"/>
                                  <a:pt x="49" y="0"/>
                                  <a:pt x="49" y="0"/>
                                </a:cubicBezTo>
                                <a:cubicBezTo>
                                  <a:pt x="49" y="82"/>
                                  <a:pt x="49" y="82"/>
                                  <a:pt x="49" y="82"/>
                                </a:cubicBezTo>
                                <a:cubicBezTo>
                                  <a:pt x="49" y="90"/>
                                  <a:pt x="49" y="95"/>
                                  <a:pt x="50" y="98"/>
                                </a:cubicBezTo>
                                <a:cubicBezTo>
                                  <a:pt x="51" y="100"/>
                                  <a:pt x="52" y="102"/>
                                  <a:pt x="54" y="104"/>
                                </a:cubicBezTo>
                                <a:cubicBezTo>
                                  <a:pt x="56" y="105"/>
                                  <a:pt x="58" y="106"/>
                                  <a:pt x="60" y="106"/>
                                </a:cubicBezTo>
                                <a:cubicBezTo>
                                  <a:pt x="63" y="106"/>
                                  <a:pt x="66" y="105"/>
                                  <a:pt x="68" y="103"/>
                                </a:cubicBezTo>
                                <a:cubicBezTo>
                                  <a:pt x="72" y="101"/>
                                  <a:pt x="76" y="96"/>
                                  <a:pt x="81" y="90"/>
                                </a:cubicBezTo>
                                <a:cubicBezTo>
                                  <a:pt x="81" y="26"/>
                                  <a:pt x="81" y="26"/>
                                  <a:pt x="81" y="26"/>
                                </a:cubicBezTo>
                                <a:cubicBezTo>
                                  <a:pt x="81" y="17"/>
                                  <a:pt x="80" y="11"/>
                                  <a:pt x="78" y="9"/>
                                </a:cubicBezTo>
                                <a:cubicBezTo>
                                  <a:pt x="77" y="7"/>
                                  <a:pt x="73" y="5"/>
                                  <a:pt x="68" y="5"/>
                                </a:cubicBezTo>
                                <a:cubicBezTo>
                                  <a:pt x="68" y="0"/>
                                  <a:pt x="68" y="0"/>
                                  <a:pt x="68" y="0"/>
                                </a:cubicBezTo>
                                <a:lnTo>
                                  <a:pt x="11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2" name="Freeform 198">
                          <a:extLst/>
                        </wps:cNvPr>
                        <wps:cNvSpPr>
                          <a:spLocks/>
                        </wps:cNvSpPr>
                        <wps:spPr bwMode="auto">
                          <a:xfrm>
                            <a:off x="379964" y="1950"/>
                            <a:ext cx="144" cy="223"/>
                          </a:xfrm>
                          <a:custGeom>
                            <a:avLst/>
                            <a:gdLst>
                              <a:gd name="T0" fmla="*/ 74 w 82"/>
                              <a:gd name="T1" fmla="*/ 1 h 127"/>
                              <a:gd name="T2" fmla="*/ 76 w 82"/>
                              <a:gd name="T3" fmla="*/ 41 h 127"/>
                              <a:gd name="T4" fmla="*/ 72 w 82"/>
                              <a:gd name="T5" fmla="*/ 41 h 127"/>
                              <a:gd name="T6" fmla="*/ 56 w 82"/>
                              <a:gd name="T7" fmla="*/ 17 h 127"/>
                              <a:gd name="T8" fmla="*/ 39 w 82"/>
                              <a:gd name="T9" fmla="*/ 10 h 127"/>
                              <a:gd name="T10" fmla="*/ 30 w 82"/>
                              <a:gd name="T11" fmla="*/ 14 h 127"/>
                              <a:gd name="T12" fmla="*/ 26 w 82"/>
                              <a:gd name="T13" fmla="*/ 22 h 127"/>
                              <a:gd name="T14" fmla="*/ 29 w 82"/>
                              <a:gd name="T15" fmla="*/ 28 h 127"/>
                              <a:gd name="T16" fmla="*/ 52 w 82"/>
                              <a:gd name="T17" fmla="*/ 46 h 127"/>
                              <a:gd name="T18" fmla="*/ 76 w 82"/>
                              <a:gd name="T19" fmla="*/ 68 h 127"/>
                              <a:gd name="T20" fmla="*/ 82 w 82"/>
                              <a:gd name="T21" fmla="*/ 88 h 127"/>
                              <a:gd name="T22" fmla="*/ 78 w 82"/>
                              <a:gd name="T23" fmla="*/ 107 h 127"/>
                              <a:gd name="T24" fmla="*/ 63 w 82"/>
                              <a:gd name="T25" fmla="*/ 122 h 127"/>
                              <a:gd name="T26" fmla="*/ 43 w 82"/>
                              <a:gd name="T27" fmla="*/ 127 h 127"/>
                              <a:gd name="T28" fmla="*/ 20 w 82"/>
                              <a:gd name="T29" fmla="*/ 122 h 127"/>
                              <a:gd name="T30" fmla="*/ 15 w 82"/>
                              <a:gd name="T31" fmla="*/ 120 h 127"/>
                              <a:gd name="T32" fmla="*/ 8 w 82"/>
                              <a:gd name="T33" fmla="*/ 126 h 127"/>
                              <a:gd name="T34" fmla="*/ 4 w 82"/>
                              <a:gd name="T35" fmla="*/ 126 h 127"/>
                              <a:gd name="T36" fmla="*/ 2 w 82"/>
                              <a:gd name="T37" fmla="*/ 84 h 127"/>
                              <a:gd name="T38" fmla="*/ 6 w 82"/>
                              <a:gd name="T39" fmla="*/ 84 h 127"/>
                              <a:gd name="T40" fmla="*/ 22 w 82"/>
                              <a:gd name="T41" fmla="*/ 109 h 127"/>
                              <a:gd name="T42" fmla="*/ 41 w 82"/>
                              <a:gd name="T43" fmla="*/ 117 h 127"/>
                              <a:gd name="T44" fmla="*/ 51 w 82"/>
                              <a:gd name="T45" fmla="*/ 114 h 127"/>
                              <a:gd name="T46" fmla="*/ 55 w 82"/>
                              <a:gd name="T47" fmla="*/ 104 h 127"/>
                              <a:gd name="T48" fmla="*/ 51 w 82"/>
                              <a:gd name="T49" fmla="*/ 94 h 127"/>
                              <a:gd name="T50" fmla="*/ 34 w 82"/>
                              <a:gd name="T51" fmla="*/ 80 h 127"/>
                              <a:gd name="T52" fmla="*/ 9 w 82"/>
                              <a:gd name="T53" fmla="*/ 60 h 127"/>
                              <a:gd name="T54" fmla="*/ 0 w 82"/>
                              <a:gd name="T55" fmla="*/ 36 h 127"/>
                              <a:gd name="T56" fmla="*/ 10 w 82"/>
                              <a:gd name="T57" fmla="*/ 12 h 127"/>
                              <a:gd name="T58" fmla="*/ 37 w 82"/>
                              <a:gd name="T59" fmla="*/ 0 h 127"/>
                              <a:gd name="T60" fmla="*/ 56 w 82"/>
                              <a:gd name="T61" fmla="*/ 5 h 127"/>
                              <a:gd name="T62" fmla="*/ 62 w 82"/>
                              <a:gd name="T63" fmla="*/ 7 h 127"/>
                              <a:gd name="T64" fmla="*/ 65 w 82"/>
                              <a:gd name="T65" fmla="*/ 6 h 127"/>
                              <a:gd name="T66" fmla="*/ 70 w 82"/>
                              <a:gd name="T67" fmla="*/ 1 h 127"/>
                              <a:gd name="T68" fmla="*/ 74 w 82"/>
                              <a:gd name="T69" fmla="*/ 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27">
                                <a:moveTo>
                                  <a:pt x="74" y="1"/>
                                </a:moveTo>
                                <a:cubicBezTo>
                                  <a:pt x="76" y="41"/>
                                  <a:pt x="76" y="41"/>
                                  <a:pt x="76" y="41"/>
                                </a:cubicBezTo>
                                <a:cubicBezTo>
                                  <a:pt x="72" y="41"/>
                                  <a:pt x="72" y="41"/>
                                  <a:pt x="72" y="41"/>
                                </a:cubicBezTo>
                                <a:cubicBezTo>
                                  <a:pt x="67" y="29"/>
                                  <a:pt x="61" y="21"/>
                                  <a:pt x="56" y="17"/>
                                </a:cubicBezTo>
                                <a:cubicBezTo>
                                  <a:pt x="50" y="12"/>
                                  <a:pt x="45" y="10"/>
                                  <a:pt x="39" y="10"/>
                                </a:cubicBezTo>
                                <a:cubicBezTo>
                                  <a:pt x="35" y="10"/>
                                  <a:pt x="32" y="11"/>
                                  <a:pt x="30" y="14"/>
                                </a:cubicBezTo>
                                <a:cubicBezTo>
                                  <a:pt x="28" y="16"/>
                                  <a:pt x="26" y="18"/>
                                  <a:pt x="26" y="22"/>
                                </a:cubicBezTo>
                                <a:cubicBezTo>
                                  <a:pt x="26" y="24"/>
                                  <a:pt x="27" y="26"/>
                                  <a:pt x="29" y="28"/>
                                </a:cubicBezTo>
                                <a:cubicBezTo>
                                  <a:pt x="32" y="32"/>
                                  <a:pt x="39" y="38"/>
                                  <a:pt x="52" y="46"/>
                                </a:cubicBezTo>
                                <a:cubicBezTo>
                                  <a:pt x="64" y="55"/>
                                  <a:pt x="73" y="62"/>
                                  <a:pt x="76" y="68"/>
                                </a:cubicBezTo>
                                <a:cubicBezTo>
                                  <a:pt x="80" y="74"/>
                                  <a:pt x="82" y="80"/>
                                  <a:pt x="82" y="88"/>
                                </a:cubicBezTo>
                                <a:cubicBezTo>
                                  <a:pt x="82" y="94"/>
                                  <a:pt x="81" y="101"/>
                                  <a:pt x="78" y="107"/>
                                </a:cubicBezTo>
                                <a:cubicBezTo>
                                  <a:pt x="74" y="113"/>
                                  <a:pt x="69" y="118"/>
                                  <a:pt x="63" y="122"/>
                                </a:cubicBezTo>
                                <a:cubicBezTo>
                                  <a:pt x="57" y="125"/>
                                  <a:pt x="51" y="127"/>
                                  <a:pt x="43" y="127"/>
                                </a:cubicBezTo>
                                <a:cubicBezTo>
                                  <a:pt x="38" y="127"/>
                                  <a:pt x="30" y="125"/>
                                  <a:pt x="20" y="122"/>
                                </a:cubicBezTo>
                                <a:cubicBezTo>
                                  <a:pt x="18" y="121"/>
                                  <a:pt x="16" y="120"/>
                                  <a:pt x="15" y="120"/>
                                </a:cubicBezTo>
                                <a:cubicBezTo>
                                  <a:pt x="12" y="120"/>
                                  <a:pt x="10" y="122"/>
                                  <a:pt x="8" y="126"/>
                                </a:cubicBezTo>
                                <a:cubicBezTo>
                                  <a:pt x="4" y="126"/>
                                  <a:pt x="4" y="126"/>
                                  <a:pt x="4" y="126"/>
                                </a:cubicBezTo>
                                <a:cubicBezTo>
                                  <a:pt x="2" y="84"/>
                                  <a:pt x="2" y="84"/>
                                  <a:pt x="2" y="84"/>
                                </a:cubicBezTo>
                                <a:cubicBezTo>
                                  <a:pt x="6" y="84"/>
                                  <a:pt x="6" y="84"/>
                                  <a:pt x="6" y="84"/>
                                </a:cubicBezTo>
                                <a:cubicBezTo>
                                  <a:pt x="10" y="95"/>
                                  <a:pt x="15" y="103"/>
                                  <a:pt x="22" y="109"/>
                                </a:cubicBezTo>
                                <a:cubicBezTo>
                                  <a:pt x="29" y="114"/>
                                  <a:pt x="35" y="117"/>
                                  <a:pt x="41" y="117"/>
                                </a:cubicBezTo>
                                <a:cubicBezTo>
                                  <a:pt x="45" y="117"/>
                                  <a:pt x="48" y="116"/>
                                  <a:pt x="51" y="114"/>
                                </a:cubicBezTo>
                                <a:cubicBezTo>
                                  <a:pt x="54" y="111"/>
                                  <a:pt x="55" y="108"/>
                                  <a:pt x="55" y="104"/>
                                </a:cubicBezTo>
                                <a:cubicBezTo>
                                  <a:pt x="55" y="100"/>
                                  <a:pt x="54" y="97"/>
                                  <a:pt x="51" y="94"/>
                                </a:cubicBezTo>
                                <a:cubicBezTo>
                                  <a:pt x="49" y="91"/>
                                  <a:pt x="43" y="86"/>
                                  <a:pt x="34" y="80"/>
                                </a:cubicBezTo>
                                <a:cubicBezTo>
                                  <a:pt x="21" y="71"/>
                                  <a:pt x="12" y="64"/>
                                  <a:pt x="9" y="60"/>
                                </a:cubicBezTo>
                                <a:cubicBezTo>
                                  <a:pt x="3" y="53"/>
                                  <a:pt x="0" y="45"/>
                                  <a:pt x="0" y="36"/>
                                </a:cubicBezTo>
                                <a:cubicBezTo>
                                  <a:pt x="0" y="27"/>
                                  <a:pt x="3" y="19"/>
                                  <a:pt x="10" y="12"/>
                                </a:cubicBezTo>
                                <a:cubicBezTo>
                                  <a:pt x="16" y="4"/>
                                  <a:pt x="25" y="0"/>
                                  <a:pt x="37" y="0"/>
                                </a:cubicBezTo>
                                <a:cubicBezTo>
                                  <a:pt x="44" y="0"/>
                                  <a:pt x="50" y="2"/>
                                  <a:pt x="56" y="5"/>
                                </a:cubicBezTo>
                                <a:cubicBezTo>
                                  <a:pt x="58" y="6"/>
                                  <a:pt x="60" y="7"/>
                                  <a:pt x="62" y="7"/>
                                </a:cubicBezTo>
                                <a:cubicBezTo>
                                  <a:pt x="63" y="7"/>
                                  <a:pt x="65" y="7"/>
                                  <a:pt x="65" y="6"/>
                                </a:cubicBezTo>
                                <a:cubicBezTo>
                                  <a:pt x="66" y="5"/>
                                  <a:pt x="68" y="4"/>
                                  <a:pt x="70" y="1"/>
                                </a:cubicBezTo>
                                <a:lnTo>
                                  <a:pt x="74" y="1"/>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3" name="Freeform 199">
                          <a:extLst/>
                        </wps:cNvPr>
                        <wps:cNvSpPr>
                          <a:spLocks/>
                        </wps:cNvSpPr>
                        <wps:spPr bwMode="auto">
                          <a:xfrm>
                            <a:off x="380115" y="1880"/>
                            <a:ext cx="141" cy="290"/>
                          </a:xfrm>
                          <a:custGeom>
                            <a:avLst/>
                            <a:gdLst>
                              <a:gd name="T0" fmla="*/ 52 w 80"/>
                              <a:gd name="T1" fmla="*/ 0 h 165"/>
                              <a:gd name="T2" fmla="*/ 52 w 80"/>
                              <a:gd name="T3" fmla="*/ 44 h 165"/>
                              <a:gd name="T4" fmla="*/ 80 w 80"/>
                              <a:gd name="T5" fmla="*/ 44 h 165"/>
                              <a:gd name="T6" fmla="*/ 80 w 80"/>
                              <a:gd name="T7" fmla="*/ 57 h 165"/>
                              <a:gd name="T8" fmla="*/ 52 w 80"/>
                              <a:gd name="T9" fmla="*/ 57 h 165"/>
                              <a:gd name="T10" fmla="*/ 52 w 80"/>
                              <a:gd name="T11" fmla="*/ 130 h 165"/>
                              <a:gd name="T12" fmla="*/ 53 w 80"/>
                              <a:gd name="T13" fmla="*/ 144 h 165"/>
                              <a:gd name="T14" fmla="*/ 56 w 80"/>
                              <a:gd name="T15" fmla="*/ 148 h 165"/>
                              <a:gd name="T16" fmla="*/ 61 w 80"/>
                              <a:gd name="T17" fmla="*/ 150 h 165"/>
                              <a:gd name="T18" fmla="*/ 76 w 80"/>
                              <a:gd name="T19" fmla="*/ 138 h 165"/>
                              <a:gd name="T20" fmla="*/ 80 w 80"/>
                              <a:gd name="T21" fmla="*/ 140 h 165"/>
                              <a:gd name="T22" fmla="*/ 46 w 80"/>
                              <a:gd name="T23" fmla="*/ 165 h 165"/>
                              <a:gd name="T24" fmla="*/ 27 w 80"/>
                              <a:gd name="T25" fmla="*/ 159 h 165"/>
                              <a:gd name="T26" fmla="*/ 17 w 80"/>
                              <a:gd name="T27" fmla="*/ 145 h 165"/>
                              <a:gd name="T28" fmla="*/ 16 w 80"/>
                              <a:gd name="T29" fmla="*/ 121 h 165"/>
                              <a:gd name="T30" fmla="*/ 16 w 80"/>
                              <a:gd name="T31" fmla="*/ 57 h 165"/>
                              <a:gd name="T32" fmla="*/ 0 w 80"/>
                              <a:gd name="T33" fmla="*/ 57 h 165"/>
                              <a:gd name="T34" fmla="*/ 0 w 80"/>
                              <a:gd name="T35" fmla="*/ 52 h 165"/>
                              <a:gd name="T36" fmla="*/ 28 w 80"/>
                              <a:gd name="T37" fmla="*/ 28 h 165"/>
                              <a:gd name="T38" fmla="*/ 47 w 80"/>
                              <a:gd name="T39" fmla="*/ 0 h 165"/>
                              <a:gd name="T40" fmla="*/ 52 w 80"/>
                              <a:gd name="T41"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165">
                                <a:moveTo>
                                  <a:pt x="52" y="0"/>
                                </a:moveTo>
                                <a:cubicBezTo>
                                  <a:pt x="52" y="44"/>
                                  <a:pt x="52" y="44"/>
                                  <a:pt x="52" y="44"/>
                                </a:cubicBezTo>
                                <a:cubicBezTo>
                                  <a:pt x="80" y="44"/>
                                  <a:pt x="80" y="44"/>
                                  <a:pt x="80" y="44"/>
                                </a:cubicBezTo>
                                <a:cubicBezTo>
                                  <a:pt x="80" y="57"/>
                                  <a:pt x="80" y="57"/>
                                  <a:pt x="80" y="57"/>
                                </a:cubicBezTo>
                                <a:cubicBezTo>
                                  <a:pt x="52" y="57"/>
                                  <a:pt x="52" y="57"/>
                                  <a:pt x="52" y="57"/>
                                </a:cubicBezTo>
                                <a:cubicBezTo>
                                  <a:pt x="52" y="130"/>
                                  <a:pt x="52" y="130"/>
                                  <a:pt x="52" y="130"/>
                                </a:cubicBezTo>
                                <a:cubicBezTo>
                                  <a:pt x="52" y="137"/>
                                  <a:pt x="52" y="142"/>
                                  <a:pt x="53" y="144"/>
                                </a:cubicBezTo>
                                <a:cubicBezTo>
                                  <a:pt x="53" y="146"/>
                                  <a:pt x="54" y="147"/>
                                  <a:pt x="56" y="148"/>
                                </a:cubicBezTo>
                                <a:cubicBezTo>
                                  <a:pt x="58" y="150"/>
                                  <a:pt x="59" y="150"/>
                                  <a:pt x="61" y="150"/>
                                </a:cubicBezTo>
                                <a:cubicBezTo>
                                  <a:pt x="66" y="150"/>
                                  <a:pt x="71" y="146"/>
                                  <a:pt x="76" y="138"/>
                                </a:cubicBezTo>
                                <a:cubicBezTo>
                                  <a:pt x="80" y="140"/>
                                  <a:pt x="80" y="140"/>
                                  <a:pt x="80" y="140"/>
                                </a:cubicBezTo>
                                <a:cubicBezTo>
                                  <a:pt x="73" y="157"/>
                                  <a:pt x="62" y="165"/>
                                  <a:pt x="46" y="165"/>
                                </a:cubicBezTo>
                                <a:cubicBezTo>
                                  <a:pt x="39" y="165"/>
                                  <a:pt x="32" y="163"/>
                                  <a:pt x="27" y="159"/>
                                </a:cubicBezTo>
                                <a:cubicBezTo>
                                  <a:pt x="22" y="154"/>
                                  <a:pt x="19" y="150"/>
                                  <a:pt x="17" y="145"/>
                                </a:cubicBezTo>
                                <a:cubicBezTo>
                                  <a:pt x="16" y="142"/>
                                  <a:pt x="16" y="134"/>
                                  <a:pt x="16" y="121"/>
                                </a:cubicBezTo>
                                <a:cubicBezTo>
                                  <a:pt x="16" y="57"/>
                                  <a:pt x="16" y="57"/>
                                  <a:pt x="16" y="57"/>
                                </a:cubicBezTo>
                                <a:cubicBezTo>
                                  <a:pt x="0" y="57"/>
                                  <a:pt x="0" y="57"/>
                                  <a:pt x="0" y="57"/>
                                </a:cubicBezTo>
                                <a:cubicBezTo>
                                  <a:pt x="0" y="52"/>
                                  <a:pt x="0" y="52"/>
                                  <a:pt x="0" y="52"/>
                                </a:cubicBezTo>
                                <a:cubicBezTo>
                                  <a:pt x="11" y="45"/>
                                  <a:pt x="20" y="37"/>
                                  <a:pt x="28" y="28"/>
                                </a:cubicBezTo>
                                <a:cubicBezTo>
                                  <a:pt x="35" y="20"/>
                                  <a:pt x="42" y="11"/>
                                  <a:pt x="47" y="0"/>
                                </a:cubicBezTo>
                                <a:lnTo>
                                  <a:pt x="52"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4" name="Freeform 200">
                          <a:extLst/>
                        </wps:cNvPr>
                        <wps:cNvSpPr>
                          <a:spLocks/>
                        </wps:cNvSpPr>
                        <wps:spPr bwMode="auto">
                          <a:xfrm>
                            <a:off x="380274" y="1950"/>
                            <a:ext cx="179" cy="216"/>
                          </a:xfrm>
                          <a:custGeom>
                            <a:avLst/>
                            <a:gdLst>
                              <a:gd name="T0" fmla="*/ 49 w 102"/>
                              <a:gd name="T1" fmla="*/ 4 h 123"/>
                              <a:gd name="T2" fmla="*/ 49 w 102"/>
                              <a:gd name="T3" fmla="*/ 31 h 123"/>
                              <a:gd name="T4" fmla="*/ 69 w 102"/>
                              <a:gd name="T5" fmla="*/ 6 h 123"/>
                              <a:gd name="T6" fmla="*/ 87 w 102"/>
                              <a:gd name="T7" fmla="*/ 0 h 123"/>
                              <a:gd name="T8" fmla="*/ 98 w 102"/>
                              <a:gd name="T9" fmla="*/ 5 h 123"/>
                              <a:gd name="T10" fmla="*/ 102 w 102"/>
                              <a:gd name="T11" fmla="*/ 17 h 123"/>
                              <a:gd name="T12" fmla="*/ 98 w 102"/>
                              <a:gd name="T13" fmla="*/ 30 h 123"/>
                              <a:gd name="T14" fmla="*/ 88 w 102"/>
                              <a:gd name="T15" fmla="*/ 35 h 123"/>
                              <a:gd name="T16" fmla="*/ 77 w 102"/>
                              <a:gd name="T17" fmla="*/ 31 h 123"/>
                              <a:gd name="T18" fmla="*/ 71 w 102"/>
                              <a:gd name="T19" fmla="*/ 26 h 123"/>
                              <a:gd name="T20" fmla="*/ 68 w 102"/>
                              <a:gd name="T21" fmla="*/ 25 h 123"/>
                              <a:gd name="T22" fmla="*/ 61 w 102"/>
                              <a:gd name="T23" fmla="*/ 28 h 123"/>
                              <a:gd name="T24" fmla="*/ 53 w 102"/>
                              <a:gd name="T25" fmla="*/ 40 h 123"/>
                              <a:gd name="T26" fmla="*/ 49 w 102"/>
                              <a:gd name="T27" fmla="*/ 68 h 123"/>
                              <a:gd name="T28" fmla="*/ 49 w 102"/>
                              <a:gd name="T29" fmla="*/ 95 h 123"/>
                              <a:gd name="T30" fmla="*/ 49 w 102"/>
                              <a:gd name="T31" fmla="*/ 102 h 123"/>
                              <a:gd name="T32" fmla="*/ 50 w 102"/>
                              <a:gd name="T33" fmla="*/ 112 h 123"/>
                              <a:gd name="T34" fmla="*/ 54 w 102"/>
                              <a:gd name="T35" fmla="*/ 117 h 123"/>
                              <a:gd name="T36" fmla="*/ 64 w 102"/>
                              <a:gd name="T37" fmla="*/ 119 h 123"/>
                              <a:gd name="T38" fmla="*/ 64 w 102"/>
                              <a:gd name="T39" fmla="*/ 123 h 123"/>
                              <a:gd name="T40" fmla="*/ 0 w 102"/>
                              <a:gd name="T41" fmla="*/ 123 h 123"/>
                              <a:gd name="T42" fmla="*/ 0 w 102"/>
                              <a:gd name="T43" fmla="*/ 119 h 123"/>
                              <a:gd name="T44" fmla="*/ 10 w 102"/>
                              <a:gd name="T45" fmla="*/ 114 h 123"/>
                              <a:gd name="T46" fmla="*/ 13 w 102"/>
                              <a:gd name="T47" fmla="*/ 95 h 123"/>
                              <a:gd name="T48" fmla="*/ 13 w 102"/>
                              <a:gd name="T49" fmla="*/ 29 h 123"/>
                              <a:gd name="T50" fmla="*/ 12 w 102"/>
                              <a:gd name="T51" fmla="*/ 16 h 123"/>
                              <a:gd name="T52" fmla="*/ 8 w 102"/>
                              <a:gd name="T53" fmla="*/ 11 h 123"/>
                              <a:gd name="T54" fmla="*/ 0 w 102"/>
                              <a:gd name="T55" fmla="*/ 9 h 123"/>
                              <a:gd name="T56" fmla="*/ 0 w 102"/>
                              <a:gd name="T57" fmla="*/ 4 h 123"/>
                              <a:gd name="T58" fmla="*/ 49 w 102"/>
                              <a:gd name="T59"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123">
                                <a:moveTo>
                                  <a:pt x="49" y="4"/>
                                </a:moveTo>
                                <a:cubicBezTo>
                                  <a:pt x="49" y="31"/>
                                  <a:pt x="49" y="31"/>
                                  <a:pt x="49" y="31"/>
                                </a:cubicBezTo>
                                <a:cubicBezTo>
                                  <a:pt x="57" y="19"/>
                                  <a:pt x="63" y="10"/>
                                  <a:pt x="69" y="6"/>
                                </a:cubicBezTo>
                                <a:cubicBezTo>
                                  <a:pt x="75" y="2"/>
                                  <a:pt x="81" y="0"/>
                                  <a:pt x="87" y="0"/>
                                </a:cubicBezTo>
                                <a:cubicBezTo>
                                  <a:pt x="92" y="0"/>
                                  <a:pt x="95" y="2"/>
                                  <a:pt x="98" y="5"/>
                                </a:cubicBezTo>
                                <a:cubicBezTo>
                                  <a:pt x="101" y="8"/>
                                  <a:pt x="102" y="12"/>
                                  <a:pt x="102" y="17"/>
                                </a:cubicBezTo>
                                <a:cubicBezTo>
                                  <a:pt x="102" y="23"/>
                                  <a:pt x="101" y="27"/>
                                  <a:pt x="98" y="30"/>
                                </a:cubicBezTo>
                                <a:cubicBezTo>
                                  <a:pt x="96" y="34"/>
                                  <a:pt x="92" y="35"/>
                                  <a:pt x="88" y="35"/>
                                </a:cubicBezTo>
                                <a:cubicBezTo>
                                  <a:pt x="84" y="35"/>
                                  <a:pt x="80" y="34"/>
                                  <a:pt x="77" y="31"/>
                                </a:cubicBezTo>
                                <a:cubicBezTo>
                                  <a:pt x="73" y="28"/>
                                  <a:pt x="71" y="26"/>
                                  <a:pt x="71" y="26"/>
                                </a:cubicBezTo>
                                <a:cubicBezTo>
                                  <a:pt x="70" y="25"/>
                                  <a:pt x="69" y="25"/>
                                  <a:pt x="68" y="25"/>
                                </a:cubicBezTo>
                                <a:cubicBezTo>
                                  <a:pt x="65" y="25"/>
                                  <a:pt x="63" y="26"/>
                                  <a:pt x="61" y="28"/>
                                </a:cubicBezTo>
                                <a:cubicBezTo>
                                  <a:pt x="57" y="31"/>
                                  <a:pt x="54" y="35"/>
                                  <a:pt x="53" y="40"/>
                                </a:cubicBezTo>
                                <a:cubicBezTo>
                                  <a:pt x="50" y="49"/>
                                  <a:pt x="49" y="58"/>
                                  <a:pt x="49" y="68"/>
                                </a:cubicBezTo>
                                <a:cubicBezTo>
                                  <a:pt x="49" y="95"/>
                                  <a:pt x="49" y="95"/>
                                  <a:pt x="49" y="95"/>
                                </a:cubicBezTo>
                                <a:cubicBezTo>
                                  <a:pt x="49" y="102"/>
                                  <a:pt x="49" y="102"/>
                                  <a:pt x="49" y="102"/>
                                </a:cubicBezTo>
                                <a:cubicBezTo>
                                  <a:pt x="49" y="107"/>
                                  <a:pt x="49" y="110"/>
                                  <a:pt x="50" y="112"/>
                                </a:cubicBezTo>
                                <a:cubicBezTo>
                                  <a:pt x="51" y="114"/>
                                  <a:pt x="52" y="116"/>
                                  <a:pt x="54" y="117"/>
                                </a:cubicBezTo>
                                <a:cubicBezTo>
                                  <a:pt x="56" y="118"/>
                                  <a:pt x="60" y="118"/>
                                  <a:pt x="64" y="119"/>
                                </a:cubicBezTo>
                                <a:cubicBezTo>
                                  <a:pt x="64" y="123"/>
                                  <a:pt x="64" y="123"/>
                                  <a:pt x="64" y="123"/>
                                </a:cubicBezTo>
                                <a:cubicBezTo>
                                  <a:pt x="0" y="123"/>
                                  <a:pt x="0" y="123"/>
                                  <a:pt x="0" y="123"/>
                                </a:cubicBezTo>
                                <a:cubicBezTo>
                                  <a:pt x="0" y="119"/>
                                  <a:pt x="0" y="119"/>
                                  <a:pt x="0" y="119"/>
                                </a:cubicBezTo>
                                <a:cubicBezTo>
                                  <a:pt x="5" y="118"/>
                                  <a:pt x="8" y="117"/>
                                  <a:pt x="10" y="114"/>
                                </a:cubicBezTo>
                                <a:cubicBezTo>
                                  <a:pt x="12" y="112"/>
                                  <a:pt x="13" y="106"/>
                                  <a:pt x="13" y="95"/>
                                </a:cubicBezTo>
                                <a:cubicBezTo>
                                  <a:pt x="13" y="29"/>
                                  <a:pt x="13" y="29"/>
                                  <a:pt x="13" y="29"/>
                                </a:cubicBezTo>
                                <a:cubicBezTo>
                                  <a:pt x="13" y="22"/>
                                  <a:pt x="13" y="18"/>
                                  <a:pt x="12" y="16"/>
                                </a:cubicBezTo>
                                <a:cubicBezTo>
                                  <a:pt x="11" y="14"/>
                                  <a:pt x="10" y="12"/>
                                  <a:pt x="8" y="11"/>
                                </a:cubicBezTo>
                                <a:cubicBezTo>
                                  <a:pt x="7" y="10"/>
                                  <a:pt x="4"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5" name="Freeform 201">
                          <a:extLst/>
                        </wps:cNvPr>
                        <wps:cNvSpPr>
                          <a:spLocks noEditPoints="1"/>
                        </wps:cNvSpPr>
                        <wps:spPr bwMode="auto">
                          <a:xfrm>
                            <a:off x="380458" y="1950"/>
                            <a:ext cx="203" cy="220"/>
                          </a:xfrm>
                          <a:custGeom>
                            <a:avLst/>
                            <a:gdLst>
                              <a:gd name="T0" fmla="*/ 63 w 115"/>
                              <a:gd name="T1" fmla="*/ 96 h 125"/>
                              <a:gd name="T2" fmla="*/ 63 w 115"/>
                              <a:gd name="T3" fmla="*/ 56 h 125"/>
                              <a:gd name="T4" fmla="*/ 40 w 115"/>
                              <a:gd name="T5" fmla="*/ 76 h 125"/>
                              <a:gd name="T6" fmla="*/ 35 w 115"/>
                              <a:gd name="T7" fmla="*/ 90 h 125"/>
                              <a:gd name="T8" fmla="*/ 39 w 115"/>
                              <a:gd name="T9" fmla="*/ 100 h 125"/>
                              <a:gd name="T10" fmla="*/ 48 w 115"/>
                              <a:gd name="T11" fmla="*/ 103 h 125"/>
                              <a:gd name="T12" fmla="*/ 63 w 115"/>
                              <a:gd name="T13" fmla="*/ 96 h 125"/>
                              <a:gd name="T14" fmla="*/ 63 w 115"/>
                              <a:gd name="T15" fmla="*/ 106 h 125"/>
                              <a:gd name="T16" fmla="*/ 24 w 115"/>
                              <a:gd name="T17" fmla="*/ 125 h 125"/>
                              <a:gd name="T18" fmla="*/ 7 w 115"/>
                              <a:gd name="T19" fmla="*/ 118 h 125"/>
                              <a:gd name="T20" fmla="*/ 0 w 115"/>
                              <a:gd name="T21" fmla="*/ 101 h 125"/>
                              <a:gd name="T22" fmla="*/ 12 w 115"/>
                              <a:gd name="T23" fmla="*/ 77 h 125"/>
                              <a:gd name="T24" fmla="*/ 63 w 115"/>
                              <a:gd name="T25" fmla="*/ 48 h 125"/>
                              <a:gd name="T26" fmla="*/ 63 w 115"/>
                              <a:gd name="T27" fmla="*/ 36 h 125"/>
                              <a:gd name="T28" fmla="*/ 62 w 115"/>
                              <a:gd name="T29" fmla="*/ 19 h 125"/>
                              <a:gd name="T30" fmla="*/ 56 w 115"/>
                              <a:gd name="T31" fmla="*/ 13 h 125"/>
                              <a:gd name="T32" fmla="*/ 47 w 115"/>
                              <a:gd name="T33" fmla="*/ 10 h 125"/>
                              <a:gd name="T34" fmla="*/ 33 w 115"/>
                              <a:gd name="T35" fmla="*/ 14 h 125"/>
                              <a:gd name="T36" fmla="*/ 30 w 115"/>
                              <a:gd name="T37" fmla="*/ 19 h 125"/>
                              <a:gd name="T38" fmla="*/ 34 w 115"/>
                              <a:gd name="T39" fmla="*/ 26 h 125"/>
                              <a:gd name="T40" fmla="*/ 38 w 115"/>
                              <a:gd name="T41" fmla="*/ 36 h 125"/>
                              <a:gd name="T42" fmla="*/ 34 w 115"/>
                              <a:gd name="T43" fmla="*/ 47 h 125"/>
                              <a:gd name="T44" fmla="*/ 22 w 115"/>
                              <a:gd name="T45" fmla="*/ 51 h 125"/>
                              <a:gd name="T46" fmla="*/ 8 w 115"/>
                              <a:gd name="T47" fmla="*/ 47 h 125"/>
                              <a:gd name="T48" fmla="*/ 3 w 115"/>
                              <a:gd name="T49" fmla="*/ 35 h 125"/>
                              <a:gd name="T50" fmla="*/ 10 w 115"/>
                              <a:gd name="T51" fmla="*/ 18 h 125"/>
                              <a:gd name="T52" fmla="*/ 30 w 115"/>
                              <a:gd name="T53" fmla="*/ 5 h 125"/>
                              <a:gd name="T54" fmla="*/ 57 w 115"/>
                              <a:gd name="T55" fmla="*/ 0 h 125"/>
                              <a:gd name="T56" fmla="*/ 84 w 115"/>
                              <a:gd name="T57" fmla="*/ 8 h 125"/>
                              <a:gd name="T58" fmla="*/ 97 w 115"/>
                              <a:gd name="T59" fmla="*/ 23 h 125"/>
                              <a:gd name="T60" fmla="*/ 99 w 115"/>
                              <a:gd name="T61" fmla="*/ 48 h 125"/>
                              <a:gd name="T62" fmla="*/ 99 w 115"/>
                              <a:gd name="T63" fmla="*/ 94 h 125"/>
                              <a:gd name="T64" fmla="*/ 100 w 115"/>
                              <a:gd name="T65" fmla="*/ 105 h 125"/>
                              <a:gd name="T66" fmla="*/ 102 w 115"/>
                              <a:gd name="T67" fmla="*/ 108 h 125"/>
                              <a:gd name="T68" fmla="*/ 104 w 115"/>
                              <a:gd name="T69" fmla="*/ 109 h 125"/>
                              <a:gd name="T70" fmla="*/ 111 w 115"/>
                              <a:gd name="T71" fmla="*/ 104 h 125"/>
                              <a:gd name="T72" fmla="*/ 115 w 115"/>
                              <a:gd name="T73" fmla="*/ 107 h 125"/>
                              <a:gd name="T74" fmla="*/ 102 w 115"/>
                              <a:gd name="T75" fmla="*/ 121 h 125"/>
                              <a:gd name="T76" fmla="*/ 86 w 115"/>
                              <a:gd name="T77" fmla="*/ 125 h 125"/>
                              <a:gd name="T78" fmla="*/ 70 w 115"/>
                              <a:gd name="T79" fmla="*/ 120 h 125"/>
                              <a:gd name="T80" fmla="*/ 63 w 115"/>
                              <a:gd name="T81"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5" h="125">
                                <a:moveTo>
                                  <a:pt x="63" y="96"/>
                                </a:moveTo>
                                <a:cubicBezTo>
                                  <a:pt x="63" y="56"/>
                                  <a:pt x="63" y="56"/>
                                  <a:pt x="63" y="56"/>
                                </a:cubicBezTo>
                                <a:cubicBezTo>
                                  <a:pt x="53" y="62"/>
                                  <a:pt x="45" y="69"/>
                                  <a:pt x="40" y="76"/>
                                </a:cubicBezTo>
                                <a:cubicBezTo>
                                  <a:pt x="37" y="80"/>
                                  <a:pt x="35" y="85"/>
                                  <a:pt x="35" y="90"/>
                                </a:cubicBezTo>
                                <a:cubicBezTo>
                                  <a:pt x="35" y="94"/>
                                  <a:pt x="37" y="97"/>
                                  <a:pt x="39" y="100"/>
                                </a:cubicBezTo>
                                <a:cubicBezTo>
                                  <a:pt x="42" y="102"/>
                                  <a:pt x="45" y="103"/>
                                  <a:pt x="48" y="103"/>
                                </a:cubicBezTo>
                                <a:cubicBezTo>
                                  <a:pt x="53" y="103"/>
                                  <a:pt x="58" y="101"/>
                                  <a:pt x="63" y="96"/>
                                </a:cubicBezTo>
                                <a:moveTo>
                                  <a:pt x="63" y="106"/>
                                </a:moveTo>
                                <a:cubicBezTo>
                                  <a:pt x="49" y="119"/>
                                  <a:pt x="36" y="125"/>
                                  <a:pt x="24" y="125"/>
                                </a:cubicBezTo>
                                <a:cubicBezTo>
                                  <a:pt x="17" y="125"/>
                                  <a:pt x="11" y="123"/>
                                  <a:pt x="7" y="118"/>
                                </a:cubicBezTo>
                                <a:cubicBezTo>
                                  <a:pt x="2" y="114"/>
                                  <a:pt x="0" y="108"/>
                                  <a:pt x="0" y="101"/>
                                </a:cubicBezTo>
                                <a:cubicBezTo>
                                  <a:pt x="0" y="92"/>
                                  <a:pt x="4" y="84"/>
                                  <a:pt x="12" y="77"/>
                                </a:cubicBezTo>
                                <a:cubicBezTo>
                                  <a:pt x="20" y="70"/>
                                  <a:pt x="37" y="60"/>
                                  <a:pt x="63" y="48"/>
                                </a:cubicBezTo>
                                <a:cubicBezTo>
                                  <a:pt x="63" y="36"/>
                                  <a:pt x="63" y="36"/>
                                  <a:pt x="63" y="36"/>
                                </a:cubicBezTo>
                                <a:cubicBezTo>
                                  <a:pt x="63" y="27"/>
                                  <a:pt x="63" y="21"/>
                                  <a:pt x="62" y="19"/>
                                </a:cubicBezTo>
                                <a:cubicBezTo>
                                  <a:pt x="61" y="16"/>
                                  <a:pt x="59" y="14"/>
                                  <a:pt x="56" y="13"/>
                                </a:cubicBezTo>
                                <a:cubicBezTo>
                                  <a:pt x="53" y="11"/>
                                  <a:pt x="50" y="10"/>
                                  <a:pt x="47" y="10"/>
                                </a:cubicBezTo>
                                <a:cubicBezTo>
                                  <a:pt x="41" y="10"/>
                                  <a:pt x="37" y="11"/>
                                  <a:pt x="33" y="14"/>
                                </a:cubicBezTo>
                                <a:cubicBezTo>
                                  <a:pt x="31" y="15"/>
                                  <a:pt x="30" y="17"/>
                                  <a:pt x="30" y="19"/>
                                </a:cubicBezTo>
                                <a:cubicBezTo>
                                  <a:pt x="30" y="21"/>
                                  <a:pt x="31" y="23"/>
                                  <a:pt x="34" y="26"/>
                                </a:cubicBezTo>
                                <a:cubicBezTo>
                                  <a:pt x="37" y="29"/>
                                  <a:pt x="38" y="33"/>
                                  <a:pt x="38" y="36"/>
                                </a:cubicBezTo>
                                <a:cubicBezTo>
                                  <a:pt x="38" y="41"/>
                                  <a:pt x="37" y="44"/>
                                  <a:pt x="34" y="47"/>
                                </a:cubicBezTo>
                                <a:cubicBezTo>
                                  <a:pt x="31" y="50"/>
                                  <a:pt x="27" y="51"/>
                                  <a:pt x="22" y="51"/>
                                </a:cubicBezTo>
                                <a:cubicBezTo>
                                  <a:pt x="16" y="51"/>
                                  <a:pt x="12" y="50"/>
                                  <a:pt x="8" y="47"/>
                                </a:cubicBezTo>
                                <a:cubicBezTo>
                                  <a:pt x="4" y="43"/>
                                  <a:pt x="3" y="40"/>
                                  <a:pt x="3" y="35"/>
                                </a:cubicBezTo>
                                <a:cubicBezTo>
                                  <a:pt x="3" y="29"/>
                                  <a:pt x="5" y="23"/>
                                  <a:pt x="10" y="18"/>
                                </a:cubicBezTo>
                                <a:cubicBezTo>
                                  <a:pt x="15" y="12"/>
                                  <a:pt x="22" y="8"/>
                                  <a:pt x="30" y="5"/>
                                </a:cubicBezTo>
                                <a:cubicBezTo>
                                  <a:pt x="39" y="2"/>
                                  <a:pt x="48" y="0"/>
                                  <a:pt x="57" y="0"/>
                                </a:cubicBezTo>
                                <a:cubicBezTo>
                                  <a:pt x="69" y="0"/>
                                  <a:pt x="78" y="3"/>
                                  <a:pt x="84" y="8"/>
                                </a:cubicBezTo>
                                <a:cubicBezTo>
                                  <a:pt x="91" y="12"/>
                                  <a:pt x="95" y="18"/>
                                  <a:pt x="97" y="23"/>
                                </a:cubicBezTo>
                                <a:cubicBezTo>
                                  <a:pt x="98" y="27"/>
                                  <a:pt x="99" y="35"/>
                                  <a:pt x="99" y="48"/>
                                </a:cubicBezTo>
                                <a:cubicBezTo>
                                  <a:pt x="99" y="94"/>
                                  <a:pt x="99" y="94"/>
                                  <a:pt x="99" y="94"/>
                                </a:cubicBezTo>
                                <a:cubicBezTo>
                                  <a:pt x="99" y="100"/>
                                  <a:pt x="99" y="103"/>
                                  <a:pt x="100" y="105"/>
                                </a:cubicBezTo>
                                <a:cubicBezTo>
                                  <a:pt x="100" y="106"/>
                                  <a:pt x="101" y="107"/>
                                  <a:pt x="102" y="108"/>
                                </a:cubicBezTo>
                                <a:cubicBezTo>
                                  <a:pt x="102" y="108"/>
                                  <a:pt x="103" y="109"/>
                                  <a:pt x="104" y="109"/>
                                </a:cubicBezTo>
                                <a:cubicBezTo>
                                  <a:pt x="107" y="109"/>
                                  <a:pt x="109" y="107"/>
                                  <a:pt x="111" y="104"/>
                                </a:cubicBezTo>
                                <a:cubicBezTo>
                                  <a:pt x="115" y="107"/>
                                  <a:pt x="115" y="107"/>
                                  <a:pt x="115" y="107"/>
                                </a:cubicBezTo>
                                <a:cubicBezTo>
                                  <a:pt x="111" y="113"/>
                                  <a:pt x="106" y="118"/>
                                  <a:pt x="102" y="121"/>
                                </a:cubicBezTo>
                                <a:cubicBezTo>
                                  <a:pt x="97" y="124"/>
                                  <a:pt x="92" y="125"/>
                                  <a:pt x="86" y="125"/>
                                </a:cubicBezTo>
                                <a:cubicBezTo>
                                  <a:pt x="79" y="125"/>
                                  <a:pt x="74" y="123"/>
                                  <a:pt x="70" y="120"/>
                                </a:cubicBezTo>
                                <a:cubicBezTo>
                                  <a:pt x="66" y="117"/>
                                  <a:pt x="64" y="112"/>
                                  <a:pt x="63" y="10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6" name="Freeform 202">
                          <a:extLst/>
                        </wps:cNvPr>
                        <wps:cNvSpPr>
                          <a:spLocks/>
                        </wps:cNvSpPr>
                        <wps:spPr bwMode="auto">
                          <a:xfrm>
                            <a:off x="380664" y="1862"/>
                            <a:ext cx="115" cy="304"/>
                          </a:xfrm>
                          <a:custGeom>
                            <a:avLst/>
                            <a:gdLst>
                              <a:gd name="T0" fmla="*/ 50 w 65"/>
                              <a:gd name="T1" fmla="*/ 0 h 173"/>
                              <a:gd name="T2" fmla="*/ 50 w 65"/>
                              <a:gd name="T3" fmla="*/ 149 h 173"/>
                              <a:gd name="T4" fmla="*/ 53 w 65"/>
                              <a:gd name="T5" fmla="*/ 165 h 173"/>
                              <a:gd name="T6" fmla="*/ 65 w 65"/>
                              <a:gd name="T7" fmla="*/ 169 h 173"/>
                              <a:gd name="T8" fmla="*/ 65 w 65"/>
                              <a:gd name="T9" fmla="*/ 173 h 173"/>
                              <a:gd name="T10" fmla="*/ 0 w 65"/>
                              <a:gd name="T11" fmla="*/ 173 h 173"/>
                              <a:gd name="T12" fmla="*/ 0 w 65"/>
                              <a:gd name="T13" fmla="*/ 169 h 173"/>
                              <a:gd name="T14" fmla="*/ 12 w 65"/>
                              <a:gd name="T15" fmla="*/ 164 h 173"/>
                              <a:gd name="T16" fmla="*/ 14 w 65"/>
                              <a:gd name="T17" fmla="*/ 149 h 173"/>
                              <a:gd name="T18" fmla="*/ 14 w 65"/>
                              <a:gd name="T19" fmla="*/ 25 h 173"/>
                              <a:gd name="T20" fmla="*/ 12 w 65"/>
                              <a:gd name="T21" fmla="*/ 9 h 173"/>
                              <a:gd name="T22" fmla="*/ 0 w 65"/>
                              <a:gd name="T23" fmla="*/ 5 h 173"/>
                              <a:gd name="T24" fmla="*/ 0 w 65"/>
                              <a:gd name="T25" fmla="*/ 0 h 173"/>
                              <a:gd name="T26" fmla="*/ 50 w 65"/>
                              <a:gd name="T27"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 h="173">
                                <a:moveTo>
                                  <a:pt x="50" y="0"/>
                                </a:moveTo>
                                <a:cubicBezTo>
                                  <a:pt x="50" y="149"/>
                                  <a:pt x="50" y="149"/>
                                  <a:pt x="50" y="149"/>
                                </a:cubicBezTo>
                                <a:cubicBezTo>
                                  <a:pt x="50" y="157"/>
                                  <a:pt x="51" y="162"/>
                                  <a:pt x="53" y="165"/>
                                </a:cubicBezTo>
                                <a:cubicBezTo>
                                  <a:pt x="55" y="167"/>
                                  <a:pt x="59" y="168"/>
                                  <a:pt x="65" y="169"/>
                                </a:cubicBezTo>
                                <a:cubicBezTo>
                                  <a:pt x="65" y="173"/>
                                  <a:pt x="65" y="173"/>
                                  <a:pt x="65" y="173"/>
                                </a:cubicBezTo>
                                <a:cubicBezTo>
                                  <a:pt x="0" y="173"/>
                                  <a:pt x="0" y="173"/>
                                  <a:pt x="0" y="173"/>
                                </a:cubicBezTo>
                                <a:cubicBezTo>
                                  <a:pt x="0" y="169"/>
                                  <a:pt x="0" y="169"/>
                                  <a:pt x="0" y="169"/>
                                </a:cubicBezTo>
                                <a:cubicBezTo>
                                  <a:pt x="5" y="169"/>
                                  <a:pt x="9" y="167"/>
                                  <a:pt x="12" y="164"/>
                                </a:cubicBezTo>
                                <a:cubicBezTo>
                                  <a:pt x="14" y="162"/>
                                  <a:pt x="14" y="157"/>
                                  <a:pt x="14" y="149"/>
                                </a:cubicBezTo>
                                <a:cubicBezTo>
                                  <a:pt x="14" y="25"/>
                                  <a:pt x="14" y="25"/>
                                  <a:pt x="14" y="25"/>
                                </a:cubicBezTo>
                                <a:cubicBezTo>
                                  <a:pt x="14" y="17"/>
                                  <a:pt x="13" y="11"/>
                                  <a:pt x="12" y="9"/>
                                </a:cubicBezTo>
                                <a:cubicBezTo>
                                  <a:pt x="10" y="7"/>
                                  <a:pt x="6" y="5"/>
                                  <a:pt x="0" y="5"/>
                                </a:cubicBezTo>
                                <a:cubicBezTo>
                                  <a:pt x="0" y="0"/>
                                  <a:pt x="0" y="0"/>
                                  <a:pt x="0" y="0"/>
                                </a:cubicBezTo>
                                <a:lnTo>
                                  <a:pt x="50"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7" name="Freeform 203">
                          <a:extLst/>
                        </wps:cNvPr>
                        <wps:cNvSpPr>
                          <a:spLocks noEditPoints="1"/>
                        </wps:cNvSpPr>
                        <wps:spPr bwMode="auto">
                          <a:xfrm>
                            <a:off x="380793" y="1855"/>
                            <a:ext cx="112" cy="311"/>
                          </a:xfrm>
                          <a:custGeom>
                            <a:avLst/>
                            <a:gdLst>
                              <a:gd name="T0" fmla="*/ 50 w 64"/>
                              <a:gd name="T1" fmla="*/ 58 h 177"/>
                              <a:gd name="T2" fmla="*/ 50 w 64"/>
                              <a:gd name="T3" fmla="*/ 153 h 177"/>
                              <a:gd name="T4" fmla="*/ 53 w 64"/>
                              <a:gd name="T5" fmla="*/ 169 h 177"/>
                              <a:gd name="T6" fmla="*/ 64 w 64"/>
                              <a:gd name="T7" fmla="*/ 173 h 177"/>
                              <a:gd name="T8" fmla="*/ 64 w 64"/>
                              <a:gd name="T9" fmla="*/ 177 h 177"/>
                              <a:gd name="T10" fmla="*/ 0 w 64"/>
                              <a:gd name="T11" fmla="*/ 177 h 177"/>
                              <a:gd name="T12" fmla="*/ 0 w 64"/>
                              <a:gd name="T13" fmla="*/ 173 h 177"/>
                              <a:gd name="T14" fmla="*/ 12 w 64"/>
                              <a:gd name="T15" fmla="*/ 168 h 177"/>
                              <a:gd name="T16" fmla="*/ 14 w 64"/>
                              <a:gd name="T17" fmla="*/ 153 h 177"/>
                              <a:gd name="T18" fmla="*/ 14 w 64"/>
                              <a:gd name="T19" fmla="*/ 83 h 177"/>
                              <a:gd name="T20" fmla="*/ 11 w 64"/>
                              <a:gd name="T21" fmla="*/ 67 h 177"/>
                              <a:gd name="T22" fmla="*/ 0 w 64"/>
                              <a:gd name="T23" fmla="*/ 63 h 177"/>
                              <a:gd name="T24" fmla="*/ 0 w 64"/>
                              <a:gd name="T25" fmla="*/ 58 h 177"/>
                              <a:gd name="T26" fmla="*/ 50 w 64"/>
                              <a:gd name="T27" fmla="*/ 58 h 177"/>
                              <a:gd name="T28" fmla="*/ 32 w 64"/>
                              <a:gd name="T29" fmla="*/ 0 h 177"/>
                              <a:gd name="T30" fmla="*/ 46 w 64"/>
                              <a:gd name="T31" fmla="*/ 6 h 177"/>
                              <a:gd name="T32" fmla="*/ 52 w 64"/>
                              <a:gd name="T33" fmla="*/ 20 h 177"/>
                              <a:gd name="T34" fmla="*/ 46 w 64"/>
                              <a:gd name="T35" fmla="*/ 34 h 177"/>
                              <a:gd name="T36" fmla="*/ 32 w 64"/>
                              <a:gd name="T37" fmla="*/ 40 h 177"/>
                              <a:gd name="T38" fmla="*/ 18 w 64"/>
                              <a:gd name="T39" fmla="*/ 34 h 177"/>
                              <a:gd name="T40" fmla="*/ 12 w 64"/>
                              <a:gd name="T41" fmla="*/ 20 h 177"/>
                              <a:gd name="T42" fmla="*/ 18 w 64"/>
                              <a:gd name="T43" fmla="*/ 6 h 177"/>
                              <a:gd name="T44" fmla="*/ 32 w 64"/>
                              <a:gd name="T45"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4" h="177">
                                <a:moveTo>
                                  <a:pt x="50" y="58"/>
                                </a:moveTo>
                                <a:cubicBezTo>
                                  <a:pt x="50" y="153"/>
                                  <a:pt x="50" y="153"/>
                                  <a:pt x="50" y="153"/>
                                </a:cubicBezTo>
                                <a:cubicBezTo>
                                  <a:pt x="50" y="161"/>
                                  <a:pt x="51" y="166"/>
                                  <a:pt x="53" y="169"/>
                                </a:cubicBezTo>
                                <a:cubicBezTo>
                                  <a:pt x="55" y="171"/>
                                  <a:pt x="59" y="172"/>
                                  <a:pt x="64" y="173"/>
                                </a:cubicBezTo>
                                <a:cubicBezTo>
                                  <a:pt x="64" y="177"/>
                                  <a:pt x="64" y="177"/>
                                  <a:pt x="64" y="177"/>
                                </a:cubicBezTo>
                                <a:cubicBezTo>
                                  <a:pt x="0" y="177"/>
                                  <a:pt x="0" y="177"/>
                                  <a:pt x="0" y="177"/>
                                </a:cubicBezTo>
                                <a:cubicBezTo>
                                  <a:pt x="0" y="173"/>
                                  <a:pt x="0" y="173"/>
                                  <a:pt x="0" y="173"/>
                                </a:cubicBezTo>
                                <a:cubicBezTo>
                                  <a:pt x="5" y="173"/>
                                  <a:pt x="9" y="171"/>
                                  <a:pt x="12" y="168"/>
                                </a:cubicBezTo>
                                <a:cubicBezTo>
                                  <a:pt x="13" y="166"/>
                                  <a:pt x="14" y="161"/>
                                  <a:pt x="14" y="153"/>
                                </a:cubicBezTo>
                                <a:cubicBezTo>
                                  <a:pt x="14" y="83"/>
                                  <a:pt x="14" y="83"/>
                                  <a:pt x="14" y="83"/>
                                </a:cubicBezTo>
                                <a:cubicBezTo>
                                  <a:pt x="14" y="74"/>
                                  <a:pt x="13" y="69"/>
                                  <a:pt x="11" y="67"/>
                                </a:cubicBezTo>
                                <a:cubicBezTo>
                                  <a:pt x="9" y="64"/>
                                  <a:pt x="5" y="63"/>
                                  <a:pt x="0" y="63"/>
                                </a:cubicBezTo>
                                <a:cubicBezTo>
                                  <a:pt x="0" y="58"/>
                                  <a:pt x="0" y="58"/>
                                  <a:pt x="0" y="58"/>
                                </a:cubicBezTo>
                                <a:lnTo>
                                  <a:pt x="50" y="58"/>
                                </a:lnTo>
                                <a:close/>
                                <a:moveTo>
                                  <a:pt x="32" y="0"/>
                                </a:moveTo>
                                <a:cubicBezTo>
                                  <a:pt x="38" y="0"/>
                                  <a:pt x="42" y="2"/>
                                  <a:pt x="46" y="6"/>
                                </a:cubicBezTo>
                                <a:cubicBezTo>
                                  <a:pt x="50" y="10"/>
                                  <a:pt x="52" y="14"/>
                                  <a:pt x="52" y="20"/>
                                </a:cubicBezTo>
                                <a:cubicBezTo>
                                  <a:pt x="52" y="25"/>
                                  <a:pt x="50" y="30"/>
                                  <a:pt x="46" y="34"/>
                                </a:cubicBezTo>
                                <a:cubicBezTo>
                                  <a:pt x="42" y="38"/>
                                  <a:pt x="38" y="40"/>
                                  <a:pt x="32" y="40"/>
                                </a:cubicBezTo>
                                <a:cubicBezTo>
                                  <a:pt x="27" y="40"/>
                                  <a:pt x="22" y="38"/>
                                  <a:pt x="18" y="34"/>
                                </a:cubicBezTo>
                                <a:cubicBezTo>
                                  <a:pt x="14" y="30"/>
                                  <a:pt x="12" y="25"/>
                                  <a:pt x="12" y="20"/>
                                </a:cubicBezTo>
                                <a:cubicBezTo>
                                  <a:pt x="12" y="14"/>
                                  <a:pt x="14" y="10"/>
                                  <a:pt x="18" y="6"/>
                                </a:cubicBezTo>
                                <a:cubicBezTo>
                                  <a:pt x="22" y="2"/>
                                  <a:pt x="27" y="0"/>
                                  <a:pt x="32"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8" name="Freeform 204">
                          <a:extLst/>
                        </wps:cNvPr>
                        <wps:cNvSpPr>
                          <a:spLocks noEditPoints="1"/>
                        </wps:cNvSpPr>
                        <wps:spPr bwMode="auto">
                          <a:xfrm>
                            <a:off x="380918" y="1950"/>
                            <a:ext cx="202" cy="220"/>
                          </a:xfrm>
                          <a:custGeom>
                            <a:avLst/>
                            <a:gdLst>
                              <a:gd name="T0" fmla="*/ 63 w 115"/>
                              <a:gd name="T1" fmla="*/ 96 h 125"/>
                              <a:gd name="T2" fmla="*/ 63 w 115"/>
                              <a:gd name="T3" fmla="*/ 56 h 125"/>
                              <a:gd name="T4" fmla="*/ 40 w 115"/>
                              <a:gd name="T5" fmla="*/ 76 h 125"/>
                              <a:gd name="T6" fmla="*/ 35 w 115"/>
                              <a:gd name="T7" fmla="*/ 90 h 125"/>
                              <a:gd name="T8" fmla="*/ 40 w 115"/>
                              <a:gd name="T9" fmla="*/ 100 h 125"/>
                              <a:gd name="T10" fmla="*/ 48 w 115"/>
                              <a:gd name="T11" fmla="*/ 103 h 125"/>
                              <a:gd name="T12" fmla="*/ 63 w 115"/>
                              <a:gd name="T13" fmla="*/ 96 h 125"/>
                              <a:gd name="T14" fmla="*/ 63 w 115"/>
                              <a:gd name="T15" fmla="*/ 106 h 125"/>
                              <a:gd name="T16" fmla="*/ 24 w 115"/>
                              <a:gd name="T17" fmla="*/ 125 h 125"/>
                              <a:gd name="T18" fmla="*/ 7 w 115"/>
                              <a:gd name="T19" fmla="*/ 118 h 125"/>
                              <a:gd name="T20" fmla="*/ 0 w 115"/>
                              <a:gd name="T21" fmla="*/ 101 h 125"/>
                              <a:gd name="T22" fmla="*/ 12 w 115"/>
                              <a:gd name="T23" fmla="*/ 77 h 125"/>
                              <a:gd name="T24" fmla="*/ 63 w 115"/>
                              <a:gd name="T25" fmla="*/ 48 h 125"/>
                              <a:gd name="T26" fmla="*/ 63 w 115"/>
                              <a:gd name="T27" fmla="*/ 36 h 125"/>
                              <a:gd name="T28" fmla="*/ 62 w 115"/>
                              <a:gd name="T29" fmla="*/ 19 h 125"/>
                              <a:gd name="T30" fmla="*/ 56 w 115"/>
                              <a:gd name="T31" fmla="*/ 13 h 125"/>
                              <a:gd name="T32" fmla="*/ 47 w 115"/>
                              <a:gd name="T33" fmla="*/ 10 h 125"/>
                              <a:gd name="T34" fmla="*/ 33 w 115"/>
                              <a:gd name="T35" fmla="*/ 14 h 125"/>
                              <a:gd name="T36" fmla="*/ 30 w 115"/>
                              <a:gd name="T37" fmla="*/ 19 h 125"/>
                              <a:gd name="T38" fmla="*/ 34 w 115"/>
                              <a:gd name="T39" fmla="*/ 26 h 125"/>
                              <a:gd name="T40" fmla="*/ 38 w 115"/>
                              <a:gd name="T41" fmla="*/ 36 h 125"/>
                              <a:gd name="T42" fmla="*/ 34 w 115"/>
                              <a:gd name="T43" fmla="*/ 47 h 125"/>
                              <a:gd name="T44" fmla="*/ 22 w 115"/>
                              <a:gd name="T45" fmla="*/ 51 h 125"/>
                              <a:gd name="T46" fmla="*/ 8 w 115"/>
                              <a:gd name="T47" fmla="*/ 47 h 125"/>
                              <a:gd name="T48" fmla="*/ 3 w 115"/>
                              <a:gd name="T49" fmla="*/ 35 h 125"/>
                              <a:gd name="T50" fmla="*/ 10 w 115"/>
                              <a:gd name="T51" fmla="*/ 18 h 125"/>
                              <a:gd name="T52" fmla="*/ 30 w 115"/>
                              <a:gd name="T53" fmla="*/ 5 h 125"/>
                              <a:gd name="T54" fmla="*/ 57 w 115"/>
                              <a:gd name="T55" fmla="*/ 0 h 125"/>
                              <a:gd name="T56" fmla="*/ 84 w 115"/>
                              <a:gd name="T57" fmla="*/ 8 h 125"/>
                              <a:gd name="T58" fmla="*/ 97 w 115"/>
                              <a:gd name="T59" fmla="*/ 23 h 125"/>
                              <a:gd name="T60" fmla="*/ 99 w 115"/>
                              <a:gd name="T61" fmla="*/ 48 h 125"/>
                              <a:gd name="T62" fmla="*/ 99 w 115"/>
                              <a:gd name="T63" fmla="*/ 94 h 125"/>
                              <a:gd name="T64" fmla="*/ 100 w 115"/>
                              <a:gd name="T65" fmla="*/ 105 h 125"/>
                              <a:gd name="T66" fmla="*/ 102 w 115"/>
                              <a:gd name="T67" fmla="*/ 108 h 125"/>
                              <a:gd name="T68" fmla="*/ 105 w 115"/>
                              <a:gd name="T69" fmla="*/ 109 h 125"/>
                              <a:gd name="T70" fmla="*/ 111 w 115"/>
                              <a:gd name="T71" fmla="*/ 104 h 125"/>
                              <a:gd name="T72" fmla="*/ 115 w 115"/>
                              <a:gd name="T73" fmla="*/ 107 h 125"/>
                              <a:gd name="T74" fmla="*/ 102 w 115"/>
                              <a:gd name="T75" fmla="*/ 121 h 125"/>
                              <a:gd name="T76" fmla="*/ 86 w 115"/>
                              <a:gd name="T77" fmla="*/ 125 h 125"/>
                              <a:gd name="T78" fmla="*/ 70 w 115"/>
                              <a:gd name="T79" fmla="*/ 120 h 125"/>
                              <a:gd name="T80" fmla="*/ 63 w 115"/>
                              <a:gd name="T81"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5" h="125">
                                <a:moveTo>
                                  <a:pt x="63" y="96"/>
                                </a:moveTo>
                                <a:cubicBezTo>
                                  <a:pt x="63" y="56"/>
                                  <a:pt x="63" y="56"/>
                                  <a:pt x="63" y="56"/>
                                </a:cubicBezTo>
                                <a:cubicBezTo>
                                  <a:pt x="53" y="62"/>
                                  <a:pt x="45" y="69"/>
                                  <a:pt x="40" y="76"/>
                                </a:cubicBezTo>
                                <a:cubicBezTo>
                                  <a:pt x="37" y="80"/>
                                  <a:pt x="35" y="85"/>
                                  <a:pt x="35" y="90"/>
                                </a:cubicBezTo>
                                <a:cubicBezTo>
                                  <a:pt x="35" y="94"/>
                                  <a:pt x="37" y="97"/>
                                  <a:pt x="40" y="100"/>
                                </a:cubicBezTo>
                                <a:cubicBezTo>
                                  <a:pt x="42" y="102"/>
                                  <a:pt x="45" y="103"/>
                                  <a:pt x="48" y="103"/>
                                </a:cubicBezTo>
                                <a:cubicBezTo>
                                  <a:pt x="53" y="103"/>
                                  <a:pt x="58" y="101"/>
                                  <a:pt x="63" y="96"/>
                                </a:cubicBezTo>
                                <a:moveTo>
                                  <a:pt x="63" y="106"/>
                                </a:moveTo>
                                <a:cubicBezTo>
                                  <a:pt x="49" y="119"/>
                                  <a:pt x="36" y="125"/>
                                  <a:pt x="24" y="125"/>
                                </a:cubicBezTo>
                                <a:cubicBezTo>
                                  <a:pt x="17" y="125"/>
                                  <a:pt x="12" y="123"/>
                                  <a:pt x="7" y="118"/>
                                </a:cubicBezTo>
                                <a:cubicBezTo>
                                  <a:pt x="2" y="114"/>
                                  <a:pt x="0" y="108"/>
                                  <a:pt x="0" y="101"/>
                                </a:cubicBezTo>
                                <a:cubicBezTo>
                                  <a:pt x="0" y="92"/>
                                  <a:pt x="4" y="84"/>
                                  <a:pt x="12" y="77"/>
                                </a:cubicBezTo>
                                <a:cubicBezTo>
                                  <a:pt x="20" y="70"/>
                                  <a:pt x="37" y="60"/>
                                  <a:pt x="63" y="48"/>
                                </a:cubicBezTo>
                                <a:cubicBezTo>
                                  <a:pt x="63" y="36"/>
                                  <a:pt x="63" y="36"/>
                                  <a:pt x="63" y="36"/>
                                </a:cubicBezTo>
                                <a:cubicBezTo>
                                  <a:pt x="63" y="27"/>
                                  <a:pt x="63" y="21"/>
                                  <a:pt x="62" y="19"/>
                                </a:cubicBezTo>
                                <a:cubicBezTo>
                                  <a:pt x="61" y="16"/>
                                  <a:pt x="59" y="14"/>
                                  <a:pt x="56" y="13"/>
                                </a:cubicBezTo>
                                <a:cubicBezTo>
                                  <a:pt x="54" y="11"/>
                                  <a:pt x="51" y="10"/>
                                  <a:pt x="47" y="10"/>
                                </a:cubicBezTo>
                                <a:cubicBezTo>
                                  <a:pt x="42" y="10"/>
                                  <a:pt x="37" y="11"/>
                                  <a:pt x="33" y="14"/>
                                </a:cubicBezTo>
                                <a:cubicBezTo>
                                  <a:pt x="31" y="15"/>
                                  <a:pt x="30" y="17"/>
                                  <a:pt x="30" y="19"/>
                                </a:cubicBezTo>
                                <a:cubicBezTo>
                                  <a:pt x="30" y="21"/>
                                  <a:pt x="31" y="23"/>
                                  <a:pt x="34" y="26"/>
                                </a:cubicBezTo>
                                <a:cubicBezTo>
                                  <a:pt x="37" y="29"/>
                                  <a:pt x="38" y="33"/>
                                  <a:pt x="38" y="36"/>
                                </a:cubicBezTo>
                                <a:cubicBezTo>
                                  <a:pt x="38" y="41"/>
                                  <a:pt x="37" y="44"/>
                                  <a:pt x="34" y="47"/>
                                </a:cubicBezTo>
                                <a:cubicBezTo>
                                  <a:pt x="31" y="50"/>
                                  <a:pt x="27" y="51"/>
                                  <a:pt x="22" y="51"/>
                                </a:cubicBezTo>
                                <a:cubicBezTo>
                                  <a:pt x="16" y="51"/>
                                  <a:pt x="12" y="50"/>
                                  <a:pt x="8" y="47"/>
                                </a:cubicBezTo>
                                <a:cubicBezTo>
                                  <a:pt x="4" y="43"/>
                                  <a:pt x="3" y="40"/>
                                  <a:pt x="3" y="35"/>
                                </a:cubicBezTo>
                                <a:cubicBezTo>
                                  <a:pt x="3" y="29"/>
                                  <a:pt x="5" y="23"/>
                                  <a:pt x="10" y="18"/>
                                </a:cubicBezTo>
                                <a:cubicBezTo>
                                  <a:pt x="15" y="12"/>
                                  <a:pt x="22" y="8"/>
                                  <a:pt x="30" y="5"/>
                                </a:cubicBezTo>
                                <a:cubicBezTo>
                                  <a:pt x="39" y="2"/>
                                  <a:pt x="48" y="0"/>
                                  <a:pt x="57" y="0"/>
                                </a:cubicBezTo>
                                <a:cubicBezTo>
                                  <a:pt x="69" y="0"/>
                                  <a:pt x="78" y="3"/>
                                  <a:pt x="84" y="8"/>
                                </a:cubicBezTo>
                                <a:cubicBezTo>
                                  <a:pt x="91" y="12"/>
                                  <a:pt x="95" y="18"/>
                                  <a:pt x="97" y="23"/>
                                </a:cubicBezTo>
                                <a:cubicBezTo>
                                  <a:pt x="98" y="27"/>
                                  <a:pt x="99" y="35"/>
                                  <a:pt x="99" y="48"/>
                                </a:cubicBezTo>
                                <a:cubicBezTo>
                                  <a:pt x="99" y="94"/>
                                  <a:pt x="99" y="94"/>
                                  <a:pt x="99" y="94"/>
                                </a:cubicBezTo>
                                <a:cubicBezTo>
                                  <a:pt x="99" y="100"/>
                                  <a:pt x="99" y="103"/>
                                  <a:pt x="100" y="105"/>
                                </a:cubicBezTo>
                                <a:cubicBezTo>
                                  <a:pt x="100" y="106"/>
                                  <a:pt x="101" y="107"/>
                                  <a:pt x="102" y="108"/>
                                </a:cubicBezTo>
                                <a:cubicBezTo>
                                  <a:pt x="102" y="108"/>
                                  <a:pt x="103" y="109"/>
                                  <a:pt x="105" y="109"/>
                                </a:cubicBezTo>
                                <a:cubicBezTo>
                                  <a:pt x="107" y="109"/>
                                  <a:pt x="109" y="107"/>
                                  <a:pt x="111" y="104"/>
                                </a:cubicBezTo>
                                <a:cubicBezTo>
                                  <a:pt x="115" y="107"/>
                                  <a:pt x="115" y="107"/>
                                  <a:pt x="115" y="107"/>
                                </a:cubicBezTo>
                                <a:cubicBezTo>
                                  <a:pt x="111" y="113"/>
                                  <a:pt x="107" y="118"/>
                                  <a:pt x="102" y="121"/>
                                </a:cubicBezTo>
                                <a:cubicBezTo>
                                  <a:pt x="97" y="124"/>
                                  <a:pt x="92" y="125"/>
                                  <a:pt x="86" y="125"/>
                                </a:cubicBezTo>
                                <a:cubicBezTo>
                                  <a:pt x="80" y="125"/>
                                  <a:pt x="74" y="123"/>
                                  <a:pt x="70" y="120"/>
                                </a:cubicBezTo>
                                <a:cubicBezTo>
                                  <a:pt x="67" y="117"/>
                                  <a:pt x="64" y="112"/>
                                  <a:pt x="63" y="10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639" name="Freeform 206">
                        <a:extLst/>
                      </wps:cNvPr>
                      <wps:cNvSpPr>
                        <a:spLocks/>
                      </wps:cNvSpPr>
                      <wps:spPr bwMode="auto">
                        <a:xfrm>
                          <a:off x="3097213" y="3095625"/>
                          <a:ext cx="360363" cy="342900"/>
                        </a:xfrm>
                        <a:custGeom>
                          <a:avLst/>
                          <a:gdLst>
                            <a:gd name="T0" fmla="*/ 49 w 129"/>
                            <a:gd name="T1" fmla="*/ 4 h 123"/>
                            <a:gd name="T2" fmla="*/ 49 w 129"/>
                            <a:gd name="T3" fmla="*/ 19 h 123"/>
                            <a:gd name="T4" fmla="*/ 67 w 129"/>
                            <a:gd name="T5" fmla="*/ 5 h 123"/>
                            <a:gd name="T6" fmla="*/ 85 w 129"/>
                            <a:gd name="T7" fmla="*/ 0 h 123"/>
                            <a:gd name="T8" fmla="*/ 104 w 129"/>
                            <a:gd name="T9" fmla="*/ 7 h 123"/>
                            <a:gd name="T10" fmla="*/ 114 w 129"/>
                            <a:gd name="T11" fmla="*/ 23 h 123"/>
                            <a:gd name="T12" fmla="*/ 116 w 129"/>
                            <a:gd name="T13" fmla="*/ 51 h 123"/>
                            <a:gd name="T14" fmla="*/ 116 w 129"/>
                            <a:gd name="T15" fmla="*/ 97 h 123"/>
                            <a:gd name="T16" fmla="*/ 119 w 129"/>
                            <a:gd name="T17" fmla="*/ 114 h 123"/>
                            <a:gd name="T18" fmla="*/ 129 w 129"/>
                            <a:gd name="T19" fmla="*/ 119 h 123"/>
                            <a:gd name="T20" fmla="*/ 129 w 129"/>
                            <a:gd name="T21" fmla="*/ 123 h 123"/>
                            <a:gd name="T22" fmla="*/ 69 w 129"/>
                            <a:gd name="T23" fmla="*/ 123 h 123"/>
                            <a:gd name="T24" fmla="*/ 69 w 129"/>
                            <a:gd name="T25" fmla="*/ 119 h 123"/>
                            <a:gd name="T26" fmla="*/ 78 w 129"/>
                            <a:gd name="T27" fmla="*/ 113 h 123"/>
                            <a:gd name="T28" fmla="*/ 80 w 129"/>
                            <a:gd name="T29" fmla="*/ 97 h 123"/>
                            <a:gd name="T30" fmla="*/ 80 w 129"/>
                            <a:gd name="T31" fmla="*/ 44 h 123"/>
                            <a:gd name="T32" fmla="*/ 79 w 129"/>
                            <a:gd name="T33" fmla="*/ 26 h 123"/>
                            <a:gd name="T34" fmla="*/ 75 w 129"/>
                            <a:gd name="T35" fmla="*/ 20 h 123"/>
                            <a:gd name="T36" fmla="*/ 69 w 129"/>
                            <a:gd name="T37" fmla="*/ 18 h 123"/>
                            <a:gd name="T38" fmla="*/ 49 w 129"/>
                            <a:gd name="T39" fmla="*/ 33 h 123"/>
                            <a:gd name="T40" fmla="*/ 49 w 129"/>
                            <a:gd name="T41" fmla="*/ 97 h 123"/>
                            <a:gd name="T42" fmla="*/ 51 w 129"/>
                            <a:gd name="T43" fmla="*/ 114 h 123"/>
                            <a:gd name="T44" fmla="*/ 61 w 129"/>
                            <a:gd name="T45" fmla="*/ 119 h 123"/>
                            <a:gd name="T46" fmla="*/ 61 w 129"/>
                            <a:gd name="T47" fmla="*/ 123 h 123"/>
                            <a:gd name="T48" fmla="*/ 0 w 129"/>
                            <a:gd name="T49" fmla="*/ 123 h 123"/>
                            <a:gd name="T50" fmla="*/ 0 w 129"/>
                            <a:gd name="T51" fmla="*/ 119 h 123"/>
                            <a:gd name="T52" fmla="*/ 11 w 129"/>
                            <a:gd name="T53" fmla="*/ 114 h 123"/>
                            <a:gd name="T54" fmla="*/ 13 w 129"/>
                            <a:gd name="T55" fmla="*/ 97 h 123"/>
                            <a:gd name="T56" fmla="*/ 13 w 129"/>
                            <a:gd name="T57" fmla="*/ 30 h 123"/>
                            <a:gd name="T58" fmla="*/ 10 w 129"/>
                            <a:gd name="T59" fmla="*/ 13 h 123"/>
                            <a:gd name="T60" fmla="*/ 0 w 129"/>
                            <a:gd name="T61" fmla="*/ 9 h 123"/>
                            <a:gd name="T62" fmla="*/ 0 w 129"/>
                            <a:gd name="T63" fmla="*/ 4 h 123"/>
                            <a:gd name="T64" fmla="*/ 49 w 129"/>
                            <a:gd name="T65"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123">
                              <a:moveTo>
                                <a:pt x="49" y="4"/>
                              </a:moveTo>
                              <a:cubicBezTo>
                                <a:pt x="49" y="19"/>
                                <a:pt x="49" y="19"/>
                                <a:pt x="49" y="19"/>
                              </a:cubicBezTo>
                              <a:cubicBezTo>
                                <a:pt x="55" y="13"/>
                                <a:pt x="61" y="8"/>
                                <a:pt x="67" y="5"/>
                              </a:cubicBezTo>
                              <a:cubicBezTo>
                                <a:pt x="72" y="2"/>
                                <a:pt x="78" y="0"/>
                                <a:pt x="85" y="0"/>
                              </a:cubicBezTo>
                              <a:cubicBezTo>
                                <a:pt x="92" y="0"/>
                                <a:pt x="99" y="3"/>
                                <a:pt x="104" y="7"/>
                              </a:cubicBezTo>
                              <a:cubicBezTo>
                                <a:pt x="109" y="11"/>
                                <a:pt x="113" y="16"/>
                                <a:pt x="114" y="23"/>
                              </a:cubicBezTo>
                              <a:cubicBezTo>
                                <a:pt x="116" y="28"/>
                                <a:pt x="116" y="37"/>
                                <a:pt x="116" y="51"/>
                              </a:cubicBezTo>
                              <a:cubicBezTo>
                                <a:pt x="116" y="97"/>
                                <a:pt x="116" y="97"/>
                                <a:pt x="116" y="97"/>
                              </a:cubicBezTo>
                              <a:cubicBezTo>
                                <a:pt x="116" y="106"/>
                                <a:pt x="117" y="112"/>
                                <a:pt x="119" y="114"/>
                              </a:cubicBezTo>
                              <a:cubicBezTo>
                                <a:pt x="120" y="117"/>
                                <a:pt x="124" y="118"/>
                                <a:pt x="129" y="119"/>
                              </a:cubicBezTo>
                              <a:cubicBezTo>
                                <a:pt x="129" y="123"/>
                                <a:pt x="129" y="123"/>
                                <a:pt x="129" y="123"/>
                              </a:cubicBezTo>
                              <a:cubicBezTo>
                                <a:pt x="69" y="123"/>
                                <a:pt x="69" y="123"/>
                                <a:pt x="69" y="123"/>
                              </a:cubicBezTo>
                              <a:cubicBezTo>
                                <a:pt x="69" y="119"/>
                                <a:pt x="69" y="119"/>
                                <a:pt x="69" y="119"/>
                              </a:cubicBezTo>
                              <a:cubicBezTo>
                                <a:pt x="73" y="118"/>
                                <a:pt x="76" y="116"/>
                                <a:pt x="78" y="113"/>
                              </a:cubicBezTo>
                              <a:cubicBezTo>
                                <a:pt x="80" y="111"/>
                                <a:pt x="80" y="106"/>
                                <a:pt x="80" y="97"/>
                              </a:cubicBezTo>
                              <a:cubicBezTo>
                                <a:pt x="80" y="44"/>
                                <a:pt x="80" y="44"/>
                                <a:pt x="80" y="44"/>
                              </a:cubicBezTo>
                              <a:cubicBezTo>
                                <a:pt x="80" y="34"/>
                                <a:pt x="80" y="28"/>
                                <a:pt x="79" y="26"/>
                              </a:cubicBezTo>
                              <a:cubicBezTo>
                                <a:pt x="79" y="23"/>
                                <a:pt x="77" y="21"/>
                                <a:pt x="75" y="20"/>
                              </a:cubicBezTo>
                              <a:cubicBezTo>
                                <a:pt x="74" y="18"/>
                                <a:pt x="72" y="18"/>
                                <a:pt x="69" y="18"/>
                              </a:cubicBezTo>
                              <a:cubicBezTo>
                                <a:pt x="62" y="18"/>
                                <a:pt x="55" y="23"/>
                                <a:pt x="49" y="33"/>
                              </a:cubicBezTo>
                              <a:cubicBezTo>
                                <a:pt x="49" y="97"/>
                                <a:pt x="49" y="97"/>
                                <a:pt x="49" y="97"/>
                              </a:cubicBezTo>
                              <a:cubicBezTo>
                                <a:pt x="49" y="106"/>
                                <a:pt x="50" y="112"/>
                                <a:pt x="51" y="114"/>
                              </a:cubicBezTo>
                              <a:cubicBezTo>
                                <a:pt x="53" y="117"/>
                                <a:pt x="56" y="118"/>
                                <a:pt x="61" y="119"/>
                              </a:cubicBezTo>
                              <a:cubicBezTo>
                                <a:pt x="61" y="123"/>
                                <a:pt x="61" y="123"/>
                                <a:pt x="61" y="123"/>
                              </a:cubicBezTo>
                              <a:cubicBezTo>
                                <a:pt x="0" y="123"/>
                                <a:pt x="0" y="123"/>
                                <a:pt x="0" y="123"/>
                              </a:cubicBezTo>
                              <a:cubicBezTo>
                                <a:pt x="0" y="119"/>
                                <a:pt x="0" y="119"/>
                                <a:pt x="0" y="119"/>
                              </a:cubicBezTo>
                              <a:cubicBezTo>
                                <a:pt x="5" y="118"/>
                                <a:pt x="9" y="117"/>
                                <a:pt x="11" y="114"/>
                              </a:cubicBezTo>
                              <a:cubicBezTo>
                                <a:pt x="12" y="112"/>
                                <a:pt x="13" y="106"/>
                                <a:pt x="13" y="97"/>
                              </a:cubicBezTo>
                              <a:cubicBezTo>
                                <a:pt x="13" y="30"/>
                                <a:pt x="13" y="30"/>
                                <a:pt x="13" y="30"/>
                              </a:cubicBezTo>
                              <a:cubicBezTo>
                                <a:pt x="13" y="21"/>
                                <a:pt x="12" y="15"/>
                                <a:pt x="10" y="13"/>
                              </a:cubicBezTo>
                              <a:cubicBezTo>
                                <a:pt x="9" y="11"/>
                                <a:pt x="5"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0" name="Freeform 207">
                        <a:extLst/>
                      </wps:cNvPr>
                      <wps:cNvSpPr>
                        <a:spLocks/>
                      </wps:cNvSpPr>
                      <wps:spPr bwMode="auto">
                        <a:xfrm>
                          <a:off x="3643313" y="2944813"/>
                          <a:ext cx="530225" cy="504825"/>
                        </a:xfrm>
                        <a:custGeom>
                          <a:avLst/>
                          <a:gdLst>
                            <a:gd name="T0" fmla="*/ 170 w 190"/>
                            <a:gd name="T1" fmla="*/ 0 h 181"/>
                            <a:gd name="T2" fmla="*/ 170 w 190"/>
                            <a:gd name="T3" fmla="*/ 61 h 181"/>
                            <a:gd name="T4" fmla="*/ 165 w 190"/>
                            <a:gd name="T5" fmla="*/ 61 h 181"/>
                            <a:gd name="T6" fmla="*/ 140 w 190"/>
                            <a:gd name="T7" fmla="*/ 23 h 181"/>
                            <a:gd name="T8" fmla="*/ 102 w 190"/>
                            <a:gd name="T9" fmla="*/ 10 h 181"/>
                            <a:gd name="T10" fmla="*/ 70 w 190"/>
                            <a:gd name="T11" fmla="*/ 21 h 181"/>
                            <a:gd name="T12" fmla="*/ 51 w 190"/>
                            <a:gd name="T13" fmla="*/ 52 h 181"/>
                            <a:gd name="T14" fmla="*/ 46 w 190"/>
                            <a:gd name="T15" fmla="*/ 92 h 181"/>
                            <a:gd name="T16" fmla="*/ 52 w 190"/>
                            <a:gd name="T17" fmla="*/ 135 h 181"/>
                            <a:gd name="T18" fmla="*/ 71 w 190"/>
                            <a:gd name="T19" fmla="*/ 163 h 181"/>
                            <a:gd name="T20" fmla="*/ 102 w 190"/>
                            <a:gd name="T21" fmla="*/ 172 h 181"/>
                            <a:gd name="T22" fmla="*/ 115 w 190"/>
                            <a:gd name="T23" fmla="*/ 170 h 181"/>
                            <a:gd name="T24" fmla="*/ 128 w 190"/>
                            <a:gd name="T25" fmla="*/ 166 h 181"/>
                            <a:gd name="T26" fmla="*/ 128 w 190"/>
                            <a:gd name="T27" fmla="*/ 130 h 181"/>
                            <a:gd name="T28" fmla="*/ 127 w 190"/>
                            <a:gd name="T29" fmla="*/ 117 h 181"/>
                            <a:gd name="T30" fmla="*/ 121 w 190"/>
                            <a:gd name="T31" fmla="*/ 112 h 181"/>
                            <a:gd name="T32" fmla="*/ 111 w 190"/>
                            <a:gd name="T33" fmla="*/ 109 h 181"/>
                            <a:gd name="T34" fmla="*/ 106 w 190"/>
                            <a:gd name="T35" fmla="*/ 109 h 181"/>
                            <a:gd name="T36" fmla="*/ 106 w 190"/>
                            <a:gd name="T37" fmla="*/ 105 h 181"/>
                            <a:gd name="T38" fmla="*/ 190 w 190"/>
                            <a:gd name="T39" fmla="*/ 105 h 181"/>
                            <a:gd name="T40" fmla="*/ 190 w 190"/>
                            <a:gd name="T41" fmla="*/ 109 h 181"/>
                            <a:gd name="T42" fmla="*/ 177 w 190"/>
                            <a:gd name="T43" fmla="*/ 112 h 181"/>
                            <a:gd name="T44" fmla="*/ 171 w 190"/>
                            <a:gd name="T45" fmla="*/ 119 h 181"/>
                            <a:gd name="T46" fmla="*/ 170 w 190"/>
                            <a:gd name="T47" fmla="*/ 130 h 181"/>
                            <a:gd name="T48" fmla="*/ 170 w 190"/>
                            <a:gd name="T49" fmla="*/ 166 h 181"/>
                            <a:gd name="T50" fmla="*/ 135 w 190"/>
                            <a:gd name="T51" fmla="*/ 178 h 181"/>
                            <a:gd name="T52" fmla="*/ 98 w 190"/>
                            <a:gd name="T53" fmla="*/ 181 h 181"/>
                            <a:gd name="T54" fmla="*/ 57 w 190"/>
                            <a:gd name="T55" fmla="*/ 175 h 181"/>
                            <a:gd name="T56" fmla="*/ 28 w 190"/>
                            <a:gd name="T57" fmla="*/ 157 h 181"/>
                            <a:gd name="T58" fmla="*/ 9 w 190"/>
                            <a:gd name="T59" fmla="*/ 132 h 181"/>
                            <a:gd name="T60" fmla="*/ 0 w 190"/>
                            <a:gd name="T61" fmla="*/ 93 h 181"/>
                            <a:gd name="T62" fmla="*/ 27 w 190"/>
                            <a:gd name="T63" fmla="*/ 27 h 181"/>
                            <a:gd name="T64" fmla="*/ 97 w 190"/>
                            <a:gd name="T65" fmla="*/ 0 h 181"/>
                            <a:gd name="T66" fmla="*/ 120 w 190"/>
                            <a:gd name="T67" fmla="*/ 2 h 181"/>
                            <a:gd name="T68" fmla="*/ 138 w 190"/>
                            <a:gd name="T69" fmla="*/ 8 h 181"/>
                            <a:gd name="T70" fmla="*/ 153 w 190"/>
                            <a:gd name="T71" fmla="*/ 13 h 181"/>
                            <a:gd name="T72" fmla="*/ 160 w 190"/>
                            <a:gd name="T73" fmla="*/ 10 h 181"/>
                            <a:gd name="T74" fmla="*/ 165 w 190"/>
                            <a:gd name="T75" fmla="*/ 0 h 181"/>
                            <a:gd name="T76" fmla="*/ 170 w 190"/>
                            <a:gd name="T77"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0" h="181">
                              <a:moveTo>
                                <a:pt x="170" y="0"/>
                              </a:moveTo>
                              <a:cubicBezTo>
                                <a:pt x="170" y="61"/>
                                <a:pt x="170" y="61"/>
                                <a:pt x="170" y="61"/>
                              </a:cubicBezTo>
                              <a:cubicBezTo>
                                <a:pt x="165" y="61"/>
                                <a:pt x="165" y="61"/>
                                <a:pt x="165" y="61"/>
                              </a:cubicBezTo>
                              <a:cubicBezTo>
                                <a:pt x="160" y="45"/>
                                <a:pt x="151" y="32"/>
                                <a:pt x="140" y="23"/>
                              </a:cubicBezTo>
                              <a:cubicBezTo>
                                <a:pt x="128" y="14"/>
                                <a:pt x="116" y="10"/>
                                <a:pt x="102" y="10"/>
                              </a:cubicBezTo>
                              <a:cubicBezTo>
                                <a:pt x="89" y="10"/>
                                <a:pt x="78" y="14"/>
                                <a:pt x="70" y="21"/>
                              </a:cubicBezTo>
                              <a:cubicBezTo>
                                <a:pt x="61" y="28"/>
                                <a:pt x="55" y="39"/>
                                <a:pt x="51" y="52"/>
                              </a:cubicBezTo>
                              <a:cubicBezTo>
                                <a:pt x="48" y="65"/>
                                <a:pt x="46" y="78"/>
                                <a:pt x="46" y="92"/>
                              </a:cubicBezTo>
                              <a:cubicBezTo>
                                <a:pt x="46" y="108"/>
                                <a:pt x="48" y="123"/>
                                <a:pt x="52" y="135"/>
                              </a:cubicBezTo>
                              <a:cubicBezTo>
                                <a:pt x="56" y="148"/>
                                <a:pt x="62" y="157"/>
                                <a:pt x="71" y="163"/>
                              </a:cubicBezTo>
                              <a:cubicBezTo>
                                <a:pt x="80" y="169"/>
                                <a:pt x="90" y="172"/>
                                <a:pt x="102" y="172"/>
                              </a:cubicBezTo>
                              <a:cubicBezTo>
                                <a:pt x="106" y="172"/>
                                <a:pt x="111" y="171"/>
                                <a:pt x="115" y="170"/>
                              </a:cubicBezTo>
                              <a:cubicBezTo>
                                <a:pt x="119" y="169"/>
                                <a:pt x="124" y="168"/>
                                <a:pt x="128" y="166"/>
                              </a:cubicBezTo>
                              <a:cubicBezTo>
                                <a:pt x="128" y="130"/>
                                <a:pt x="128" y="130"/>
                                <a:pt x="128" y="130"/>
                              </a:cubicBezTo>
                              <a:cubicBezTo>
                                <a:pt x="128" y="124"/>
                                <a:pt x="128" y="119"/>
                                <a:pt x="127" y="117"/>
                              </a:cubicBezTo>
                              <a:cubicBezTo>
                                <a:pt x="126" y="115"/>
                                <a:pt x="124" y="113"/>
                                <a:pt x="121" y="112"/>
                              </a:cubicBezTo>
                              <a:cubicBezTo>
                                <a:pt x="118" y="110"/>
                                <a:pt x="115" y="109"/>
                                <a:pt x="111" y="109"/>
                              </a:cubicBezTo>
                              <a:cubicBezTo>
                                <a:pt x="106" y="109"/>
                                <a:pt x="106" y="109"/>
                                <a:pt x="106" y="109"/>
                              </a:cubicBezTo>
                              <a:cubicBezTo>
                                <a:pt x="106" y="105"/>
                                <a:pt x="106" y="105"/>
                                <a:pt x="106" y="105"/>
                              </a:cubicBezTo>
                              <a:cubicBezTo>
                                <a:pt x="190" y="105"/>
                                <a:pt x="190" y="105"/>
                                <a:pt x="190" y="105"/>
                              </a:cubicBezTo>
                              <a:cubicBezTo>
                                <a:pt x="190" y="109"/>
                                <a:pt x="190" y="109"/>
                                <a:pt x="190" y="109"/>
                              </a:cubicBezTo>
                              <a:cubicBezTo>
                                <a:pt x="184" y="110"/>
                                <a:pt x="179" y="111"/>
                                <a:pt x="177" y="112"/>
                              </a:cubicBezTo>
                              <a:cubicBezTo>
                                <a:pt x="174" y="113"/>
                                <a:pt x="173" y="116"/>
                                <a:pt x="171" y="119"/>
                              </a:cubicBezTo>
                              <a:cubicBezTo>
                                <a:pt x="170" y="120"/>
                                <a:pt x="170" y="124"/>
                                <a:pt x="170" y="130"/>
                              </a:cubicBezTo>
                              <a:cubicBezTo>
                                <a:pt x="170" y="166"/>
                                <a:pt x="170" y="166"/>
                                <a:pt x="170" y="166"/>
                              </a:cubicBezTo>
                              <a:cubicBezTo>
                                <a:pt x="159" y="171"/>
                                <a:pt x="147" y="175"/>
                                <a:pt x="135" y="178"/>
                              </a:cubicBezTo>
                              <a:cubicBezTo>
                                <a:pt x="123" y="180"/>
                                <a:pt x="111" y="181"/>
                                <a:pt x="98" y="181"/>
                              </a:cubicBezTo>
                              <a:cubicBezTo>
                                <a:pt x="82" y="181"/>
                                <a:pt x="68" y="179"/>
                                <a:pt x="57" y="175"/>
                              </a:cubicBezTo>
                              <a:cubicBezTo>
                                <a:pt x="46" y="170"/>
                                <a:pt x="37" y="164"/>
                                <a:pt x="28" y="157"/>
                              </a:cubicBezTo>
                              <a:cubicBezTo>
                                <a:pt x="20" y="150"/>
                                <a:pt x="13" y="142"/>
                                <a:pt x="9" y="132"/>
                              </a:cubicBezTo>
                              <a:cubicBezTo>
                                <a:pt x="3" y="121"/>
                                <a:pt x="0" y="108"/>
                                <a:pt x="0" y="93"/>
                              </a:cubicBezTo>
                              <a:cubicBezTo>
                                <a:pt x="0" y="67"/>
                                <a:pt x="9" y="45"/>
                                <a:pt x="27" y="27"/>
                              </a:cubicBezTo>
                              <a:cubicBezTo>
                                <a:pt x="46" y="9"/>
                                <a:pt x="69" y="0"/>
                                <a:pt x="97" y="0"/>
                              </a:cubicBezTo>
                              <a:cubicBezTo>
                                <a:pt x="105" y="0"/>
                                <a:pt x="113" y="1"/>
                                <a:pt x="120" y="2"/>
                              </a:cubicBezTo>
                              <a:cubicBezTo>
                                <a:pt x="124" y="3"/>
                                <a:pt x="130" y="5"/>
                                <a:pt x="138" y="8"/>
                              </a:cubicBezTo>
                              <a:cubicBezTo>
                                <a:pt x="146" y="11"/>
                                <a:pt x="151" y="13"/>
                                <a:pt x="153" y="13"/>
                              </a:cubicBezTo>
                              <a:cubicBezTo>
                                <a:pt x="155" y="13"/>
                                <a:pt x="158" y="12"/>
                                <a:pt x="160" y="10"/>
                              </a:cubicBezTo>
                              <a:cubicBezTo>
                                <a:pt x="162" y="8"/>
                                <a:pt x="164" y="5"/>
                                <a:pt x="165" y="0"/>
                              </a:cubicBezTo>
                              <a:lnTo>
                                <a:pt x="170"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1" name="Freeform 208">
                        <a:extLst/>
                      </wps:cNvPr>
                      <wps:cNvSpPr>
                        <a:spLocks noEditPoints="1"/>
                      </wps:cNvSpPr>
                      <wps:spPr bwMode="auto">
                        <a:xfrm>
                          <a:off x="4192588" y="3095625"/>
                          <a:ext cx="315913" cy="354013"/>
                        </a:xfrm>
                        <a:custGeom>
                          <a:avLst/>
                          <a:gdLst>
                            <a:gd name="T0" fmla="*/ 57 w 113"/>
                            <a:gd name="T1" fmla="*/ 9 h 127"/>
                            <a:gd name="T2" fmla="*/ 45 w 113"/>
                            <a:gd name="T3" fmla="*/ 14 h 127"/>
                            <a:gd name="T4" fmla="*/ 39 w 113"/>
                            <a:gd name="T5" fmla="*/ 34 h 127"/>
                            <a:gd name="T6" fmla="*/ 38 w 113"/>
                            <a:gd name="T7" fmla="*/ 74 h 127"/>
                            <a:gd name="T8" fmla="*/ 40 w 113"/>
                            <a:gd name="T9" fmla="*/ 100 h 127"/>
                            <a:gd name="T10" fmla="*/ 46 w 113"/>
                            <a:gd name="T11" fmla="*/ 113 h 127"/>
                            <a:gd name="T12" fmla="*/ 56 w 113"/>
                            <a:gd name="T13" fmla="*/ 118 h 127"/>
                            <a:gd name="T14" fmla="*/ 66 w 113"/>
                            <a:gd name="T15" fmla="*/ 115 h 127"/>
                            <a:gd name="T16" fmla="*/ 72 w 113"/>
                            <a:gd name="T17" fmla="*/ 103 h 127"/>
                            <a:gd name="T18" fmla="*/ 75 w 113"/>
                            <a:gd name="T19" fmla="*/ 54 h 127"/>
                            <a:gd name="T20" fmla="*/ 73 w 113"/>
                            <a:gd name="T21" fmla="*/ 24 h 127"/>
                            <a:gd name="T22" fmla="*/ 65 w 113"/>
                            <a:gd name="T23" fmla="*/ 12 h 127"/>
                            <a:gd name="T24" fmla="*/ 57 w 113"/>
                            <a:gd name="T25" fmla="*/ 9 h 127"/>
                            <a:gd name="T26" fmla="*/ 56 w 113"/>
                            <a:gd name="T27" fmla="*/ 0 h 127"/>
                            <a:gd name="T28" fmla="*/ 85 w 113"/>
                            <a:gd name="T29" fmla="*/ 8 h 127"/>
                            <a:gd name="T30" fmla="*/ 106 w 113"/>
                            <a:gd name="T31" fmla="*/ 31 h 127"/>
                            <a:gd name="T32" fmla="*/ 113 w 113"/>
                            <a:gd name="T33" fmla="*/ 64 h 127"/>
                            <a:gd name="T34" fmla="*/ 100 w 113"/>
                            <a:gd name="T35" fmla="*/ 106 h 127"/>
                            <a:gd name="T36" fmla="*/ 57 w 113"/>
                            <a:gd name="T37" fmla="*/ 127 h 127"/>
                            <a:gd name="T38" fmla="*/ 15 w 113"/>
                            <a:gd name="T39" fmla="*/ 108 h 127"/>
                            <a:gd name="T40" fmla="*/ 0 w 113"/>
                            <a:gd name="T41" fmla="*/ 64 h 127"/>
                            <a:gd name="T42" fmla="*/ 15 w 113"/>
                            <a:gd name="T43" fmla="*/ 19 h 127"/>
                            <a:gd name="T44" fmla="*/ 56 w 113"/>
                            <a:gd name="T45"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3" h="127">
                              <a:moveTo>
                                <a:pt x="57" y="9"/>
                              </a:moveTo>
                              <a:cubicBezTo>
                                <a:pt x="52" y="9"/>
                                <a:pt x="49" y="11"/>
                                <a:pt x="45" y="14"/>
                              </a:cubicBezTo>
                              <a:cubicBezTo>
                                <a:pt x="42" y="18"/>
                                <a:pt x="40" y="24"/>
                                <a:pt x="39" y="34"/>
                              </a:cubicBezTo>
                              <a:cubicBezTo>
                                <a:pt x="38" y="43"/>
                                <a:pt x="38" y="57"/>
                                <a:pt x="38" y="74"/>
                              </a:cubicBezTo>
                              <a:cubicBezTo>
                                <a:pt x="38" y="83"/>
                                <a:pt x="38" y="92"/>
                                <a:pt x="40" y="100"/>
                              </a:cubicBezTo>
                              <a:cubicBezTo>
                                <a:pt x="41" y="106"/>
                                <a:pt x="43" y="110"/>
                                <a:pt x="46" y="113"/>
                              </a:cubicBezTo>
                              <a:cubicBezTo>
                                <a:pt x="49" y="117"/>
                                <a:pt x="52" y="118"/>
                                <a:pt x="56" y="118"/>
                              </a:cubicBezTo>
                              <a:cubicBezTo>
                                <a:pt x="60" y="118"/>
                                <a:pt x="63" y="117"/>
                                <a:pt x="66" y="115"/>
                              </a:cubicBezTo>
                              <a:cubicBezTo>
                                <a:pt x="69" y="112"/>
                                <a:pt x="71" y="108"/>
                                <a:pt x="72" y="103"/>
                              </a:cubicBezTo>
                              <a:cubicBezTo>
                                <a:pt x="74" y="95"/>
                                <a:pt x="75" y="78"/>
                                <a:pt x="75" y="54"/>
                              </a:cubicBezTo>
                              <a:cubicBezTo>
                                <a:pt x="75" y="39"/>
                                <a:pt x="74" y="29"/>
                                <a:pt x="73" y="24"/>
                              </a:cubicBezTo>
                              <a:cubicBezTo>
                                <a:pt x="71" y="19"/>
                                <a:pt x="69" y="15"/>
                                <a:pt x="65" y="12"/>
                              </a:cubicBezTo>
                              <a:cubicBezTo>
                                <a:pt x="63" y="10"/>
                                <a:pt x="60" y="9"/>
                                <a:pt x="57" y="9"/>
                              </a:cubicBezTo>
                              <a:moveTo>
                                <a:pt x="56" y="0"/>
                              </a:moveTo>
                              <a:cubicBezTo>
                                <a:pt x="67" y="0"/>
                                <a:pt x="76" y="3"/>
                                <a:pt x="85" y="8"/>
                              </a:cubicBezTo>
                              <a:cubicBezTo>
                                <a:pt x="94" y="14"/>
                                <a:pt x="101" y="21"/>
                                <a:pt x="106" y="31"/>
                              </a:cubicBezTo>
                              <a:cubicBezTo>
                                <a:pt x="110" y="41"/>
                                <a:pt x="113" y="52"/>
                                <a:pt x="113" y="64"/>
                              </a:cubicBezTo>
                              <a:cubicBezTo>
                                <a:pt x="113" y="81"/>
                                <a:pt x="108" y="95"/>
                                <a:pt x="100" y="106"/>
                              </a:cubicBezTo>
                              <a:cubicBezTo>
                                <a:pt x="89" y="120"/>
                                <a:pt x="75" y="127"/>
                                <a:pt x="57" y="127"/>
                              </a:cubicBezTo>
                              <a:cubicBezTo>
                                <a:pt x="39" y="127"/>
                                <a:pt x="25" y="121"/>
                                <a:pt x="15" y="108"/>
                              </a:cubicBezTo>
                              <a:cubicBezTo>
                                <a:pt x="5" y="95"/>
                                <a:pt x="0" y="81"/>
                                <a:pt x="0" y="64"/>
                              </a:cubicBezTo>
                              <a:cubicBezTo>
                                <a:pt x="0" y="47"/>
                                <a:pt x="5" y="32"/>
                                <a:pt x="15" y="19"/>
                              </a:cubicBezTo>
                              <a:cubicBezTo>
                                <a:pt x="25" y="7"/>
                                <a:pt x="39" y="0"/>
                                <a:pt x="56"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2" name="Freeform 209">
                        <a:extLst/>
                      </wps:cNvPr>
                      <wps:cNvSpPr>
                        <a:spLocks/>
                      </wps:cNvSpPr>
                      <wps:spPr bwMode="auto">
                        <a:xfrm>
                          <a:off x="4497388" y="3106738"/>
                          <a:ext cx="352425" cy="342900"/>
                        </a:xfrm>
                        <a:custGeom>
                          <a:avLst/>
                          <a:gdLst>
                            <a:gd name="T0" fmla="*/ 60 w 126"/>
                            <a:gd name="T1" fmla="*/ 123 h 123"/>
                            <a:gd name="T2" fmla="*/ 20 w 126"/>
                            <a:gd name="T3" fmla="*/ 30 h 123"/>
                            <a:gd name="T4" fmla="*/ 8 w 126"/>
                            <a:gd name="T5" fmla="*/ 9 h 123"/>
                            <a:gd name="T6" fmla="*/ 0 w 126"/>
                            <a:gd name="T7" fmla="*/ 5 h 123"/>
                            <a:gd name="T8" fmla="*/ 0 w 126"/>
                            <a:gd name="T9" fmla="*/ 0 h 123"/>
                            <a:gd name="T10" fmla="*/ 63 w 126"/>
                            <a:gd name="T11" fmla="*/ 0 h 123"/>
                            <a:gd name="T12" fmla="*/ 63 w 126"/>
                            <a:gd name="T13" fmla="*/ 5 h 123"/>
                            <a:gd name="T14" fmla="*/ 55 w 126"/>
                            <a:gd name="T15" fmla="*/ 7 h 123"/>
                            <a:gd name="T16" fmla="*/ 52 w 126"/>
                            <a:gd name="T17" fmla="*/ 13 h 123"/>
                            <a:gd name="T18" fmla="*/ 58 w 126"/>
                            <a:gd name="T19" fmla="*/ 31 h 123"/>
                            <a:gd name="T20" fmla="*/ 77 w 126"/>
                            <a:gd name="T21" fmla="*/ 76 h 123"/>
                            <a:gd name="T22" fmla="*/ 93 w 126"/>
                            <a:gd name="T23" fmla="*/ 37 h 123"/>
                            <a:gd name="T24" fmla="*/ 100 w 126"/>
                            <a:gd name="T25" fmla="*/ 14 h 123"/>
                            <a:gd name="T26" fmla="*/ 97 w 126"/>
                            <a:gd name="T27" fmla="*/ 7 h 123"/>
                            <a:gd name="T28" fmla="*/ 87 w 126"/>
                            <a:gd name="T29" fmla="*/ 5 h 123"/>
                            <a:gd name="T30" fmla="*/ 87 w 126"/>
                            <a:gd name="T31" fmla="*/ 0 h 123"/>
                            <a:gd name="T32" fmla="*/ 126 w 126"/>
                            <a:gd name="T33" fmla="*/ 0 h 123"/>
                            <a:gd name="T34" fmla="*/ 126 w 126"/>
                            <a:gd name="T35" fmla="*/ 5 h 123"/>
                            <a:gd name="T36" fmla="*/ 117 w 126"/>
                            <a:gd name="T37" fmla="*/ 9 h 123"/>
                            <a:gd name="T38" fmla="*/ 106 w 126"/>
                            <a:gd name="T39" fmla="*/ 29 h 123"/>
                            <a:gd name="T40" fmla="*/ 66 w 126"/>
                            <a:gd name="T41" fmla="*/ 123 h 123"/>
                            <a:gd name="T42" fmla="*/ 60 w 126"/>
                            <a:gd name="T43"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6" h="123">
                              <a:moveTo>
                                <a:pt x="60" y="123"/>
                              </a:moveTo>
                              <a:cubicBezTo>
                                <a:pt x="20" y="30"/>
                                <a:pt x="20" y="30"/>
                                <a:pt x="20" y="30"/>
                              </a:cubicBezTo>
                              <a:cubicBezTo>
                                <a:pt x="15" y="19"/>
                                <a:pt x="11" y="12"/>
                                <a:pt x="8" y="9"/>
                              </a:cubicBezTo>
                              <a:cubicBezTo>
                                <a:pt x="6" y="7"/>
                                <a:pt x="3" y="5"/>
                                <a:pt x="0" y="5"/>
                              </a:cubicBezTo>
                              <a:cubicBezTo>
                                <a:pt x="0" y="0"/>
                                <a:pt x="0" y="0"/>
                                <a:pt x="0" y="0"/>
                              </a:cubicBezTo>
                              <a:cubicBezTo>
                                <a:pt x="63" y="0"/>
                                <a:pt x="63" y="0"/>
                                <a:pt x="63" y="0"/>
                              </a:cubicBezTo>
                              <a:cubicBezTo>
                                <a:pt x="63" y="5"/>
                                <a:pt x="63" y="5"/>
                                <a:pt x="63" y="5"/>
                              </a:cubicBezTo>
                              <a:cubicBezTo>
                                <a:pt x="59" y="5"/>
                                <a:pt x="57" y="5"/>
                                <a:pt x="55" y="7"/>
                              </a:cubicBezTo>
                              <a:cubicBezTo>
                                <a:pt x="53" y="9"/>
                                <a:pt x="52" y="11"/>
                                <a:pt x="52" y="13"/>
                              </a:cubicBezTo>
                              <a:cubicBezTo>
                                <a:pt x="52" y="17"/>
                                <a:pt x="54" y="23"/>
                                <a:pt x="58" y="31"/>
                              </a:cubicBezTo>
                              <a:cubicBezTo>
                                <a:pt x="77" y="76"/>
                                <a:pt x="77" y="76"/>
                                <a:pt x="77" y="76"/>
                              </a:cubicBezTo>
                              <a:cubicBezTo>
                                <a:pt x="93" y="37"/>
                                <a:pt x="93" y="37"/>
                                <a:pt x="93" y="37"/>
                              </a:cubicBezTo>
                              <a:cubicBezTo>
                                <a:pt x="98" y="26"/>
                                <a:pt x="100" y="18"/>
                                <a:pt x="100" y="14"/>
                              </a:cubicBezTo>
                              <a:cubicBezTo>
                                <a:pt x="100" y="11"/>
                                <a:pt x="99" y="9"/>
                                <a:pt x="97" y="7"/>
                              </a:cubicBezTo>
                              <a:cubicBezTo>
                                <a:pt x="95" y="6"/>
                                <a:pt x="92" y="5"/>
                                <a:pt x="87" y="5"/>
                              </a:cubicBezTo>
                              <a:cubicBezTo>
                                <a:pt x="87" y="0"/>
                                <a:pt x="87" y="0"/>
                                <a:pt x="87" y="0"/>
                              </a:cubicBezTo>
                              <a:cubicBezTo>
                                <a:pt x="126" y="0"/>
                                <a:pt x="126" y="0"/>
                                <a:pt x="126" y="0"/>
                              </a:cubicBezTo>
                              <a:cubicBezTo>
                                <a:pt x="126" y="5"/>
                                <a:pt x="126" y="5"/>
                                <a:pt x="126" y="5"/>
                              </a:cubicBezTo>
                              <a:cubicBezTo>
                                <a:pt x="122" y="5"/>
                                <a:pt x="119" y="7"/>
                                <a:pt x="117" y="9"/>
                              </a:cubicBezTo>
                              <a:cubicBezTo>
                                <a:pt x="114" y="11"/>
                                <a:pt x="111" y="18"/>
                                <a:pt x="106" y="29"/>
                              </a:cubicBezTo>
                              <a:cubicBezTo>
                                <a:pt x="66" y="123"/>
                                <a:pt x="66" y="123"/>
                                <a:pt x="66" y="123"/>
                              </a:cubicBezTo>
                              <a:lnTo>
                                <a:pt x="60" y="12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3" name="Freeform 210">
                        <a:extLst/>
                      </wps:cNvPr>
                      <wps:cNvSpPr>
                        <a:spLocks noEditPoints="1"/>
                      </wps:cNvSpPr>
                      <wps:spPr bwMode="auto">
                        <a:xfrm>
                          <a:off x="4832350" y="3095625"/>
                          <a:ext cx="279400" cy="354013"/>
                        </a:xfrm>
                        <a:custGeom>
                          <a:avLst/>
                          <a:gdLst>
                            <a:gd name="T0" fmla="*/ 69 w 100"/>
                            <a:gd name="T1" fmla="*/ 51 h 127"/>
                            <a:gd name="T2" fmla="*/ 66 w 100"/>
                            <a:gd name="T3" fmla="*/ 23 h 127"/>
                            <a:gd name="T4" fmla="*/ 60 w 100"/>
                            <a:gd name="T5" fmla="*/ 11 h 127"/>
                            <a:gd name="T6" fmla="*/ 52 w 100"/>
                            <a:gd name="T7" fmla="*/ 9 h 127"/>
                            <a:gd name="T8" fmla="*/ 41 w 100"/>
                            <a:gd name="T9" fmla="*/ 15 h 127"/>
                            <a:gd name="T10" fmla="*/ 34 w 100"/>
                            <a:gd name="T11" fmla="*/ 46 h 127"/>
                            <a:gd name="T12" fmla="*/ 34 w 100"/>
                            <a:gd name="T13" fmla="*/ 51 h 127"/>
                            <a:gd name="T14" fmla="*/ 69 w 100"/>
                            <a:gd name="T15" fmla="*/ 51 h 127"/>
                            <a:gd name="T16" fmla="*/ 100 w 100"/>
                            <a:gd name="T17" fmla="*/ 59 h 127"/>
                            <a:gd name="T18" fmla="*/ 35 w 100"/>
                            <a:gd name="T19" fmla="*/ 59 h 127"/>
                            <a:gd name="T20" fmla="*/ 47 w 100"/>
                            <a:gd name="T21" fmla="*/ 97 h 127"/>
                            <a:gd name="T22" fmla="*/ 69 w 100"/>
                            <a:gd name="T23" fmla="*/ 107 h 127"/>
                            <a:gd name="T24" fmla="*/ 82 w 100"/>
                            <a:gd name="T25" fmla="*/ 103 h 127"/>
                            <a:gd name="T26" fmla="*/ 96 w 100"/>
                            <a:gd name="T27" fmla="*/ 88 h 127"/>
                            <a:gd name="T28" fmla="*/ 100 w 100"/>
                            <a:gd name="T29" fmla="*/ 91 h 127"/>
                            <a:gd name="T30" fmla="*/ 79 w 100"/>
                            <a:gd name="T31" fmla="*/ 119 h 127"/>
                            <a:gd name="T32" fmla="*/ 51 w 100"/>
                            <a:gd name="T33" fmla="*/ 127 h 127"/>
                            <a:gd name="T34" fmla="*/ 11 w 100"/>
                            <a:gd name="T35" fmla="*/ 106 h 127"/>
                            <a:gd name="T36" fmla="*/ 0 w 100"/>
                            <a:gd name="T37" fmla="*/ 66 h 127"/>
                            <a:gd name="T38" fmla="*/ 16 w 100"/>
                            <a:gd name="T39" fmla="*/ 18 h 127"/>
                            <a:gd name="T40" fmla="*/ 54 w 100"/>
                            <a:gd name="T41" fmla="*/ 0 h 127"/>
                            <a:gd name="T42" fmla="*/ 86 w 100"/>
                            <a:gd name="T43" fmla="*/ 15 h 127"/>
                            <a:gd name="T44" fmla="*/ 100 w 100"/>
                            <a:gd name="T45" fmla="*/ 59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127">
                              <a:moveTo>
                                <a:pt x="69" y="51"/>
                              </a:moveTo>
                              <a:cubicBezTo>
                                <a:pt x="69" y="37"/>
                                <a:pt x="68" y="28"/>
                                <a:pt x="66" y="23"/>
                              </a:cubicBezTo>
                              <a:cubicBezTo>
                                <a:pt x="65" y="17"/>
                                <a:pt x="63" y="14"/>
                                <a:pt x="60" y="11"/>
                              </a:cubicBezTo>
                              <a:cubicBezTo>
                                <a:pt x="58" y="9"/>
                                <a:pt x="55" y="9"/>
                                <a:pt x="52" y="9"/>
                              </a:cubicBezTo>
                              <a:cubicBezTo>
                                <a:pt x="48" y="9"/>
                                <a:pt x="44" y="11"/>
                                <a:pt x="41" y="15"/>
                              </a:cubicBezTo>
                              <a:cubicBezTo>
                                <a:pt x="36" y="23"/>
                                <a:pt x="34" y="33"/>
                                <a:pt x="34" y="46"/>
                              </a:cubicBezTo>
                              <a:cubicBezTo>
                                <a:pt x="34" y="51"/>
                                <a:pt x="34" y="51"/>
                                <a:pt x="34" y="51"/>
                              </a:cubicBezTo>
                              <a:lnTo>
                                <a:pt x="69" y="51"/>
                              </a:lnTo>
                              <a:close/>
                              <a:moveTo>
                                <a:pt x="100" y="59"/>
                              </a:moveTo>
                              <a:cubicBezTo>
                                <a:pt x="35" y="59"/>
                                <a:pt x="35" y="59"/>
                                <a:pt x="35" y="59"/>
                              </a:cubicBezTo>
                              <a:cubicBezTo>
                                <a:pt x="35" y="75"/>
                                <a:pt x="40" y="88"/>
                                <a:pt x="47" y="97"/>
                              </a:cubicBezTo>
                              <a:cubicBezTo>
                                <a:pt x="53" y="104"/>
                                <a:pt x="60" y="107"/>
                                <a:pt x="69" y="107"/>
                              </a:cubicBezTo>
                              <a:cubicBezTo>
                                <a:pt x="74" y="107"/>
                                <a:pt x="78" y="106"/>
                                <a:pt x="82" y="103"/>
                              </a:cubicBezTo>
                              <a:cubicBezTo>
                                <a:pt x="87" y="100"/>
                                <a:pt x="91" y="95"/>
                                <a:pt x="96" y="88"/>
                              </a:cubicBezTo>
                              <a:cubicBezTo>
                                <a:pt x="100" y="91"/>
                                <a:pt x="100" y="91"/>
                                <a:pt x="100" y="91"/>
                              </a:cubicBezTo>
                              <a:cubicBezTo>
                                <a:pt x="94" y="104"/>
                                <a:pt x="87" y="113"/>
                                <a:pt x="79" y="119"/>
                              </a:cubicBezTo>
                              <a:cubicBezTo>
                                <a:pt x="71" y="124"/>
                                <a:pt x="62" y="127"/>
                                <a:pt x="51" y="127"/>
                              </a:cubicBezTo>
                              <a:cubicBezTo>
                                <a:pt x="34" y="127"/>
                                <a:pt x="20" y="120"/>
                                <a:pt x="11" y="106"/>
                              </a:cubicBezTo>
                              <a:cubicBezTo>
                                <a:pt x="4" y="95"/>
                                <a:pt x="0" y="82"/>
                                <a:pt x="0" y="66"/>
                              </a:cubicBezTo>
                              <a:cubicBezTo>
                                <a:pt x="0" y="46"/>
                                <a:pt x="5" y="30"/>
                                <a:pt x="16" y="18"/>
                              </a:cubicBezTo>
                              <a:cubicBezTo>
                                <a:pt x="27" y="6"/>
                                <a:pt x="40" y="0"/>
                                <a:pt x="54" y="0"/>
                              </a:cubicBezTo>
                              <a:cubicBezTo>
                                <a:pt x="66" y="0"/>
                                <a:pt x="77" y="5"/>
                                <a:pt x="86" y="15"/>
                              </a:cubicBezTo>
                              <a:cubicBezTo>
                                <a:pt x="95" y="25"/>
                                <a:pt x="100" y="40"/>
                                <a:pt x="100" y="59"/>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4" name="Freeform 211">
                        <a:extLst/>
                      </wps:cNvPr>
                      <wps:cNvSpPr>
                        <a:spLocks/>
                      </wps:cNvSpPr>
                      <wps:spPr bwMode="auto">
                        <a:xfrm>
                          <a:off x="5133975" y="3095625"/>
                          <a:ext cx="288925" cy="342900"/>
                        </a:xfrm>
                        <a:custGeom>
                          <a:avLst/>
                          <a:gdLst>
                            <a:gd name="T0" fmla="*/ 49 w 103"/>
                            <a:gd name="T1" fmla="*/ 4 h 123"/>
                            <a:gd name="T2" fmla="*/ 49 w 103"/>
                            <a:gd name="T3" fmla="*/ 31 h 123"/>
                            <a:gd name="T4" fmla="*/ 70 w 103"/>
                            <a:gd name="T5" fmla="*/ 6 h 123"/>
                            <a:gd name="T6" fmla="*/ 87 w 103"/>
                            <a:gd name="T7" fmla="*/ 0 h 123"/>
                            <a:gd name="T8" fmla="*/ 99 w 103"/>
                            <a:gd name="T9" fmla="*/ 5 h 123"/>
                            <a:gd name="T10" fmla="*/ 103 w 103"/>
                            <a:gd name="T11" fmla="*/ 17 h 123"/>
                            <a:gd name="T12" fmla="*/ 99 w 103"/>
                            <a:gd name="T13" fmla="*/ 30 h 123"/>
                            <a:gd name="T14" fmla="*/ 89 w 103"/>
                            <a:gd name="T15" fmla="*/ 35 h 123"/>
                            <a:gd name="T16" fmla="*/ 77 w 103"/>
                            <a:gd name="T17" fmla="*/ 31 h 123"/>
                            <a:gd name="T18" fmla="*/ 71 w 103"/>
                            <a:gd name="T19" fmla="*/ 26 h 123"/>
                            <a:gd name="T20" fmla="*/ 68 w 103"/>
                            <a:gd name="T21" fmla="*/ 25 h 123"/>
                            <a:gd name="T22" fmla="*/ 61 w 103"/>
                            <a:gd name="T23" fmla="*/ 28 h 123"/>
                            <a:gd name="T24" fmla="*/ 53 w 103"/>
                            <a:gd name="T25" fmla="*/ 40 h 123"/>
                            <a:gd name="T26" fmla="*/ 49 w 103"/>
                            <a:gd name="T27" fmla="*/ 68 h 123"/>
                            <a:gd name="T28" fmla="*/ 49 w 103"/>
                            <a:gd name="T29" fmla="*/ 95 h 123"/>
                            <a:gd name="T30" fmla="*/ 49 w 103"/>
                            <a:gd name="T31" fmla="*/ 102 h 123"/>
                            <a:gd name="T32" fmla="*/ 50 w 103"/>
                            <a:gd name="T33" fmla="*/ 112 h 123"/>
                            <a:gd name="T34" fmla="*/ 55 w 103"/>
                            <a:gd name="T35" fmla="*/ 117 h 123"/>
                            <a:gd name="T36" fmla="*/ 65 w 103"/>
                            <a:gd name="T37" fmla="*/ 119 h 123"/>
                            <a:gd name="T38" fmla="*/ 65 w 103"/>
                            <a:gd name="T39" fmla="*/ 123 h 123"/>
                            <a:gd name="T40" fmla="*/ 0 w 103"/>
                            <a:gd name="T41" fmla="*/ 123 h 123"/>
                            <a:gd name="T42" fmla="*/ 0 w 103"/>
                            <a:gd name="T43" fmla="*/ 119 h 123"/>
                            <a:gd name="T44" fmla="*/ 11 w 103"/>
                            <a:gd name="T45" fmla="*/ 114 h 123"/>
                            <a:gd name="T46" fmla="*/ 13 w 103"/>
                            <a:gd name="T47" fmla="*/ 95 h 123"/>
                            <a:gd name="T48" fmla="*/ 13 w 103"/>
                            <a:gd name="T49" fmla="*/ 29 h 123"/>
                            <a:gd name="T50" fmla="*/ 12 w 103"/>
                            <a:gd name="T51" fmla="*/ 16 h 123"/>
                            <a:gd name="T52" fmla="*/ 9 w 103"/>
                            <a:gd name="T53" fmla="*/ 11 h 123"/>
                            <a:gd name="T54" fmla="*/ 0 w 103"/>
                            <a:gd name="T55" fmla="*/ 9 h 123"/>
                            <a:gd name="T56" fmla="*/ 0 w 103"/>
                            <a:gd name="T57" fmla="*/ 4 h 123"/>
                            <a:gd name="T58" fmla="*/ 49 w 103"/>
                            <a:gd name="T59"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3" h="123">
                              <a:moveTo>
                                <a:pt x="49" y="4"/>
                              </a:moveTo>
                              <a:cubicBezTo>
                                <a:pt x="49" y="31"/>
                                <a:pt x="49" y="31"/>
                                <a:pt x="49" y="31"/>
                              </a:cubicBezTo>
                              <a:cubicBezTo>
                                <a:pt x="57" y="19"/>
                                <a:pt x="64" y="10"/>
                                <a:pt x="70" y="6"/>
                              </a:cubicBezTo>
                              <a:cubicBezTo>
                                <a:pt x="76" y="2"/>
                                <a:pt x="82" y="0"/>
                                <a:pt x="87" y="0"/>
                              </a:cubicBezTo>
                              <a:cubicBezTo>
                                <a:pt x="92" y="0"/>
                                <a:pt x="96" y="2"/>
                                <a:pt x="99" y="5"/>
                              </a:cubicBezTo>
                              <a:cubicBezTo>
                                <a:pt x="101" y="8"/>
                                <a:pt x="103" y="12"/>
                                <a:pt x="103" y="17"/>
                              </a:cubicBezTo>
                              <a:cubicBezTo>
                                <a:pt x="103" y="23"/>
                                <a:pt x="102" y="27"/>
                                <a:pt x="99" y="30"/>
                              </a:cubicBezTo>
                              <a:cubicBezTo>
                                <a:pt x="96" y="34"/>
                                <a:pt x="93" y="35"/>
                                <a:pt x="89" y="35"/>
                              </a:cubicBezTo>
                              <a:cubicBezTo>
                                <a:pt x="84" y="35"/>
                                <a:pt x="80" y="34"/>
                                <a:pt x="77" y="31"/>
                              </a:cubicBezTo>
                              <a:cubicBezTo>
                                <a:pt x="74" y="28"/>
                                <a:pt x="72" y="26"/>
                                <a:pt x="71" y="26"/>
                              </a:cubicBezTo>
                              <a:cubicBezTo>
                                <a:pt x="70" y="25"/>
                                <a:pt x="69" y="25"/>
                                <a:pt x="68" y="25"/>
                              </a:cubicBezTo>
                              <a:cubicBezTo>
                                <a:pt x="66" y="25"/>
                                <a:pt x="63" y="26"/>
                                <a:pt x="61" y="28"/>
                              </a:cubicBezTo>
                              <a:cubicBezTo>
                                <a:pt x="58" y="31"/>
                                <a:pt x="55" y="35"/>
                                <a:pt x="53" y="40"/>
                              </a:cubicBezTo>
                              <a:cubicBezTo>
                                <a:pt x="50" y="49"/>
                                <a:pt x="49" y="58"/>
                                <a:pt x="49" y="68"/>
                              </a:cubicBezTo>
                              <a:cubicBezTo>
                                <a:pt x="49" y="95"/>
                                <a:pt x="49" y="95"/>
                                <a:pt x="49" y="95"/>
                              </a:cubicBezTo>
                              <a:cubicBezTo>
                                <a:pt x="49" y="102"/>
                                <a:pt x="49" y="102"/>
                                <a:pt x="49" y="102"/>
                              </a:cubicBezTo>
                              <a:cubicBezTo>
                                <a:pt x="49" y="107"/>
                                <a:pt x="49" y="110"/>
                                <a:pt x="50" y="112"/>
                              </a:cubicBezTo>
                              <a:cubicBezTo>
                                <a:pt x="51" y="114"/>
                                <a:pt x="53" y="116"/>
                                <a:pt x="55" y="117"/>
                              </a:cubicBezTo>
                              <a:cubicBezTo>
                                <a:pt x="57" y="118"/>
                                <a:pt x="60" y="118"/>
                                <a:pt x="65" y="119"/>
                              </a:cubicBezTo>
                              <a:cubicBezTo>
                                <a:pt x="65" y="123"/>
                                <a:pt x="65" y="123"/>
                                <a:pt x="65" y="123"/>
                              </a:cubicBezTo>
                              <a:cubicBezTo>
                                <a:pt x="0" y="123"/>
                                <a:pt x="0" y="123"/>
                                <a:pt x="0" y="123"/>
                              </a:cubicBezTo>
                              <a:cubicBezTo>
                                <a:pt x="0" y="119"/>
                                <a:pt x="0" y="119"/>
                                <a:pt x="0" y="119"/>
                              </a:cubicBezTo>
                              <a:cubicBezTo>
                                <a:pt x="5" y="118"/>
                                <a:pt x="9" y="117"/>
                                <a:pt x="11" y="114"/>
                              </a:cubicBezTo>
                              <a:cubicBezTo>
                                <a:pt x="12" y="112"/>
                                <a:pt x="13" y="106"/>
                                <a:pt x="13" y="95"/>
                              </a:cubicBezTo>
                              <a:cubicBezTo>
                                <a:pt x="13" y="29"/>
                                <a:pt x="13" y="29"/>
                                <a:pt x="13" y="29"/>
                              </a:cubicBezTo>
                              <a:cubicBezTo>
                                <a:pt x="13" y="22"/>
                                <a:pt x="13" y="18"/>
                                <a:pt x="12" y="16"/>
                              </a:cubicBezTo>
                              <a:cubicBezTo>
                                <a:pt x="12" y="14"/>
                                <a:pt x="10" y="12"/>
                                <a:pt x="9" y="11"/>
                              </a:cubicBezTo>
                              <a:cubicBezTo>
                                <a:pt x="7" y="10"/>
                                <a:pt x="4"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5" name="Freeform 212">
                        <a:extLst/>
                      </wps:cNvPr>
                      <wps:cNvSpPr>
                        <a:spLocks/>
                      </wps:cNvSpPr>
                      <wps:spPr bwMode="auto">
                        <a:xfrm>
                          <a:off x="5445125" y="3095625"/>
                          <a:ext cx="360363" cy="342900"/>
                        </a:xfrm>
                        <a:custGeom>
                          <a:avLst/>
                          <a:gdLst>
                            <a:gd name="T0" fmla="*/ 48 w 129"/>
                            <a:gd name="T1" fmla="*/ 4 h 123"/>
                            <a:gd name="T2" fmla="*/ 48 w 129"/>
                            <a:gd name="T3" fmla="*/ 19 h 123"/>
                            <a:gd name="T4" fmla="*/ 66 w 129"/>
                            <a:gd name="T5" fmla="*/ 5 h 123"/>
                            <a:gd name="T6" fmla="*/ 84 w 129"/>
                            <a:gd name="T7" fmla="*/ 0 h 123"/>
                            <a:gd name="T8" fmla="*/ 104 w 129"/>
                            <a:gd name="T9" fmla="*/ 7 h 123"/>
                            <a:gd name="T10" fmla="*/ 114 w 129"/>
                            <a:gd name="T11" fmla="*/ 23 h 123"/>
                            <a:gd name="T12" fmla="*/ 116 w 129"/>
                            <a:gd name="T13" fmla="*/ 51 h 123"/>
                            <a:gd name="T14" fmla="*/ 116 w 129"/>
                            <a:gd name="T15" fmla="*/ 97 h 123"/>
                            <a:gd name="T16" fmla="*/ 118 w 129"/>
                            <a:gd name="T17" fmla="*/ 114 h 123"/>
                            <a:gd name="T18" fmla="*/ 129 w 129"/>
                            <a:gd name="T19" fmla="*/ 119 h 123"/>
                            <a:gd name="T20" fmla="*/ 129 w 129"/>
                            <a:gd name="T21" fmla="*/ 123 h 123"/>
                            <a:gd name="T22" fmla="*/ 68 w 129"/>
                            <a:gd name="T23" fmla="*/ 123 h 123"/>
                            <a:gd name="T24" fmla="*/ 68 w 129"/>
                            <a:gd name="T25" fmla="*/ 119 h 123"/>
                            <a:gd name="T26" fmla="*/ 78 w 129"/>
                            <a:gd name="T27" fmla="*/ 113 h 123"/>
                            <a:gd name="T28" fmla="*/ 80 w 129"/>
                            <a:gd name="T29" fmla="*/ 97 h 123"/>
                            <a:gd name="T30" fmla="*/ 80 w 129"/>
                            <a:gd name="T31" fmla="*/ 44 h 123"/>
                            <a:gd name="T32" fmla="*/ 79 w 129"/>
                            <a:gd name="T33" fmla="*/ 26 h 123"/>
                            <a:gd name="T34" fmla="*/ 75 w 129"/>
                            <a:gd name="T35" fmla="*/ 20 h 123"/>
                            <a:gd name="T36" fmla="*/ 69 w 129"/>
                            <a:gd name="T37" fmla="*/ 18 h 123"/>
                            <a:gd name="T38" fmla="*/ 48 w 129"/>
                            <a:gd name="T39" fmla="*/ 33 h 123"/>
                            <a:gd name="T40" fmla="*/ 48 w 129"/>
                            <a:gd name="T41" fmla="*/ 97 h 123"/>
                            <a:gd name="T42" fmla="*/ 51 w 129"/>
                            <a:gd name="T43" fmla="*/ 114 h 123"/>
                            <a:gd name="T44" fmla="*/ 60 w 129"/>
                            <a:gd name="T45" fmla="*/ 119 h 123"/>
                            <a:gd name="T46" fmla="*/ 60 w 129"/>
                            <a:gd name="T47" fmla="*/ 123 h 123"/>
                            <a:gd name="T48" fmla="*/ 0 w 129"/>
                            <a:gd name="T49" fmla="*/ 123 h 123"/>
                            <a:gd name="T50" fmla="*/ 0 w 129"/>
                            <a:gd name="T51" fmla="*/ 119 h 123"/>
                            <a:gd name="T52" fmla="*/ 10 w 129"/>
                            <a:gd name="T53" fmla="*/ 114 h 123"/>
                            <a:gd name="T54" fmla="*/ 13 w 129"/>
                            <a:gd name="T55" fmla="*/ 97 h 123"/>
                            <a:gd name="T56" fmla="*/ 13 w 129"/>
                            <a:gd name="T57" fmla="*/ 30 h 123"/>
                            <a:gd name="T58" fmla="*/ 10 w 129"/>
                            <a:gd name="T59" fmla="*/ 13 h 123"/>
                            <a:gd name="T60" fmla="*/ 0 w 129"/>
                            <a:gd name="T61" fmla="*/ 9 h 123"/>
                            <a:gd name="T62" fmla="*/ 0 w 129"/>
                            <a:gd name="T63" fmla="*/ 4 h 123"/>
                            <a:gd name="T64" fmla="*/ 48 w 129"/>
                            <a:gd name="T65"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123">
                              <a:moveTo>
                                <a:pt x="48" y="4"/>
                              </a:moveTo>
                              <a:cubicBezTo>
                                <a:pt x="48" y="19"/>
                                <a:pt x="48" y="19"/>
                                <a:pt x="48" y="19"/>
                              </a:cubicBezTo>
                              <a:cubicBezTo>
                                <a:pt x="55" y="13"/>
                                <a:pt x="60" y="8"/>
                                <a:pt x="66" y="5"/>
                              </a:cubicBezTo>
                              <a:cubicBezTo>
                                <a:pt x="72" y="2"/>
                                <a:pt x="78" y="0"/>
                                <a:pt x="84" y="0"/>
                              </a:cubicBezTo>
                              <a:cubicBezTo>
                                <a:pt x="92" y="0"/>
                                <a:pt x="98" y="3"/>
                                <a:pt x="104" y="7"/>
                              </a:cubicBezTo>
                              <a:cubicBezTo>
                                <a:pt x="109" y="11"/>
                                <a:pt x="112" y="16"/>
                                <a:pt x="114" y="23"/>
                              </a:cubicBezTo>
                              <a:cubicBezTo>
                                <a:pt x="115" y="28"/>
                                <a:pt x="116" y="37"/>
                                <a:pt x="116" y="51"/>
                              </a:cubicBezTo>
                              <a:cubicBezTo>
                                <a:pt x="116" y="97"/>
                                <a:pt x="116" y="97"/>
                                <a:pt x="116" y="97"/>
                              </a:cubicBezTo>
                              <a:cubicBezTo>
                                <a:pt x="116" y="106"/>
                                <a:pt x="117" y="112"/>
                                <a:pt x="118" y="114"/>
                              </a:cubicBezTo>
                              <a:cubicBezTo>
                                <a:pt x="120" y="117"/>
                                <a:pt x="124" y="118"/>
                                <a:pt x="129" y="119"/>
                              </a:cubicBezTo>
                              <a:cubicBezTo>
                                <a:pt x="129" y="123"/>
                                <a:pt x="129" y="123"/>
                                <a:pt x="129" y="123"/>
                              </a:cubicBezTo>
                              <a:cubicBezTo>
                                <a:pt x="68" y="123"/>
                                <a:pt x="68" y="123"/>
                                <a:pt x="68" y="123"/>
                              </a:cubicBezTo>
                              <a:cubicBezTo>
                                <a:pt x="68" y="119"/>
                                <a:pt x="68" y="119"/>
                                <a:pt x="68" y="119"/>
                              </a:cubicBezTo>
                              <a:cubicBezTo>
                                <a:pt x="73" y="118"/>
                                <a:pt x="76" y="116"/>
                                <a:pt x="78" y="113"/>
                              </a:cubicBezTo>
                              <a:cubicBezTo>
                                <a:pt x="79" y="111"/>
                                <a:pt x="80" y="106"/>
                                <a:pt x="80" y="97"/>
                              </a:cubicBezTo>
                              <a:cubicBezTo>
                                <a:pt x="80" y="44"/>
                                <a:pt x="80" y="44"/>
                                <a:pt x="80" y="44"/>
                              </a:cubicBezTo>
                              <a:cubicBezTo>
                                <a:pt x="80" y="34"/>
                                <a:pt x="80" y="28"/>
                                <a:pt x="79" y="26"/>
                              </a:cubicBezTo>
                              <a:cubicBezTo>
                                <a:pt x="78" y="23"/>
                                <a:pt x="77" y="21"/>
                                <a:pt x="75" y="20"/>
                              </a:cubicBezTo>
                              <a:cubicBezTo>
                                <a:pt x="73" y="18"/>
                                <a:pt x="71" y="18"/>
                                <a:pt x="69" y="18"/>
                              </a:cubicBezTo>
                              <a:cubicBezTo>
                                <a:pt x="62" y="18"/>
                                <a:pt x="55" y="23"/>
                                <a:pt x="48" y="33"/>
                              </a:cubicBezTo>
                              <a:cubicBezTo>
                                <a:pt x="48" y="97"/>
                                <a:pt x="48" y="97"/>
                                <a:pt x="48" y="97"/>
                              </a:cubicBezTo>
                              <a:cubicBezTo>
                                <a:pt x="48" y="106"/>
                                <a:pt x="49" y="112"/>
                                <a:pt x="51" y="114"/>
                              </a:cubicBezTo>
                              <a:cubicBezTo>
                                <a:pt x="53" y="117"/>
                                <a:pt x="56" y="118"/>
                                <a:pt x="60" y="119"/>
                              </a:cubicBezTo>
                              <a:cubicBezTo>
                                <a:pt x="60" y="123"/>
                                <a:pt x="60" y="123"/>
                                <a:pt x="60" y="123"/>
                              </a:cubicBezTo>
                              <a:cubicBezTo>
                                <a:pt x="0" y="123"/>
                                <a:pt x="0" y="123"/>
                                <a:pt x="0" y="123"/>
                              </a:cubicBezTo>
                              <a:cubicBezTo>
                                <a:pt x="0" y="119"/>
                                <a:pt x="0" y="119"/>
                                <a:pt x="0" y="119"/>
                              </a:cubicBezTo>
                              <a:cubicBezTo>
                                <a:pt x="5" y="118"/>
                                <a:pt x="8" y="117"/>
                                <a:pt x="10" y="114"/>
                              </a:cubicBezTo>
                              <a:cubicBezTo>
                                <a:pt x="12" y="112"/>
                                <a:pt x="13" y="106"/>
                                <a:pt x="13" y="97"/>
                              </a:cubicBezTo>
                              <a:cubicBezTo>
                                <a:pt x="13" y="30"/>
                                <a:pt x="13" y="30"/>
                                <a:pt x="13" y="30"/>
                              </a:cubicBezTo>
                              <a:cubicBezTo>
                                <a:pt x="13" y="21"/>
                                <a:pt x="12" y="15"/>
                                <a:pt x="10" y="13"/>
                              </a:cubicBezTo>
                              <a:cubicBezTo>
                                <a:pt x="8" y="11"/>
                                <a:pt x="5" y="9"/>
                                <a:pt x="0" y="9"/>
                              </a:cubicBezTo>
                              <a:cubicBezTo>
                                <a:pt x="0" y="4"/>
                                <a:pt x="0" y="4"/>
                                <a:pt x="0" y="4"/>
                              </a:cubicBezTo>
                              <a:lnTo>
                                <a:pt x="48"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6" name="Freeform 213">
                        <a:extLst/>
                      </wps:cNvPr>
                      <wps:cNvSpPr>
                        <a:spLocks/>
                      </wps:cNvSpPr>
                      <wps:spPr bwMode="auto">
                        <a:xfrm>
                          <a:off x="5829300" y="3095625"/>
                          <a:ext cx="565150" cy="342900"/>
                        </a:xfrm>
                        <a:custGeom>
                          <a:avLst/>
                          <a:gdLst>
                            <a:gd name="T0" fmla="*/ 49 w 202"/>
                            <a:gd name="T1" fmla="*/ 4 h 123"/>
                            <a:gd name="T2" fmla="*/ 49 w 202"/>
                            <a:gd name="T3" fmla="*/ 20 h 123"/>
                            <a:gd name="T4" fmla="*/ 67 w 202"/>
                            <a:gd name="T5" fmla="*/ 5 h 123"/>
                            <a:gd name="T6" fmla="*/ 86 w 202"/>
                            <a:gd name="T7" fmla="*/ 0 h 123"/>
                            <a:gd name="T8" fmla="*/ 105 w 202"/>
                            <a:gd name="T9" fmla="*/ 6 h 123"/>
                            <a:gd name="T10" fmla="*/ 117 w 202"/>
                            <a:gd name="T11" fmla="*/ 22 h 123"/>
                            <a:gd name="T12" fmla="*/ 137 w 202"/>
                            <a:gd name="T13" fmla="*/ 5 h 123"/>
                            <a:gd name="T14" fmla="*/ 156 w 202"/>
                            <a:gd name="T15" fmla="*/ 0 h 123"/>
                            <a:gd name="T16" fmla="*/ 176 w 202"/>
                            <a:gd name="T17" fmla="*/ 6 h 123"/>
                            <a:gd name="T18" fmla="*/ 186 w 202"/>
                            <a:gd name="T19" fmla="*/ 21 h 123"/>
                            <a:gd name="T20" fmla="*/ 189 w 202"/>
                            <a:gd name="T21" fmla="*/ 48 h 123"/>
                            <a:gd name="T22" fmla="*/ 189 w 202"/>
                            <a:gd name="T23" fmla="*/ 97 h 123"/>
                            <a:gd name="T24" fmla="*/ 192 w 202"/>
                            <a:gd name="T25" fmla="*/ 114 h 123"/>
                            <a:gd name="T26" fmla="*/ 202 w 202"/>
                            <a:gd name="T27" fmla="*/ 119 h 123"/>
                            <a:gd name="T28" fmla="*/ 202 w 202"/>
                            <a:gd name="T29" fmla="*/ 123 h 123"/>
                            <a:gd name="T30" fmla="*/ 140 w 202"/>
                            <a:gd name="T31" fmla="*/ 123 h 123"/>
                            <a:gd name="T32" fmla="*/ 140 w 202"/>
                            <a:gd name="T33" fmla="*/ 119 h 123"/>
                            <a:gd name="T34" fmla="*/ 151 w 202"/>
                            <a:gd name="T35" fmla="*/ 113 h 123"/>
                            <a:gd name="T36" fmla="*/ 154 w 202"/>
                            <a:gd name="T37" fmla="*/ 97 h 123"/>
                            <a:gd name="T38" fmla="*/ 154 w 202"/>
                            <a:gd name="T39" fmla="*/ 46 h 123"/>
                            <a:gd name="T40" fmla="*/ 152 w 202"/>
                            <a:gd name="T41" fmla="*/ 26 h 123"/>
                            <a:gd name="T42" fmla="*/ 148 w 202"/>
                            <a:gd name="T43" fmla="*/ 19 h 123"/>
                            <a:gd name="T44" fmla="*/ 142 w 202"/>
                            <a:gd name="T45" fmla="*/ 17 h 123"/>
                            <a:gd name="T46" fmla="*/ 131 w 202"/>
                            <a:gd name="T47" fmla="*/ 21 h 123"/>
                            <a:gd name="T48" fmla="*/ 119 w 202"/>
                            <a:gd name="T49" fmla="*/ 33 h 123"/>
                            <a:gd name="T50" fmla="*/ 119 w 202"/>
                            <a:gd name="T51" fmla="*/ 97 h 123"/>
                            <a:gd name="T52" fmla="*/ 121 w 202"/>
                            <a:gd name="T53" fmla="*/ 113 h 123"/>
                            <a:gd name="T54" fmla="*/ 133 w 202"/>
                            <a:gd name="T55" fmla="*/ 119 h 123"/>
                            <a:gd name="T56" fmla="*/ 133 w 202"/>
                            <a:gd name="T57" fmla="*/ 123 h 123"/>
                            <a:gd name="T58" fmla="*/ 71 w 202"/>
                            <a:gd name="T59" fmla="*/ 123 h 123"/>
                            <a:gd name="T60" fmla="*/ 71 w 202"/>
                            <a:gd name="T61" fmla="*/ 119 h 123"/>
                            <a:gd name="T62" fmla="*/ 78 w 202"/>
                            <a:gd name="T63" fmla="*/ 116 h 123"/>
                            <a:gd name="T64" fmla="*/ 82 w 202"/>
                            <a:gd name="T65" fmla="*/ 111 h 123"/>
                            <a:gd name="T66" fmla="*/ 83 w 202"/>
                            <a:gd name="T67" fmla="*/ 97 h 123"/>
                            <a:gd name="T68" fmla="*/ 83 w 202"/>
                            <a:gd name="T69" fmla="*/ 46 h 123"/>
                            <a:gd name="T70" fmla="*/ 82 w 202"/>
                            <a:gd name="T71" fmla="*/ 26 h 123"/>
                            <a:gd name="T72" fmla="*/ 78 w 202"/>
                            <a:gd name="T73" fmla="*/ 19 h 123"/>
                            <a:gd name="T74" fmla="*/ 71 w 202"/>
                            <a:gd name="T75" fmla="*/ 17 h 123"/>
                            <a:gd name="T76" fmla="*/ 62 w 202"/>
                            <a:gd name="T77" fmla="*/ 20 h 123"/>
                            <a:gd name="T78" fmla="*/ 49 w 202"/>
                            <a:gd name="T79" fmla="*/ 33 h 123"/>
                            <a:gd name="T80" fmla="*/ 49 w 202"/>
                            <a:gd name="T81" fmla="*/ 97 h 123"/>
                            <a:gd name="T82" fmla="*/ 52 w 202"/>
                            <a:gd name="T83" fmla="*/ 114 h 123"/>
                            <a:gd name="T84" fmla="*/ 62 w 202"/>
                            <a:gd name="T85" fmla="*/ 119 h 123"/>
                            <a:gd name="T86" fmla="*/ 62 w 202"/>
                            <a:gd name="T87" fmla="*/ 123 h 123"/>
                            <a:gd name="T88" fmla="*/ 0 w 202"/>
                            <a:gd name="T89" fmla="*/ 123 h 123"/>
                            <a:gd name="T90" fmla="*/ 0 w 202"/>
                            <a:gd name="T91" fmla="*/ 119 h 123"/>
                            <a:gd name="T92" fmla="*/ 11 w 202"/>
                            <a:gd name="T93" fmla="*/ 114 h 123"/>
                            <a:gd name="T94" fmla="*/ 13 w 202"/>
                            <a:gd name="T95" fmla="*/ 97 h 123"/>
                            <a:gd name="T96" fmla="*/ 13 w 202"/>
                            <a:gd name="T97" fmla="*/ 30 h 123"/>
                            <a:gd name="T98" fmla="*/ 11 w 202"/>
                            <a:gd name="T99" fmla="*/ 13 h 123"/>
                            <a:gd name="T100" fmla="*/ 0 w 202"/>
                            <a:gd name="T101" fmla="*/ 9 h 123"/>
                            <a:gd name="T102" fmla="*/ 0 w 202"/>
                            <a:gd name="T103" fmla="*/ 4 h 123"/>
                            <a:gd name="T104" fmla="*/ 49 w 202"/>
                            <a:gd name="T105"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2" h="123">
                              <a:moveTo>
                                <a:pt x="49" y="4"/>
                              </a:moveTo>
                              <a:cubicBezTo>
                                <a:pt x="49" y="20"/>
                                <a:pt x="49" y="20"/>
                                <a:pt x="49" y="20"/>
                              </a:cubicBezTo>
                              <a:cubicBezTo>
                                <a:pt x="56" y="12"/>
                                <a:pt x="62" y="8"/>
                                <a:pt x="67" y="5"/>
                              </a:cubicBezTo>
                              <a:cubicBezTo>
                                <a:pt x="73" y="2"/>
                                <a:pt x="79" y="0"/>
                                <a:pt x="86" y="0"/>
                              </a:cubicBezTo>
                              <a:cubicBezTo>
                                <a:pt x="93" y="0"/>
                                <a:pt x="100" y="2"/>
                                <a:pt x="105" y="6"/>
                              </a:cubicBezTo>
                              <a:cubicBezTo>
                                <a:pt x="110" y="9"/>
                                <a:pt x="114" y="15"/>
                                <a:pt x="117" y="22"/>
                              </a:cubicBezTo>
                              <a:cubicBezTo>
                                <a:pt x="124" y="14"/>
                                <a:pt x="131" y="9"/>
                                <a:pt x="137" y="5"/>
                              </a:cubicBezTo>
                              <a:cubicBezTo>
                                <a:pt x="143" y="2"/>
                                <a:pt x="150" y="0"/>
                                <a:pt x="156" y="0"/>
                              </a:cubicBezTo>
                              <a:cubicBezTo>
                                <a:pt x="165" y="0"/>
                                <a:pt x="171" y="2"/>
                                <a:pt x="176" y="6"/>
                              </a:cubicBezTo>
                              <a:cubicBezTo>
                                <a:pt x="181" y="10"/>
                                <a:pt x="185" y="15"/>
                                <a:pt x="186" y="21"/>
                              </a:cubicBezTo>
                              <a:cubicBezTo>
                                <a:pt x="188" y="26"/>
                                <a:pt x="189" y="36"/>
                                <a:pt x="189" y="48"/>
                              </a:cubicBezTo>
                              <a:cubicBezTo>
                                <a:pt x="189" y="97"/>
                                <a:pt x="189" y="97"/>
                                <a:pt x="189" y="97"/>
                              </a:cubicBezTo>
                              <a:cubicBezTo>
                                <a:pt x="189" y="106"/>
                                <a:pt x="190" y="112"/>
                                <a:pt x="192" y="114"/>
                              </a:cubicBezTo>
                              <a:cubicBezTo>
                                <a:pt x="193" y="117"/>
                                <a:pt x="197" y="118"/>
                                <a:pt x="202" y="119"/>
                              </a:cubicBezTo>
                              <a:cubicBezTo>
                                <a:pt x="202" y="123"/>
                                <a:pt x="202" y="123"/>
                                <a:pt x="202" y="123"/>
                              </a:cubicBezTo>
                              <a:cubicBezTo>
                                <a:pt x="140" y="123"/>
                                <a:pt x="140" y="123"/>
                                <a:pt x="140" y="123"/>
                              </a:cubicBezTo>
                              <a:cubicBezTo>
                                <a:pt x="140" y="119"/>
                                <a:pt x="140" y="119"/>
                                <a:pt x="140" y="119"/>
                              </a:cubicBezTo>
                              <a:cubicBezTo>
                                <a:pt x="145" y="118"/>
                                <a:pt x="149" y="116"/>
                                <a:pt x="151" y="113"/>
                              </a:cubicBezTo>
                              <a:cubicBezTo>
                                <a:pt x="153" y="111"/>
                                <a:pt x="154" y="106"/>
                                <a:pt x="154" y="97"/>
                              </a:cubicBezTo>
                              <a:cubicBezTo>
                                <a:pt x="154" y="46"/>
                                <a:pt x="154" y="46"/>
                                <a:pt x="154" y="46"/>
                              </a:cubicBezTo>
                              <a:cubicBezTo>
                                <a:pt x="154" y="35"/>
                                <a:pt x="153" y="29"/>
                                <a:pt x="152" y="26"/>
                              </a:cubicBezTo>
                              <a:cubicBezTo>
                                <a:pt x="151" y="23"/>
                                <a:pt x="150" y="21"/>
                                <a:pt x="148" y="19"/>
                              </a:cubicBezTo>
                              <a:cubicBezTo>
                                <a:pt x="146" y="18"/>
                                <a:pt x="144" y="17"/>
                                <a:pt x="142" y="17"/>
                              </a:cubicBezTo>
                              <a:cubicBezTo>
                                <a:pt x="138" y="17"/>
                                <a:pt x="134" y="18"/>
                                <a:pt x="131" y="21"/>
                              </a:cubicBezTo>
                              <a:cubicBezTo>
                                <a:pt x="127" y="24"/>
                                <a:pt x="123" y="28"/>
                                <a:pt x="119" y="33"/>
                              </a:cubicBezTo>
                              <a:cubicBezTo>
                                <a:pt x="119" y="97"/>
                                <a:pt x="119" y="97"/>
                                <a:pt x="119" y="97"/>
                              </a:cubicBezTo>
                              <a:cubicBezTo>
                                <a:pt x="119" y="106"/>
                                <a:pt x="120" y="111"/>
                                <a:pt x="121" y="113"/>
                              </a:cubicBezTo>
                              <a:cubicBezTo>
                                <a:pt x="123" y="117"/>
                                <a:pt x="127" y="118"/>
                                <a:pt x="133" y="119"/>
                              </a:cubicBezTo>
                              <a:cubicBezTo>
                                <a:pt x="133" y="123"/>
                                <a:pt x="133" y="123"/>
                                <a:pt x="133" y="123"/>
                              </a:cubicBezTo>
                              <a:cubicBezTo>
                                <a:pt x="71" y="123"/>
                                <a:pt x="71" y="123"/>
                                <a:pt x="71" y="123"/>
                              </a:cubicBezTo>
                              <a:cubicBezTo>
                                <a:pt x="71" y="119"/>
                                <a:pt x="71" y="119"/>
                                <a:pt x="71" y="119"/>
                              </a:cubicBezTo>
                              <a:cubicBezTo>
                                <a:pt x="74" y="119"/>
                                <a:pt x="77" y="118"/>
                                <a:pt x="78" y="116"/>
                              </a:cubicBezTo>
                              <a:cubicBezTo>
                                <a:pt x="80" y="115"/>
                                <a:pt x="82" y="113"/>
                                <a:pt x="82" y="111"/>
                              </a:cubicBezTo>
                              <a:cubicBezTo>
                                <a:pt x="83" y="109"/>
                                <a:pt x="83" y="104"/>
                                <a:pt x="83" y="97"/>
                              </a:cubicBezTo>
                              <a:cubicBezTo>
                                <a:pt x="83" y="46"/>
                                <a:pt x="83" y="46"/>
                                <a:pt x="83" y="46"/>
                              </a:cubicBezTo>
                              <a:cubicBezTo>
                                <a:pt x="83" y="35"/>
                                <a:pt x="83" y="28"/>
                                <a:pt x="82" y="26"/>
                              </a:cubicBezTo>
                              <a:cubicBezTo>
                                <a:pt x="81" y="23"/>
                                <a:pt x="80" y="21"/>
                                <a:pt x="78" y="19"/>
                              </a:cubicBezTo>
                              <a:cubicBezTo>
                                <a:pt x="76" y="18"/>
                                <a:pt x="74" y="17"/>
                                <a:pt x="71" y="17"/>
                              </a:cubicBezTo>
                              <a:cubicBezTo>
                                <a:pt x="68" y="17"/>
                                <a:pt x="65" y="18"/>
                                <a:pt x="62" y="20"/>
                              </a:cubicBezTo>
                              <a:cubicBezTo>
                                <a:pt x="58" y="22"/>
                                <a:pt x="54" y="27"/>
                                <a:pt x="49" y="33"/>
                              </a:cubicBezTo>
                              <a:cubicBezTo>
                                <a:pt x="49" y="97"/>
                                <a:pt x="49" y="97"/>
                                <a:pt x="49" y="97"/>
                              </a:cubicBezTo>
                              <a:cubicBezTo>
                                <a:pt x="49" y="106"/>
                                <a:pt x="50" y="111"/>
                                <a:pt x="52" y="114"/>
                              </a:cubicBezTo>
                              <a:cubicBezTo>
                                <a:pt x="53" y="117"/>
                                <a:pt x="57" y="118"/>
                                <a:pt x="62" y="119"/>
                              </a:cubicBezTo>
                              <a:cubicBezTo>
                                <a:pt x="62" y="123"/>
                                <a:pt x="62" y="123"/>
                                <a:pt x="62" y="123"/>
                              </a:cubicBezTo>
                              <a:cubicBezTo>
                                <a:pt x="0" y="123"/>
                                <a:pt x="0" y="123"/>
                                <a:pt x="0" y="123"/>
                              </a:cubicBezTo>
                              <a:cubicBezTo>
                                <a:pt x="0" y="119"/>
                                <a:pt x="0" y="119"/>
                                <a:pt x="0" y="119"/>
                              </a:cubicBezTo>
                              <a:cubicBezTo>
                                <a:pt x="5" y="118"/>
                                <a:pt x="9" y="117"/>
                                <a:pt x="11" y="114"/>
                              </a:cubicBezTo>
                              <a:cubicBezTo>
                                <a:pt x="13" y="112"/>
                                <a:pt x="13" y="106"/>
                                <a:pt x="13" y="97"/>
                              </a:cubicBezTo>
                              <a:cubicBezTo>
                                <a:pt x="13" y="30"/>
                                <a:pt x="13" y="30"/>
                                <a:pt x="13" y="30"/>
                              </a:cubicBezTo>
                              <a:cubicBezTo>
                                <a:pt x="13" y="21"/>
                                <a:pt x="12" y="15"/>
                                <a:pt x="11" y="13"/>
                              </a:cubicBezTo>
                              <a:cubicBezTo>
                                <a:pt x="9" y="11"/>
                                <a:pt x="6"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7" name="Freeform 214">
                        <a:extLst/>
                      </wps:cNvPr>
                      <wps:cNvSpPr>
                        <a:spLocks noEditPoints="1"/>
                      </wps:cNvSpPr>
                      <wps:spPr bwMode="auto">
                        <a:xfrm>
                          <a:off x="6413500" y="3095625"/>
                          <a:ext cx="279400" cy="354013"/>
                        </a:xfrm>
                        <a:custGeom>
                          <a:avLst/>
                          <a:gdLst>
                            <a:gd name="T0" fmla="*/ 68 w 100"/>
                            <a:gd name="T1" fmla="*/ 51 h 127"/>
                            <a:gd name="T2" fmla="*/ 66 w 100"/>
                            <a:gd name="T3" fmla="*/ 23 h 127"/>
                            <a:gd name="T4" fmla="*/ 59 w 100"/>
                            <a:gd name="T5" fmla="*/ 11 h 127"/>
                            <a:gd name="T6" fmla="*/ 52 w 100"/>
                            <a:gd name="T7" fmla="*/ 9 h 127"/>
                            <a:gd name="T8" fmla="*/ 41 w 100"/>
                            <a:gd name="T9" fmla="*/ 15 h 127"/>
                            <a:gd name="T10" fmla="*/ 33 w 100"/>
                            <a:gd name="T11" fmla="*/ 46 h 127"/>
                            <a:gd name="T12" fmla="*/ 33 w 100"/>
                            <a:gd name="T13" fmla="*/ 51 h 127"/>
                            <a:gd name="T14" fmla="*/ 68 w 100"/>
                            <a:gd name="T15" fmla="*/ 51 h 127"/>
                            <a:gd name="T16" fmla="*/ 100 w 100"/>
                            <a:gd name="T17" fmla="*/ 59 h 127"/>
                            <a:gd name="T18" fmla="*/ 34 w 100"/>
                            <a:gd name="T19" fmla="*/ 59 h 127"/>
                            <a:gd name="T20" fmla="*/ 47 w 100"/>
                            <a:gd name="T21" fmla="*/ 97 h 127"/>
                            <a:gd name="T22" fmla="*/ 68 w 100"/>
                            <a:gd name="T23" fmla="*/ 107 h 127"/>
                            <a:gd name="T24" fmla="*/ 82 w 100"/>
                            <a:gd name="T25" fmla="*/ 103 h 127"/>
                            <a:gd name="T26" fmla="*/ 95 w 100"/>
                            <a:gd name="T27" fmla="*/ 88 h 127"/>
                            <a:gd name="T28" fmla="*/ 100 w 100"/>
                            <a:gd name="T29" fmla="*/ 91 h 127"/>
                            <a:gd name="T30" fmla="*/ 78 w 100"/>
                            <a:gd name="T31" fmla="*/ 119 h 127"/>
                            <a:gd name="T32" fmla="*/ 51 w 100"/>
                            <a:gd name="T33" fmla="*/ 127 h 127"/>
                            <a:gd name="T34" fmla="*/ 11 w 100"/>
                            <a:gd name="T35" fmla="*/ 106 h 127"/>
                            <a:gd name="T36" fmla="*/ 0 w 100"/>
                            <a:gd name="T37" fmla="*/ 66 h 127"/>
                            <a:gd name="T38" fmla="*/ 16 w 100"/>
                            <a:gd name="T39" fmla="*/ 18 h 127"/>
                            <a:gd name="T40" fmla="*/ 54 w 100"/>
                            <a:gd name="T41" fmla="*/ 0 h 127"/>
                            <a:gd name="T42" fmla="*/ 85 w 100"/>
                            <a:gd name="T43" fmla="*/ 15 h 127"/>
                            <a:gd name="T44" fmla="*/ 100 w 100"/>
                            <a:gd name="T45" fmla="*/ 59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127">
                              <a:moveTo>
                                <a:pt x="68" y="51"/>
                              </a:moveTo>
                              <a:cubicBezTo>
                                <a:pt x="68" y="37"/>
                                <a:pt x="68" y="28"/>
                                <a:pt x="66" y="23"/>
                              </a:cubicBezTo>
                              <a:cubicBezTo>
                                <a:pt x="65" y="17"/>
                                <a:pt x="62" y="14"/>
                                <a:pt x="59" y="11"/>
                              </a:cubicBezTo>
                              <a:cubicBezTo>
                                <a:pt x="57" y="9"/>
                                <a:pt x="55" y="9"/>
                                <a:pt x="52" y="9"/>
                              </a:cubicBezTo>
                              <a:cubicBezTo>
                                <a:pt x="48" y="9"/>
                                <a:pt x="44" y="11"/>
                                <a:pt x="41" y="15"/>
                              </a:cubicBezTo>
                              <a:cubicBezTo>
                                <a:pt x="36" y="23"/>
                                <a:pt x="33" y="33"/>
                                <a:pt x="33" y="46"/>
                              </a:cubicBezTo>
                              <a:cubicBezTo>
                                <a:pt x="33" y="51"/>
                                <a:pt x="33" y="51"/>
                                <a:pt x="33" y="51"/>
                              </a:cubicBezTo>
                              <a:lnTo>
                                <a:pt x="68" y="51"/>
                              </a:lnTo>
                              <a:close/>
                              <a:moveTo>
                                <a:pt x="100" y="59"/>
                              </a:moveTo>
                              <a:cubicBezTo>
                                <a:pt x="34" y="59"/>
                                <a:pt x="34" y="59"/>
                                <a:pt x="34" y="59"/>
                              </a:cubicBezTo>
                              <a:cubicBezTo>
                                <a:pt x="35" y="75"/>
                                <a:pt x="39" y="88"/>
                                <a:pt x="47" y="97"/>
                              </a:cubicBezTo>
                              <a:cubicBezTo>
                                <a:pt x="53" y="104"/>
                                <a:pt x="60" y="107"/>
                                <a:pt x="68" y="107"/>
                              </a:cubicBezTo>
                              <a:cubicBezTo>
                                <a:pt x="73" y="107"/>
                                <a:pt x="78" y="106"/>
                                <a:pt x="82" y="103"/>
                              </a:cubicBezTo>
                              <a:cubicBezTo>
                                <a:pt x="86" y="100"/>
                                <a:pt x="91" y="95"/>
                                <a:pt x="95" y="88"/>
                              </a:cubicBezTo>
                              <a:cubicBezTo>
                                <a:pt x="100" y="91"/>
                                <a:pt x="100" y="91"/>
                                <a:pt x="100" y="91"/>
                              </a:cubicBezTo>
                              <a:cubicBezTo>
                                <a:pt x="93" y="104"/>
                                <a:pt x="86" y="113"/>
                                <a:pt x="78" y="119"/>
                              </a:cubicBezTo>
                              <a:cubicBezTo>
                                <a:pt x="70" y="124"/>
                                <a:pt x="61" y="127"/>
                                <a:pt x="51" y="127"/>
                              </a:cubicBezTo>
                              <a:cubicBezTo>
                                <a:pt x="33" y="127"/>
                                <a:pt x="20" y="120"/>
                                <a:pt x="11" y="106"/>
                              </a:cubicBezTo>
                              <a:cubicBezTo>
                                <a:pt x="3" y="95"/>
                                <a:pt x="0" y="82"/>
                                <a:pt x="0" y="66"/>
                              </a:cubicBezTo>
                              <a:cubicBezTo>
                                <a:pt x="0" y="46"/>
                                <a:pt x="5" y="30"/>
                                <a:pt x="16" y="18"/>
                              </a:cubicBezTo>
                              <a:cubicBezTo>
                                <a:pt x="27" y="6"/>
                                <a:pt x="39" y="0"/>
                                <a:pt x="54" y="0"/>
                              </a:cubicBezTo>
                              <a:cubicBezTo>
                                <a:pt x="66" y="0"/>
                                <a:pt x="76" y="5"/>
                                <a:pt x="85" y="15"/>
                              </a:cubicBezTo>
                              <a:cubicBezTo>
                                <a:pt x="94" y="25"/>
                                <a:pt x="99" y="40"/>
                                <a:pt x="100" y="59"/>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8" name="Freeform 215">
                        <a:extLst/>
                      </wps:cNvPr>
                      <wps:cNvSpPr>
                        <a:spLocks/>
                      </wps:cNvSpPr>
                      <wps:spPr bwMode="auto">
                        <a:xfrm>
                          <a:off x="6704013" y="3095625"/>
                          <a:ext cx="363538" cy="342900"/>
                        </a:xfrm>
                        <a:custGeom>
                          <a:avLst/>
                          <a:gdLst>
                            <a:gd name="T0" fmla="*/ 49 w 130"/>
                            <a:gd name="T1" fmla="*/ 4 h 123"/>
                            <a:gd name="T2" fmla="*/ 49 w 130"/>
                            <a:gd name="T3" fmla="*/ 19 h 123"/>
                            <a:gd name="T4" fmla="*/ 67 w 130"/>
                            <a:gd name="T5" fmla="*/ 5 h 123"/>
                            <a:gd name="T6" fmla="*/ 85 w 130"/>
                            <a:gd name="T7" fmla="*/ 0 h 123"/>
                            <a:gd name="T8" fmla="*/ 104 w 130"/>
                            <a:gd name="T9" fmla="*/ 7 h 123"/>
                            <a:gd name="T10" fmla="*/ 115 w 130"/>
                            <a:gd name="T11" fmla="*/ 23 h 123"/>
                            <a:gd name="T12" fmla="*/ 117 w 130"/>
                            <a:gd name="T13" fmla="*/ 51 h 123"/>
                            <a:gd name="T14" fmla="*/ 117 w 130"/>
                            <a:gd name="T15" fmla="*/ 97 h 123"/>
                            <a:gd name="T16" fmla="*/ 119 w 130"/>
                            <a:gd name="T17" fmla="*/ 114 h 123"/>
                            <a:gd name="T18" fmla="*/ 130 w 130"/>
                            <a:gd name="T19" fmla="*/ 119 h 123"/>
                            <a:gd name="T20" fmla="*/ 130 w 130"/>
                            <a:gd name="T21" fmla="*/ 123 h 123"/>
                            <a:gd name="T22" fmla="*/ 69 w 130"/>
                            <a:gd name="T23" fmla="*/ 123 h 123"/>
                            <a:gd name="T24" fmla="*/ 69 w 130"/>
                            <a:gd name="T25" fmla="*/ 119 h 123"/>
                            <a:gd name="T26" fmla="*/ 79 w 130"/>
                            <a:gd name="T27" fmla="*/ 113 h 123"/>
                            <a:gd name="T28" fmla="*/ 81 w 130"/>
                            <a:gd name="T29" fmla="*/ 97 h 123"/>
                            <a:gd name="T30" fmla="*/ 81 w 130"/>
                            <a:gd name="T31" fmla="*/ 44 h 123"/>
                            <a:gd name="T32" fmla="*/ 80 w 130"/>
                            <a:gd name="T33" fmla="*/ 26 h 123"/>
                            <a:gd name="T34" fmla="*/ 76 w 130"/>
                            <a:gd name="T35" fmla="*/ 20 h 123"/>
                            <a:gd name="T36" fmla="*/ 70 w 130"/>
                            <a:gd name="T37" fmla="*/ 18 h 123"/>
                            <a:gd name="T38" fmla="*/ 49 w 130"/>
                            <a:gd name="T39" fmla="*/ 33 h 123"/>
                            <a:gd name="T40" fmla="*/ 49 w 130"/>
                            <a:gd name="T41" fmla="*/ 97 h 123"/>
                            <a:gd name="T42" fmla="*/ 52 w 130"/>
                            <a:gd name="T43" fmla="*/ 114 h 123"/>
                            <a:gd name="T44" fmla="*/ 61 w 130"/>
                            <a:gd name="T45" fmla="*/ 119 h 123"/>
                            <a:gd name="T46" fmla="*/ 61 w 130"/>
                            <a:gd name="T47" fmla="*/ 123 h 123"/>
                            <a:gd name="T48" fmla="*/ 0 w 130"/>
                            <a:gd name="T49" fmla="*/ 123 h 123"/>
                            <a:gd name="T50" fmla="*/ 0 w 130"/>
                            <a:gd name="T51" fmla="*/ 119 h 123"/>
                            <a:gd name="T52" fmla="*/ 11 w 130"/>
                            <a:gd name="T53" fmla="*/ 114 h 123"/>
                            <a:gd name="T54" fmla="*/ 13 w 130"/>
                            <a:gd name="T55" fmla="*/ 97 h 123"/>
                            <a:gd name="T56" fmla="*/ 13 w 130"/>
                            <a:gd name="T57" fmla="*/ 30 h 123"/>
                            <a:gd name="T58" fmla="*/ 11 w 130"/>
                            <a:gd name="T59" fmla="*/ 13 h 123"/>
                            <a:gd name="T60" fmla="*/ 0 w 130"/>
                            <a:gd name="T61" fmla="*/ 9 h 123"/>
                            <a:gd name="T62" fmla="*/ 0 w 130"/>
                            <a:gd name="T63" fmla="*/ 4 h 123"/>
                            <a:gd name="T64" fmla="*/ 49 w 130"/>
                            <a:gd name="T65"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0" h="123">
                              <a:moveTo>
                                <a:pt x="49" y="4"/>
                              </a:moveTo>
                              <a:cubicBezTo>
                                <a:pt x="49" y="19"/>
                                <a:pt x="49" y="19"/>
                                <a:pt x="49" y="19"/>
                              </a:cubicBezTo>
                              <a:cubicBezTo>
                                <a:pt x="55" y="13"/>
                                <a:pt x="61" y="8"/>
                                <a:pt x="67" y="5"/>
                              </a:cubicBezTo>
                              <a:cubicBezTo>
                                <a:pt x="73" y="2"/>
                                <a:pt x="79" y="0"/>
                                <a:pt x="85" y="0"/>
                              </a:cubicBezTo>
                              <a:cubicBezTo>
                                <a:pt x="93" y="0"/>
                                <a:pt x="99" y="3"/>
                                <a:pt x="104" y="7"/>
                              </a:cubicBezTo>
                              <a:cubicBezTo>
                                <a:pt x="110" y="11"/>
                                <a:pt x="113" y="16"/>
                                <a:pt x="115" y="23"/>
                              </a:cubicBezTo>
                              <a:cubicBezTo>
                                <a:pt x="116" y="28"/>
                                <a:pt x="117" y="37"/>
                                <a:pt x="117" y="51"/>
                              </a:cubicBezTo>
                              <a:cubicBezTo>
                                <a:pt x="117" y="97"/>
                                <a:pt x="117" y="97"/>
                                <a:pt x="117" y="97"/>
                              </a:cubicBezTo>
                              <a:cubicBezTo>
                                <a:pt x="117" y="106"/>
                                <a:pt x="117" y="112"/>
                                <a:pt x="119" y="114"/>
                              </a:cubicBezTo>
                              <a:cubicBezTo>
                                <a:pt x="121" y="117"/>
                                <a:pt x="124" y="118"/>
                                <a:pt x="130" y="119"/>
                              </a:cubicBezTo>
                              <a:cubicBezTo>
                                <a:pt x="130" y="123"/>
                                <a:pt x="130" y="123"/>
                                <a:pt x="130" y="123"/>
                              </a:cubicBezTo>
                              <a:cubicBezTo>
                                <a:pt x="69" y="123"/>
                                <a:pt x="69" y="123"/>
                                <a:pt x="69" y="123"/>
                              </a:cubicBezTo>
                              <a:cubicBezTo>
                                <a:pt x="69" y="119"/>
                                <a:pt x="69" y="119"/>
                                <a:pt x="69" y="119"/>
                              </a:cubicBezTo>
                              <a:cubicBezTo>
                                <a:pt x="74" y="118"/>
                                <a:pt x="77" y="116"/>
                                <a:pt x="79" y="113"/>
                              </a:cubicBezTo>
                              <a:cubicBezTo>
                                <a:pt x="80" y="111"/>
                                <a:pt x="81" y="106"/>
                                <a:pt x="81" y="97"/>
                              </a:cubicBezTo>
                              <a:cubicBezTo>
                                <a:pt x="81" y="44"/>
                                <a:pt x="81" y="44"/>
                                <a:pt x="81" y="44"/>
                              </a:cubicBezTo>
                              <a:cubicBezTo>
                                <a:pt x="81" y="34"/>
                                <a:pt x="80" y="28"/>
                                <a:pt x="80" y="26"/>
                              </a:cubicBezTo>
                              <a:cubicBezTo>
                                <a:pt x="79" y="23"/>
                                <a:pt x="78" y="21"/>
                                <a:pt x="76" y="20"/>
                              </a:cubicBezTo>
                              <a:cubicBezTo>
                                <a:pt x="74" y="18"/>
                                <a:pt x="72" y="18"/>
                                <a:pt x="70" y="18"/>
                              </a:cubicBezTo>
                              <a:cubicBezTo>
                                <a:pt x="62" y="18"/>
                                <a:pt x="56" y="23"/>
                                <a:pt x="49" y="33"/>
                              </a:cubicBezTo>
                              <a:cubicBezTo>
                                <a:pt x="49" y="97"/>
                                <a:pt x="49" y="97"/>
                                <a:pt x="49" y="97"/>
                              </a:cubicBezTo>
                              <a:cubicBezTo>
                                <a:pt x="49" y="106"/>
                                <a:pt x="50" y="112"/>
                                <a:pt x="52" y="114"/>
                              </a:cubicBezTo>
                              <a:cubicBezTo>
                                <a:pt x="53" y="117"/>
                                <a:pt x="57" y="118"/>
                                <a:pt x="61" y="119"/>
                              </a:cubicBezTo>
                              <a:cubicBezTo>
                                <a:pt x="61" y="123"/>
                                <a:pt x="61" y="123"/>
                                <a:pt x="61" y="123"/>
                              </a:cubicBezTo>
                              <a:cubicBezTo>
                                <a:pt x="0" y="123"/>
                                <a:pt x="0" y="123"/>
                                <a:pt x="0" y="123"/>
                              </a:cubicBezTo>
                              <a:cubicBezTo>
                                <a:pt x="0" y="119"/>
                                <a:pt x="0" y="119"/>
                                <a:pt x="0" y="119"/>
                              </a:cubicBezTo>
                              <a:cubicBezTo>
                                <a:pt x="5" y="118"/>
                                <a:pt x="9" y="117"/>
                                <a:pt x="11" y="114"/>
                              </a:cubicBezTo>
                              <a:cubicBezTo>
                                <a:pt x="13" y="112"/>
                                <a:pt x="13" y="106"/>
                                <a:pt x="13" y="97"/>
                              </a:cubicBezTo>
                              <a:cubicBezTo>
                                <a:pt x="13" y="30"/>
                                <a:pt x="13" y="30"/>
                                <a:pt x="13" y="30"/>
                              </a:cubicBezTo>
                              <a:cubicBezTo>
                                <a:pt x="13" y="21"/>
                                <a:pt x="13" y="15"/>
                                <a:pt x="11" y="13"/>
                              </a:cubicBezTo>
                              <a:cubicBezTo>
                                <a:pt x="9" y="11"/>
                                <a:pt x="6"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9" name="Freeform 216">
                        <a:extLst/>
                      </wps:cNvPr>
                      <wps:cNvSpPr>
                        <a:spLocks/>
                      </wps:cNvSpPr>
                      <wps:spPr bwMode="auto">
                        <a:xfrm>
                          <a:off x="7064375" y="2984500"/>
                          <a:ext cx="223838" cy="460375"/>
                        </a:xfrm>
                        <a:custGeom>
                          <a:avLst/>
                          <a:gdLst>
                            <a:gd name="T0" fmla="*/ 52 w 80"/>
                            <a:gd name="T1" fmla="*/ 0 h 165"/>
                            <a:gd name="T2" fmla="*/ 52 w 80"/>
                            <a:gd name="T3" fmla="*/ 44 h 165"/>
                            <a:gd name="T4" fmla="*/ 80 w 80"/>
                            <a:gd name="T5" fmla="*/ 44 h 165"/>
                            <a:gd name="T6" fmla="*/ 80 w 80"/>
                            <a:gd name="T7" fmla="*/ 57 h 165"/>
                            <a:gd name="T8" fmla="*/ 52 w 80"/>
                            <a:gd name="T9" fmla="*/ 57 h 165"/>
                            <a:gd name="T10" fmla="*/ 52 w 80"/>
                            <a:gd name="T11" fmla="*/ 130 h 165"/>
                            <a:gd name="T12" fmla="*/ 52 w 80"/>
                            <a:gd name="T13" fmla="*/ 144 h 165"/>
                            <a:gd name="T14" fmla="*/ 56 w 80"/>
                            <a:gd name="T15" fmla="*/ 148 h 165"/>
                            <a:gd name="T16" fmla="*/ 60 w 80"/>
                            <a:gd name="T17" fmla="*/ 150 h 165"/>
                            <a:gd name="T18" fmla="*/ 76 w 80"/>
                            <a:gd name="T19" fmla="*/ 138 h 165"/>
                            <a:gd name="T20" fmla="*/ 80 w 80"/>
                            <a:gd name="T21" fmla="*/ 140 h 165"/>
                            <a:gd name="T22" fmla="*/ 46 w 80"/>
                            <a:gd name="T23" fmla="*/ 165 h 165"/>
                            <a:gd name="T24" fmla="*/ 27 w 80"/>
                            <a:gd name="T25" fmla="*/ 159 h 165"/>
                            <a:gd name="T26" fmla="*/ 17 w 80"/>
                            <a:gd name="T27" fmla="*/ 145 h 165"/>
                            <a:gd name="T28" fmla="*/ 16 w 80"/>
                            <a:gd name="T29" fmla="*/ 121 h 165"/>
                            <a:gd name="T30" fmla="*/ 16 w 80"/>
                            <a:gd name="T31" fmla="*/ 57 h 165"/>
                            <a:gd name="T32" fmla="*/ 0 w 80"/>
                            <a:gd name="T33" fmla="*/ 57 h 165"/>
                            <a:gd name="T34" fmla="*/ 0 w 80"/>
                            <a:gd name="T35" fmla="*/ 52 h 165"/>
                            <a:gd name="T36" fmla="*/ 28 w 80"/>
                            <a:gd name="T37" fmla="*/ 28 h 165"/>
                            <a:gd name="T38" fmla="*/ 47 w 80"/>
                            <a:gd name="T39" fmla="*/ 0 h 165"/>
                            <a:gd name="T40" fmla="*/ 52 w 80"/>
                            <a:gd name="T41"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165">
                              <a:moveTo>
                                <a:pt x="52" y="0"/>
                              </a:moveTo>
                              <a:cubicBezTo>
                                <a:pt x="52" y="44"/>
                                <a:pt x="52" y="44"/>
                                <a:pt x="52" y="44"/>
                              </a:cubicBezTo>
                              <a:cubicBezTo>
                                <a:pt x="80" y="44"/>
                                <a:pt x="80" y="44"/>
                                <a:pt x="80" y="44"/>
                              </a:cubicBezTo>
                              <a:cubicBezTo>
                                <a:pt x="80" y="57"/>
                                <a:pt x="80" y="57"/>
                                <a:pt x="80" y="57"/>
                              </a:cubicBezTo>
                              <a:cubicBezTo>
                                <a:pt x="52" y="57"/>
                                <a:pt x="52" y="57"/>
                                <a:pt x="52" y="57"/>
                              </a:cubicBezTo>
                              <a:cubicBezTo>
                                <a:pt x="52" y="130"/>
                                <a:pt x="52" y="130"/>
                                <a:pt x="52" y="130"/>
                              </a:cubicBezTo>
                              <a:cubicBezTo>
                                <a:pt x="52" y="137"/>
                                <a:pt x="52" y="142"/>
                                <a:pt x="52" y="144"/>
                              </a:cubicBezTo>
                              <a:cubicBezTo>
                                <a:pt x="53" y="146"/>
                                <a:pt x="54" y="147"/>
                                <a:pt x="56" y="148"/>
                              </a:cubicBezTo>
                              <a:cubicBezTo>
                                <a:pt x="58" y="150"/>
                                <a:pt x="59" y="150"/>
                                <a:pt x="60" y="150"/>
                              </a:cubicBezTo>
                              <a:cubicBezTo>
                                <a:pt x="66" y="150"/>
                                <a:pt x="71" y="146"/>
                                <a:pt x="76" y="138"/>
                              </a:cubicBezTo>
                              <a:cubicBezTo>
                                <a:pt x="80" y="140"/>
                                <a:pt x="80" y="140"/>
                                <a:pt x="80" y="140"/>
                              </a:cubicBezTo>
                              <a:cubicBezTo>
                                <a:pt x="73" y="157"/>
                                <a:pt x="62" y="165"/>
                                <a:pt x="46" y="165"/>
                              </a:cubicBezTo>
                              <a:cubicBezTo>
                                <a:pt x="39" y="165"/>
                                <a:pt x="32" y="163"/>
                                <a:pt x="27" y="159"/>
                              </a:cubicBezTo>
                              <a:cubicBezTo>
                                <a:pt x="22" y="154"/>
                                <a:pt x="18" y="150"/>
                                <a:pt x="17" y="145"/>
                              </a:cubicBezTo>
                              <a:cubicBezTo>
                                <a:pt x="16" y="142"/>
                                <a:pt x="16" y="134"/>
                                <a:pt x="16" y="121"/>
                              </a:cubicBezTo>
                              <a:cubicBezTo>
                                <a:pt x="16" y="57"/>
                                <a:pt x="16" y="57"/>
                                <a:pt x="16" y="57"/>
                              </a:cubicBezTo>
                              <a:cubicBezTo>
                                <a:pt x="0" y="57"/>
                                <a:pt x="0" y="57"/>
                                <a:pt x="0" y="57"/>
                              </a:cubicBezTo>
                              <a:cubicBezTo>
                                <a:pt x="0" y="52"/>
                                <a:pt x="0" y="52"/>
                                <a:pt x="0" y="52"/>
                              </a:cubicBezTo>
                              <a:cubicBezTo>
                                <a:pt x="11" y="45"/>
                                <a:pt x="20" y="37"/>
                                <a:pt x="28" y="28"/>
                              </a:cubicBezTo>
                              <a:cubicBezTo>
                                <a:pt x="35" y="20"/>
                                <a:pt x="42" y="11"/>
                                <a:pt x="47" y="0"/>
                              </a:cubicBezTo>
                              <a:lnTo>
                                <a:pt x="52"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0" name="Freeform 217">
                        <a:extLst/>
                      </wps:cNvPr>
                      <wps:cNvSpPr>
                        <a:spLocks noEditPoints="1"/>
                      </wps:cNvSpPr>
                      <wps:spPr bwMode="auto">
                        <a:xfrm>
                          <a:off x="541338" y="4103688"/>
                          <a:ext cx="469900" cy="457200"/>
                        </a:xfrm>
                        <a:custGeom>
                          <a:avLst/>
                          <a:gdLst>
                            <a:gd name="T0" fmla="*/ 84 w 168"/>
                            <a:gd name="T1" fmla="*/ 8 h 164"/>
                            <a:gd name="T2" fmla="*/ 51 w 168"/>
                            <a:gd name="T3" fmla="*/ 30 h 164"/>
                            <a:gd name="T4" fmla="*/ 42 w 168"/>
                            <a:gd name="T5" fmla="*/ 82 h 164"/>
                            <a:gd name="T6" fmla="*/ 56 w 168"/>
                            <a:gd name="T7" fmla="*/ 142 h 164"/>
                            <a:gd name="T8" fmla="*/ 84 w 168"/>
                            <a:gd name="T9" fmla="*/ 155 h 164"/>
                            <a:gd name="T10" fmla="*/ 104 w 168"/>
                            <a:gd name="T11" fmla="*/ 149 h 164"/>
                            <a:gd name="T12" fmla="*/ 120 w 168"/>
                            <a:gd name="T13" fmla="*/ 126 h 164"/>
                            <a:gd name="T14" fmla="*/ 126 w 168"/>
                            <a:gd name="T15" fmla="*/ 83 h 164"/>
                            <a:gd name="T16" fmla="*/ 120 w 168"/>
                            <a:gd name="T17" fmla="*/ 36 h 164"/>
                            <a:gd name="T18" fmla="*/ 105 w 168"/>
                            <a:gd name="T19" fmla="*/ 14 h 164"/>
                            <a:gd name="T20" fmla="*/ 84 w 168"/>
                            <a:gd name="T21" fmla="*/ 8 h 164"/>
                            <a:gd name="T22" fmla="*/ 83 w 168"/>
                            <a:gd name="T23" fmla="*/ 1 h 164"/>
                            <a:gd name="T24" fmla="*/ 144 w 168"/>
                            <a:gd name="T25" fmla="*/ 23 h 164"/>
                            <a:gd name="T26" fmla="*/ 168 w 168"/>
                            <a:gd name="T27" fmla="*/ 81 h 164"/>
                            <a:gd name="T28" fmla="*/ 150 w 168"/>
                            <a:gd name="T29" fmla="*/ 134 h 164"/>
                            <a:gd name="T30" fmla="*/ 84 w 168"/>
                            <a:gd name="T31" fmla="*/ 164 h 164"/>
                            <a:gd name="T32" fmla="*/ 18 w 168"/>
                            <a:gd name="T33" fmla="*/ 135 h 164"/>
                            <a:gd name="T34" fmla="*/ 0 w 168"/>
                            <a:gd name="T35" fmla="*/ 81 h 164"/>
                            <a:gd name="T36" fmla="*/ 24 w 168"/>
                            <a:gd name="T37" fmla="*/ 23 h 164"/>
                            <a:gd name="T38" fmla="*/ 83 w 168"/>
                            <a:gd name="T39" fmla="*/ 1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64">
                              <a:moveTo>
                                <a:pt x="84" y="8"/>
                              </a:moveTo>
                              <a:cubicBezTo>
                                <a:pt x="70" y="8"/>
                                <a:pt x="59" y="15"/>
                                <a:pt x="51" y="30"/>
                              </a:cubicBezTo>
                              <a:cubicBezTo>
                                <a:pt x="45" y="42"/>
                                <a:pt x="42" y="59"/>
                                <a:pt x="42" y="82"/>
                              </a:cubicBezTo>
                              <a:cubicBezTo>
                                <a:pt x="42" y="109"/>
                                <a:pt x="47" y="129"/>
                                <a:pt x="56" y="142"/>
                              </a:cubicBezTo>
                              <a:cubicBezTo>
                                <a:pt x="63" y="151"/>
                                <a:pt x="72" y="155"/>
                                <a:pt x="84" y="155"/>
                              </a:cubicBezTo>
                              <a:cubicBezTo>
                                <a:pt x="92" y="155"/>
                                <a:pt x="99" y="153"/>
                                <a:pt x="104" y="149"/>
                              </a:cubicBezTo>
                              <a:cubicBezTo>
                                <a:pt x="111" y="144"/>
                                <a:pt x="116" y="136"/>
                                <a:pt x="120" y="126"/>
                              </a:cubicBezTo>
                              <a:cubicBezTo>
                                <a:pt x="124" y="115"/>
                                <a:pt x="126" y="100"/>
                                <a:pt x="126" y="83"/>
                              </a:cubicBezTo>
                              <a:cubicBezTo>
                                <a:pt x="126" y="62"/>
                                <a:pt x="124" y="47"/>
                                <a:pt x="120" y="36"/>
                              </a:cubicBezTo>
                              <a:cubicBezTo>
                                <a:pt x="116" y="26"/>
                                <a:pt x="111" y="19"/>
                                <a:pt x="105" y="14"/>
                              </a:cubicBezTo>
                              <a:cubicBezTo>
                                <a:pt x="99" y="10"/>
                                <a:pt x="92" y="8"/>
                                <a:pt x="84" y="8"/>
                              </a:cubicBezTo>
                              <a:moveTo>
                                <a:pt x="83" y="1"/>
                              </a:moveTo>
                              <a:cubicBezTo>
                                <a:pt x="108" y="0"/>
                                <a:pt x="129" y="7"/>
                                <a:pt x="144" y="23"/>
                              </a:cubicBezTo>
                              <a:cubicBezTo>
                                <a:pt x="160" y="38"/>
                                <a:pt x="168" y="58"/>
                                <a:pt x="168" y="81"/>
                              </a:cubicBezTo>
                              <a:cubicBezTo>
                                <a:pt x="168" y="101"/>
                                <a:pt x="162" y="118"/>
                                <a:pt x="150" y="134"/>
                              </a:cubicBezTo>
                              <a:cubicBezTo>
                                <a:pt x="135" y="154"/>
                                <a:pt x="113" y="164"/>
                                <a:pt x="84" y="164"/>
                              </a:cubicBezTo>
                              <a:cubicBezTo>
                                <a:pt x="56" y="164"/>
                                <a:pt x="34" y="154"/>
                                <a:pt x="18" y="135"/>
                              </a:cubicBezTo>
                              <a:cubicBezTo>
                                <a:pt x="6" y="120"/>
                                <a:pt x="0" y="102"/>
                                <a:pt x="0" y="81"/>
                              </a:cubicBezTo>
                              <a:cubicBezTo>
                                <a:pt x="0" y="58"/>
                                <a:pt x="8" y="38"/>
                                <a:pt x="24" y="23"/>
                              </a:cubicBezTo>
                              <a:cubicBezTo>
                                <a:pt x="40" y="7"/>
                                <a:pt x="60" y="0"/>
                                <a:pt x="83" y="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1" name="Freeform 218">
                        <a:extLst/>
                      </wps:cNvPr>
                      <wps:cNvSpPr>
                        <a:spLocks/>
                      </wps:cNvSpPr>
                      <wps:spPr bwMode="auto">
                        <a:xfrm>
                          <a:off x="1047750" y="4103688"/>
                          <a:ext cx="250825" cy="449263"/>
                        </a:xfrm>
                        <a:custGeom>
                          <a:avLst/>
                          <a:gdLst>
                            <a:gd name="T0" fmla="*/ 49 w 90"/>
                            <a:gd name="T1" fmla="*/ 63 h 161"/>
                            <a:gd name="T2" fmla="*/ 49 w 90"/>
                            <a:gd name="T3" fmla="*/ 139 h 161"/>
                            <a:gd name="T4" fmla="*/ 52 w 90"/>
                            <a:gd name="T5" fmla="*/ 153 h 161"/>
                            <a:gd name="T6" fmla="*/ 65 w 90"/>
                            <a:gd name="T7" fmla="*/ 157 h 161"/>
                            <a:gd name="T8" fmla="*/ 65 w 90"/>
                            <a:gd name="T9" fmla="*/ 161 h 161"/>
                            <a:gd name="T10" fmla="*/ 0 w 90"/>
                            <a:gd name="T11" fmla="*/ 161 h 161"/>
                            <a:gd name="T12" fmla="*/ 0 w 90"/>
                            <a:gd name="T13" fmla="*/ 157 h 161"/>
                            <a:gd name="T14" fmla="*/ 11 w 90"/>
                            <a:gd name="T15" fmla="*/ 155 h 161"/>
                            <a:gd name="T16" fmla="*/ 15 w 90"/>
                            <a:gd name="T17" fmla="*/ 150 h 161"/>
                            <a:gd name="T18" fmla="*/ 17 w 90"/>
                            <a:gd name="T19" fmla="*/ 139 h 161"/>
                            <a:gd name="T20" fmla="*/ 16 w 90"/>
                            <a:gd name="T21" fmla="*/ 63 h 161"/>
                            <a:gd name="T22" fmla="*/ 1 w 90"/>
                            <a:gd name="T23" fmla="*/ 63 h 161"/>
                            <a:gd name="T24" fmla="*/ 1 w 90"/>
                            <a:gd name="T25" fmla="*/ 52 h 161"/>
                            <a:gd name="T26" fmla="*/ 16 w 90"/>
                            <a:gd name="T27" fmla="*/ 52 h 161"/>
                            <a:gd name="T28" fmla="*/ 16 w 90"/>
                            <a:gd name="T29" fmla="*/ 44 h 161"/>
                            <a:gd name="T30" fmla="*/ 16 w 90"/>
                            <a:gd name="T31" fmla="*/ 39 h 161"/>
                            <a:gd name="T32" fmla="*/ 28 w 90"/>
                            <a:gd name="T33" fmla="*/ 11 h 161"/>
                            <a:gd name="T34" fmla="*/ 62 w 90"/>
                            <a:gd name="T35" fmla="*/ 0 h 161"/>
                            <a:gd name="T36" fmla="*/ 83 w 90"/>
                            <a:gd name="T37" fmla="*/ 5 h 161"/>
                            <a:gd name="T38" fmla="*/ 90 w 90"/>
                            <a:gd name="T39" fmla="*/ 17 h 161"/>
                            <a:gd name="T40" fmla="*/ 86 w 90"/>
                            <a:gd name="T41" fmla="*/ 26 h 161"/>
                            <a:gd name="T42" fmla="*/ 74 w 90"/>
                            <a:gd name="T43" fmla="*/ 30 h 161"/>
                            <a:gd name="T44" fmla="*/ 65 w 90"/>
                            <a:gd name="T45" fmla="*/ 27 h 161"/>
                            <a:gd name="T46" fmla="*/ 61 w 90"/>
                            <a:gd name="T47" fmla="*/ 20 h 161"/>
                            <a:gd name="T48" fmla="*/ 62 w 90"/>
                            <a:gd name="T49" fmla="*/ 15 h 161"/>
                            <a:gd name="T50" fmla="*/ 63 w 90"/>
                            <a:gd name="T51" fmla="*/ 12 h 161"/>
                            <a:gd name="T52" fmla="*/ 61 w 90"/>
                            <a:gd name="T53" fmla="*/ 8 h 161"/>
                            <a:gd name="T54" fmla="*/ 57 w 90"/>
                            <a:gd name="T55" fmla="*/ 6 h 161"/>
                            <a:gd name="T56" fmla="*/ 51 w 90"/>
                            <a:gd name="T57" fmla="*/ 9 h 161"/>
                            <a:gd name="T58" fmla="*/ 49 w 90"/>
                            <a:gd name="T59" fmla="*/ 18 h 161"/>
                            <a:gd name="T60" fmla="*/ 49 w 90"/>
                            <a:gd name="T61" fmla="*/ 38 h 161"/>
                            <a:gd name="T62" fmla="*/ 49 w 90"/>
                            <a:gd name="T63" fmla="*/ 52 h 161"/>
                            <a:gd name="T64" fmla="*/ 65 w 90"/>
                            <a:gd name="T65" fmla="*/ 52 h 161"/>
                            <a:gd name="T66" fmla="*/ 65 w 90"/>
                            <a:gd name="T67" fmla="*/ 63 h 161"/>
                            <a:gd name="T68" fmla="*/ 49 w 90"/>
                            <a:gd name="T69" fmla="*/ 6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61">
                              <a:moveTo>
                                <a:pt x="49" y="63"/>
                              </a:moveTo>
                              <a:cubicBezTo>
                                <a:pt x="49" y="139"/>
                                <a:pt x="49" y="139"/>
                                <a:pt x="49" y="139"/>
                              </a:cubicBezTo>
                              <a:cubicBezTo>
                                <a:pt x="49" y="146"/>
                                <a:pt x="50" y="151"/>
                                <a:pt x="52" y="153"/>
                              </a:cubicBezTo>
                              <a:cubicBezTo>
                                <a:pt x="54" y="156"/>
                                <a:pt x="59" y="157"/>
                                <a:pt x="65" y="157"/>
                              </a:cubicBezTo>
                              <a:cubicBezTo>
                                <a:pt x="65" y="161"/>
                                <a:pt x="65" y="161"/>
                                <a:pt x="65" y="161"/>
                              </a:cubicBezTo>
                              <a:cubicBezTo>
                                <a:pt x="0" y="161"/>
                                <a:pt x="0" y="161"/>
                                <a:pt x="0" y="161"/>
                              </a:cubicBezTo>
                              <a:cubicBezTo>
                                <a:pt x="0" y="157"/>
                                <a:pt x="0" y="157"/>
                                <a:pt x="0" y="157"/>
                              </a:cubicBezTo>
                              <a:cubicBezTo>
                                <a:pt x="5" y="157"/>
                                <a:pt x="9" y="156"/>
                                <a:pt x="11" y="155"/>
                              </a:cubicBezTo>
                              <a:cubicBezTo>
                                <a:pt x="13" y="154"/>
                                <a:pt x="15" y="152"/>
                                <a:pt x="15" y="150"/>
                              </a:cubicBezTo>
                              <a:cubicBezTo>
                                <a:pt x="16" y="149"/>
                                <a:pt x="17" y="145"/>
                                <a:pt x="17" y="139"/>
                              </a:cubicBezTo>
                              <a:cubicBezTo>
                                <a:pt x="16" y="63"/>
                                <a:pt x="16" y="63"/>
                                <a:pt x="16" y="63"/>
                              </a:cubicBezTo>
                              <a:cubicBezTo>
                                <a:pt x="1" y="63"/>
                                <a:pt x="1" y="63"/>
                                <a:pt x="1" y="63"/>
                              </a:cubicBezTo>
                              <a:cubicBezTo>
                                <a:pt x="1" y="52"/>
                                <a:pt x="1" y="52"/>
                                <a:pt x="1" y="52"/>
                              </a:cubicBezTo>
                              <a:cubicBezTo>
                                <a:pt x="16" y="52"/>
                                <a:pt x="16" y="52"/>
                                <a:pt x="16" y="52"/>
                              </a:cubicBezTo>
                              <a:cubicBezTo>
                                <a:pt x="16" y="44"/>
                                <a:pt x="16" y="44"/>
                                <a:pt x="16" y="44"/>
                              </a:cubicBezTo>
                              <a:cubicBezTo>
                                <a:pt x="16" y="39"/>
                                <a:pt x="16" y="39"/>
                                <a:pt x="16" y="39"/>
                              </a:cubicBezTo>
                              <a:cubicBezTo>
                                <a:pt x="16" y="28"/>
                                <a:pt x="20" y="18"/>
                                <a:pt x="28" y="11"/>
                              </a:cubicBezTo>
                              <a:cubicBezTo>
                                <a:pt x="37" y="3"/>
                                <a:pt x="48" y="0"/>
                                <a:pt x="62" y="0"/>
                              </a:cubicBezTo>
                              <a:cubicBezTo>
                                <a:pt x="71" y="0"/>
                                <a:pt x="79" y="1"/>
                                <a:pt x="83" y="5"/>
                              </a:cubicBezTo>
                              <a:cubicBezTo>
                                <a:pt x="88" y="9"/>
                                <a:pt x="90" y="12"/>
                                <a:pt x="90" y="17"/>
                              </a:cubicBezTo>
                              <a:cubicBezTo>
                                <a:pt x="90" y="20"/>
                                <a:pt x="89" y="23"/>
                                <a:pt x="86" y="26"/>
                              </a:cubicBezTo>
                              <a:cubicBezTo>
                                <a:pt x="83" y="28"/>
                                <a:pt x="79" y="30"/>
                                <a:pt x="74" y="30"/>
                              </a:cubicBezTo>
                              <a:cubicBezTo>
                                <a:pt x="70" y="30"/>
                                <a:pt x="67" y="29"/>
                                <a:pt x="65" y="27"/>
                              </a:cubicBezTo>
                              <a:cubicBezTo>
                                <a:pt x="62" y="24"/>
                                <a:pt x="61" y="22"/>
                                <a:pt x="61" y="20"/>
                              </a:cubicBezTo>
                              <a:cubicBezTo>
                                <a:pt x="61" y="19"/>
                                <a:pt x="62" y="17"/>
                                <a:pt x="62" y="15"/>
                              </a:cubicBezTo>
                              <a:cubicBezTo>
                                <a:pt x="62" y="14"/>
                                <a:pt x="63" y="13"/>
                                <a:pt x="63" y="12"/>
                              </a:cubicBezTo>
                              <a:cubicBezTo>
                                <a:pt x="63" y="10"/>
                                <a:pt x="62" y="9"/>
                                <a:pt x="61" y="8"/>
                              </a:cubicBezTo>
                              <a:cubicBezTo>
                                <a:pt x="60" y="7"/>
                                <a:pt x="58" y="6"/>
                                <a:pt x="57" y="6"/>
                              </a:cubicBezTo>
                              <a:cubicBezTo>
                                <a:pt x="54" y="6"/>
                                <a:pt x="52" y="7"/>
                                <a:pt x="51" y="9"/>
                              </a:cubicBezTo>
                              <a:cubicBezTo>
                                <a:pt x="49" y="11"/>
                                <a:pt x="49" y="14"/>
                                <a:pt x="49" y="18"/>
                              </a:cubicBezTo>
                              <a:cubicBezTo>
                                <a:pt x="49" y="38"/>
                                <a:pt x="49" y="38"/>
                                <a:pt x="49" y="38"/>
                              </a:cubicBezTo>
                              <a:cubicBezTo>
                                <a:pt x="49" y="52"/>
                                <a:pt x="49" y="52"/>
                                <a:pt x="49" y="52"/>
                              </a:cubicBezTo>
                              <a:cubicBezTo>
                                <a:pt x="65" y="52"/>
                                <a:pt x="65" y="52"/>
                                <a:pt x="65" y="52"/>
                              </a:cubicBezTo>
                              <a:cubicBezTo>
                                <a:pt x="65" y="63"/>
                                <a:pt x="65" y="63"/>
                                <a:pt x="65" y="63"/>
                              </a:cubicBezTo>
                              <a:lnTo>
                                <a:pt x="49" y="6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2" name="Freeform 219">
                        <a:extLst/>
                      </wps:cNvPr>
                      <wps:cNvSpPr>
                        <a:spLocks/>
                      </wps:cNvSpPr>
                      <wps:spPr bwMode="auto">
                        <a:xfrm>
                          <a:off x="1276350" y="4103688"/>
                          <a:ext cx="338138" cy="449263"/>
                        </a:xfrm>
                        <a:custGeom>
                          <a:avLst/>
                          <a:gdLst>
                            <a:gd name="T0" fmla="*/ 45 w 121"/>
                            <a:gd name="T1" fmla="*/ 53 h 161"/>
                            <a:gd name="T2" fmla="*/ 109 w 121"/>
                            <a:gd name="T3" fmla="*/ 53 h 161"/>
                            <a:gd name="T4" fmla="*/ 109 w 121"/>
                            <a:gd name="T5" fmla="*/ 138 h 161"/>
                            <a:gd name="T6" fmla="*/ 111 w 121"/>
                            <a:gd name="T7" fmla="*/ 152 h 161"/>
                            <a:gd name="T8" fmla="*/ 121 w 121"/>
                            <a:gd name="T9" fmla="*/ 157 h 161"/>
                            <a:gd name="T10" fmla="*/ 121 w 121"/>
                            <a:gd name="T11" fmla="*/ 161 h 161"/>
                            <a:gd name="T12" fmla="*/ 64 w 121"/>
                            <a:gd name="T13" fmla="*/ 161 h 161"/>
                            <a:gd name="T14" fmla="*/ 64 w 121"/>
                            <a:gd name="T15" fmla="*/ 157 h 161"/>
                            <a:gd name="T16" fmla="*/ 74 w 121"/>
                            <a:gd name="T17" fmla="*/ 151 h 161"/>
                            <a:gd name="T18" fmla="*/ 76 w 121"/>
                            <a:gd name="T19" fmla="*/ 138 h 161"/>
                            <a:gd name="T20" fmla="*/ 76 w 121"/>
                            <a:gd name="T21" fmla="*/ 64 h 161"/>
                            <a:gd name="T22" fmla="*/ 45 w 121"/>
                            <a:gd name="T23" fmla="*/ 64 h 161"/>
                            <a:gd name="T24" fmla="*/ 45 w 121"/>
                            <a:gd name="T25" fmla="*/ 138 h 161"/>
                            <a:gd name="T26" fmla="*/ 47 w 121"/>
                            <a:gd name="T27" fmla="*/ 151 h 161"/>
                            <a:gd name="T28" fmla="*/ 57 w 121"/>
                            <a:gd name="T29" fmla="*/ 157 h 161"/>
                            <a:gd name="T30" fmla="*/ 57 w 121"/>
                            <a:gd name="T31" fmla="*/ 161 h 161"/>
                            <a:gd name="T32" fmla="*/ 0 w 121"/>
                            <a:gd name="T33" fmla="*/ 161 h 161"/>
                            <a:gd name="T34" fmla="*/ 0 w 121"/>
                            <a:gd name="T35" fmla="*/ 157 h 161"/>
                            <a:gd name="T36" fmla="*/ 11 w 121"/>
                            <a:gd name="T37" fmla="*/ 152 h 161"/>
                            <a:gd name="T38" fmla="*/ 13 w 121"/>
                            <a:gd name="T39" fmla="*/ 138 h 161"/>
                            <a:gd name="T40" fmla="*/ 13 w 121"/>
                            <a:gd name="T41" fmla="*/ 64 h 161"/>
                            <a:gd name="T42" fmla="*/ 0 w 121"/>
                            <a:gd name="T43" fmla="*/ 64 h 161"/>
                            <a:gd name="T44" fmla="*/ 0 w 121"/>
                            <a:gd name="T45" fmla="*/ 53 h 161"/>
                            <a:gd name="T46" fmla="*/ 13 w 121"/>
                            <a:gd name="T47" fmla="*/ 53 h 161"/>
                            <a:gd name="T48" fmla="*/ 19 w 121"/>
                            <a:gd name="T49" fmla="*/ 24 h 161"/>
                            <a:gd name="T50" fmla="*/ 37 w 121"/>
                            <a:gd name="T51" fmla="*/ 6 h 161"/>
                            <a:gd name="T52" fmla="*/ 68 w 121"/>
                            <a:gd name="T53" fmla="*/ 0 h 161"/>
                            <a:gd name="T54" fmla="*/ 88 w 121"/>
                            <a:gd name="T55" fmla="*/ 3 h 161"/>
                            <a:gd name="T56" fmla="*/ 100 w 121"/>
                            <a:gd name="T57" fmla="*/ 11 h 161"/>
                            <a:gd name="T58" fmla="*/ 104 w 121"/>
                            <a:gd name="T59" fmla="*/ 21 h 161"/>
                            <a:gd name="T60" fmla="*/ 100 w 121"/>
                            <a:gd name="T61" fmla="*/ 31 h 161"/>
                            <a:gd name="T62" fmla="*/ 87 w 121"/>
                            <a:gd name="T63" fmla="*/ 35 h 161"/>
                            <a:gd name="T64" fmla="*/ 77 w 121"/>
                            <a:gd name="T65" fmla="*/ 33 h 161"/>
                            <a:gd name="T66" fmla="*/ 73 w 121"/>
                            <a:gd name="T67" fmla="*/ 24 h 161"/>
                            <a:gd name="T68" fmla="*/ 75 w 121"/>
                            <a:gd name="T69" fmla="*/ 18 h 161"/>
                            <a:gd name="T70" fmla="*/ 78 w 121"/>
                            <a:gd name="T71" fmla="*/ 13 h 161"/>
                            <a:gd name="T72" fmla="*/ 76 w 121"/>
                            <a:gd name="T73" fmla="*/ 9 h 161"/>
                            <a:gd name="T74" fmla="*/ 65 w 121"/>
                            <a:gd name="T75" fmla="*/ 7 h 161"/>
                            <a:gd name="T76" fmla="*/ 54 w 121"/>
                            <a:gd name="T77" fmla="*/ 10 h 161"/>
                            <a:gd name="T78" fmla="*/ 47 w 121"/>
                            <a:gd name="T79" fmla="*/ 19 h 161"/>
                            <a:gd name="T80" fmla="*/ 45 w 121"/>
                            <a:gd name="T81" fmla="*/ 37 h 161"/>
                            <a:gd name="T82" fmla="*/ 45 w 121"/>
                            <a:gd name="T83" fmla="*/ 5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1" h="161">
                              <a:moveTo>
                                <a:pt x="45" y="53"/>
                              </a:moveTo>
                              <a:cubicBezTo>
                                <a:pt x="109" y="53"/>
                                <a:pt x="109" y="53"/>
                                <a:pt x="109" y="53"/>
                              </a:cubicBezTo>
                              <a:cubicBezTo>
                                <a:pt x="109" y="138"/>
                                <a:pt x="109" y="138"/>
                                <a:pt x="109" y="138"/>
                              </a:cubicBezTo>
                              <a:cubicBezTo>
                                <a:pt x="109" y="145"/>
                                <a:pt x="109" y="150"/>
                                <a:pt x="111" y="152"/>
                              </a:cubicBezTo>
                              <a:cubicBezTo>
                                <a:pt x="113" y="155"/>
                                <a:pt x="116" y="156"/>
                                <a:pt x="121" y="157"/>
                              </a:cubicBezTo>
                              <a:cubicBezTo>
                                <a:pt x="121" y="161"/>
                                <a:pt x="121" y="161"/>
                                <a:pt x="121" y="161"/>
                              </a:cubicBezTo>
                              <a:cubicBezTo>
                                <a:pt x="64" y="161"/>
                                <a:pt x="64" y="161"/>
                                <a:pt x="64" y="161"/>
                              </a:cubicBezTo>
                              <a:cubicBezTo>
                                <a:pt x="64" y="157"/>
                                <a:pt x="64" y="157"/>
                                <a:pt x="64" y="157"/>
                              </a:cubicBezTo>
                              <a:cubicBezTo>
                                <a:pt x="69" y="156"/>
                                <a:pt x="72" y="154"/>
                                <a:pt x="74" y="151"/>
                              </a:cubicBezTo>
                              <a:cubicBezTo>
                                <a:pt x="76" y="150"/>
                                <a:pt x="76" y="145"/>
                                <a:pt x="76" y="138"/>
                              </a:cubicBezTo>
                              <a:cubicBezTo>
                                <a:pt x="76" y="64"/>
                                <a:pt x="76" y="64"/>
                                <a:pt x="76" y="64"/>
                              </a:cubicBezTo>
                              <a:cubicBezTo>
                                <a:pt x="45" y="64"/>
                                <a:pt x="45" y="64"/>
                                <a:pt x="45" y="64"/>
                              </a:cubicBezTo>
                              <a:cubicBezTo>
                                <a:pt x="45" y="138"/>
                                <a:pt x="45" y="138"/>
                                <a:pt x="45" y="138"/>
                              </a:cubicBezTo>
                              <a:cubicBezTo>
                                <a:pt x="45" y="145"/>
                                <a:pt x="46" y="149"/>
                                <a:pt x="47" y="151"/>
                              </a:cubicBezTo>
                              <a:cubicBezTo>
                                <a:pt x="49" y="154"/>
                                <a:pt x="52" y="156"/>
                                <a:pt x="57" y="157"/>
                              </a:cubicBezTo>
                              <a:cubicBezTo>
                                <a:pt x="57" y="161"/>
                                <a:pt x="57" y="161"/>
                                <a:pt x="57" y="161"/>
                              </a:cubicBezTo>
                              <a:cubicBezTo>
                                <a:pt x="0" y="161"/>
                                <a:pt x="0" y="161"/>
                                <a:pt x="0" y="161"/>
                              </a:cubicBezTo>
                              <a:cubicBezTo>
                                <a:pt x="0" y="157"/>
                                <a:pt x="0" y="157"/>
                                <a:pt x="0" y="157"/>
                              </a:cubicBezTo>
                              <a:cubicBezTo>
                                <a:pt x="5" y="156"/>
                                <a:pt x="9" y="155"/>
                                <a:pt x="11" y="152"/>
                              </a:cubicBezTo>
                              <a:cubicBezTo>
                                <a:pt x="12" y="150"/>
                                <a:pt x="13" y="145"/>
                                <a:pt x="13" y="138"/>
                              </a:cubicBezTo>
                              <a:cubicBezTo>
                                <a:pt x="13" y="64"/>
                                <a:pt x="13" y="64"/>
                                <a:pt x="13" y="64"/>
                              </a:cubicBezTo>
                              <a:cubicBezTo>
                                <a:pt x="0" y="64"/>
                                <a:pt x="0" y="64"/>
                                <a:pt x="0" y="64"/>
                              </a:cubicBezTo>
                              <a:cubicBezTo>
                                <a:pt x="0" y="53"/>
                                <a:pt x="0" y="53"/>
                                <a:pt x="0" y="53"/>
                              </a:cubicBezTo>
                              <a:cubicBezTo>
                                <a:pt x="13" y="53"/>
                                <a:pt x="13" y="53"/>
                                <a:pt x="13" y="53"/>
                              </a:cubicBezTo>
                              <a:cubicBezTo>
                                <a:pt x="13" y="41"/>
                                <a:pt x="15" y="31"/>
                                <a:pt x="19" y="24"/>
                              </a:cubicBezTo>
                              <a:cubicBezTo>
                                <a:pt x="23" y="16"/>
                                <a:pt x="29" y="10"/>
                                <a:pt x="37" y="6"/>
                              </a:cubicBezTo>
                              <a:cubicBezTo>
                                <a:pt x="46" y="2"/>
                                <a:pt x="56" y="0"/>
                                <a:pt x="68" y="0"/>
                              </a:cubicBezTo>
                              <a:cubicBezTo>
                                <a:pt x="75" y="0"/>
                                <a:pt x="82" y="1"/>
                                <a:pt x="88" y="3"/>
                              </a:cubicBezTo>
                              <a:cubicBezTo>
                                <a:pt x="93" y="5"/>
                                <a:pt x="98" y="7"/>
                                <a:pt x="100" y="11"/>
                              </a:cubicBezTo>
                              <a:cubicBezTo>
                                <a:pt x="103" y="14"/>
                                <a:pt x="104" y="18"/>
                                <a:pt x="104" y="21"/>
                              </a:cubicBezTo>
                              <a:cubicBezTo>
                                <a:pt x="104" y="25"/>
                                <a:pt x="103" y="28"/>
                                <a:pt x="100" y="31"/>
                              </a:cubicBezTo>
                              <a:cubicBezTo>
                                <a:pt x="97" y="34"/>
                                <a:pt x="93" y="35"/>
                                <a:pt x="87" y="35"/>
                              </a:cubicBezTo>
                              <a:cubicBezTo>
                                <a:pt x="83" y="35"/>
                                <a:pt x="79" y="34"/>
                                <a:pt x="77" y="33"/>
                              </a:cubicBezTo>
                              <a:cubicBezTo>
                                <a:pt x="74" y="30"/>
                                <a:pt x="73" y="27"/>
                                <a:pt x="73" y="24"/>
                              </a:cubicBezTo>
                              <a:cubicBezTo>
                                <a:pt x="73" y="22"/>
                                <a:pt x="74" y="20"/>
                                <a:pt x="75" y="18"/>
                              </a:cubicBezTo>
                              <a:cubicBezTo>
                                <a:pt x="77" y="16"/>
                                <a:pt x="78" y="14"/>
                                <a:pt x="78" y="13"/>
                              </a:cubicBezTo>
                              <a:cubicBezTo>
                                <a:pt x="78" y="11"/>
                                <a:pt x="77" y="10"/>
                                <a:pt x="76" y="9"/>
                              </a:cubicBezTo>
                              <a:cubicBezTo>
                                <a:pt x="74" y="8"/>
                                <a:pt x="70" y="7"/>
                                <a:pt x="65" y="7"/>
                              </a:cubicBezTo>
                              <a:cubicBezTo>
                                <a:pt x="60" y="7"/>
                                <a:pt x="57" y="8"/>
                                <a:pt x="54" y="10"/>
                              </a:cubicBezTo>
                              <a:cubicBezTo>
                                <a:pt x="51" y="12"/>
                                <a:pt x="48" y="15"/>
                                <a:pt x="47" y="19"/>
                              </a:cubicBezTo>
                              <a:cubicBezTo>
                                <a:pt x="46" y="22"/>
                                <a:pt x="45" y="28"/>
                                <a:pt x="45" y="37"/>
                              </a:cubicBezTo>
                              <a:lnTo>
                                <a:pt x="45" y="5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3" name="Freeform 220">
                        <a:extLst/>
                      </wps:cNvPr>
                      <wps:cNvSpPr>
                        <a:spLocks/>
                      </wps:cNvSpPr>
                      <wps:spPr bwMode="auto">
                        <a:xfrm>
                          <a:off x="1643063" y="4240213"/>
                          <a:ext cx="254000" cy="320675"/>
                        </a:xfrm>
                        <a:custGeom>
                          <a:avLst/>
                          <a:gdLst>
                            <a:gd name="T0" fmla="*/ 88 w 91"/>
                            <a:gd name="T1" fmla="*/ 83 h 115"/>
                            <a:gd name="T2" fmla="*/ 91 w 91"/>
                            <a:gd name="T3" fmla="*/ 86 h 115"/>
                            <a:gd name="T4" fmla="*/ 72 w 91"/>
                            <a:gd name="T5" fmla="*/ 108 h 115"/>
                            <a:gd name="T6" fmla="*/ 48 w 91"/>
                            <a:gd name="T7" fmla="*/ 115 h 115"/>
                            <a:gd name="T8" fmla="*/ 13 w 91"/>
                            <a:gd name="T9" fmla="*/ 98 h 115"/>
                            <a:gd name="T10" fmla="*/ 0 w 91"/>
                            <a:gd name="T11" fmla="*/ 59 h 115"/>
                            <a:gd name="T12" fmla="*/ 12 w 91"/>
                            <a:gd name="T13" fmla="*/ 20 h 115"/>
                            <a:gd name="T14" fmla="*/ 52 w 91"/>
                            <a:gd name="T15" fmla="*/ 0 h 115"/>
                            <a:gd name="T16" fmla="*/ 79 w 91"/>
                            <a:gd name="T17" fmla="*/ 8 h 115"/>
                            <a:gd name="T18" fmla="*/ 89 w 91"/>
                            <a:gd name="T19" fmla="*/ 27 h 115"/>
                            <a:gd name="T20" fmla="*/ 85 w 91"/>
                            <a:gd name="T21" fmla="*/ 38 h 115"/>
                            <a:gd name="T22" fmla="*/ 74 w 91"/>
                            <a:gd name="T23" fmla="*/ 42 h 115"/>
                            <a:gd name="T24" fmla="*/ 62 w 91"/>
                            <a:gd name="T25" fmla="*/ 37 h 115"/>
                            <a:gd name="T26" fmla="*/ 57 w 91"/>
                            <a:gd name="T27" fmla="*/ 21 h 115"/>
                            <a:gd name="T28" fmla="*/ 53 w 91"/>
                            <a:gd name="T29" fmla="*/ 11 h 115"/>
                            <a:gd name="T30" fmla="*/ 47 w 91"/>
                            <a:gd name="T31" fmla="*/ 8 h 115"/>
                            <a:gd name="T32" fmla="*/ 37 w 91"/>
                            <a:gd name="T33" fmla="*/ 14 h 115"/>
                            <a:gd name="T34" fmla="*/ 31 w 91"/>
                            <a:gd name="T35" fmla="*/ 41 h 115"/>
                            <a:gd name="T36" fmla="*/ 36 w 91"/>
                            <a:gd name="T37" fmla="*/ 70 h 115"/>
                            <a:gd name="T38" fmla="*/ 50 w 91"/>
                            <a:gd name="T39" fmla="*/ 91 h 115"/>
                            <a:gd name="T40" fmla="*/ 65 w 91"/>
                            <a:gd name="T41" fmla="*/ 96 h 115"/>
                            <a:gd name="T42" fmla="*/ 76 w 91"/>
                            <a:gd name="T43" fmla="*/ 93 h 115"/>
                            <a:gd name="T44" fmla="*/ 88 w 91"/>
                            <a:gd name="T45" fmla="*/ 8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15">
                              <a:moveTo>
                                <a:pt x="88" y="83"/>
                              </a:moveTo>
                              <a:cubicBezTo>
                                <a:pt x="91" y="86"/>
                                <a:pt x="91" y="86"/>
                                <a:pt x="91" y="86"/>
                              </a:cubicBezTo>
                              <a:cubicBezTo>
                                <a:pt x="86" y="96"/>
                                <a:pt x="80" y="103"/>
                                <a:pt x="72" y="108"/>
                              </a:cubicBezTo>
                              <a:cubicBezTo>
                                <a:pt x="65" y="112"/>
                                <a:pt x="56" y="115"/>
                                <a:pt x="48" y="115"/>
                              </a:cubicBezTo>
                              <a:cubicBezTo>
                                <a:pt x="33" y="115"/>
                                <a:pt x="22" y="109"/>
                                <a:pt x="13" y="98"/>
                              </a:cubicBezTo>
                              <a:cubicBezTo>
                                <a:pt x="4" y="87"/>
                                <a:pt x="0" y="74"/>
                                <a:pt x="0" y="59"/>
                              </a:cubicBezTo>
                              <a:cubicBezTo>
                                <a:pt x="0" y="44"/>
                                <a:pt x="4" y="31"/>
                                <a:pt x="12" y="20"/>
                              </a:cubicBezTo>
                              <a:cubicBezTo>
                                <a:pt x="21" y="7"/>
                                <a:pt x="35" y="0"/>
                                <a:pt x="52" y="0"/>
                              </a:cubicBezTo>
                              <a:cubicBezTo>
                                <a:pt x="63" y="0"/>
                                <a:pt x="72" y="3"/>
                                <a:pt x="79" y="8"/>
                              </a:cubicBezTo>
                              <a:cubicBezTo>
                                <a:pt x="85" y="14"/>
                                <a:pt x="89" y="20"/>
                                <a:pt x="89" y="27"/>
                              </a:cubicBezTo>
                              <a:cubicBezTo>
                                <a:pt x="89" y="32"/>
                                <a:pt x="87" y="35"/>
                                <a:pt x="85" y="38"/>
                              </a:cubicBezTo>
                              <a:cubicBezTo>
                                <a:pt x="82" y="40"/>
                                <a:pt x="78" y="42"/>
                                <a:pt x="74" y="42"/>
                              </a:cubicBezTo>
                              <a:cubicBezTo>
                                <a:pt x="69" y="42"/>
                                <a:pt x="65" y="40"/>
                                <a:pt x="62" y="37"/>
                              </a:cubicBezTo>
                              <a:cubicBezTo>
                                <a:pt x="59" y="34"/>
                                <a:pt x="58" y="29"/>
                                <a:pt x="57" y="21"/>
                              </a:cubicBezTo>
                              <a:cubicBezTo>
                                <a:pt x="56" y="16"/>
                                <a:pt x="55" y="13"/>
                                <a:pt x="53" y="11"/>
                              </a:cubicBezTo>
                              <a:cubicBezTo>
                                <a:pt x="52" y="9"/>
                                <a:pt x="49" y="8"/>
                                <a:pt x="47" y="8"/>
                              </a:cubicBezTo>
                              <a:cubicBezTo>
                                <a:pt x="43" y="8"/>
                                <a:pt x="40" y="10"/>
                                <a:pt x="37" y="14"/>
                              </a:cubicBezTo>
                              <a:cubicBezTo>
                                <a:pt x="33" y="20"/>
                                <a:pt x="31" y="29"/>
                                <a:pt x="31" y="41"/>
                              </a:cubicBezTo>
                              <a:cubicBezTo>
                                <a:pt x="31" y="51"/>
                                <a:pt x="33" y="61"/>
                                <a:pt x="36" y="70"/>
                              </a:cubicBezTo>
                              <a:cubicBezTo>
                                <a:pt x="39" y="80"/>
                                <a:pt x="44" y="87"/>
                                <a:pt x="50" y="91"/>
                              </a:cubicBezTo>
                              <a:cubicBezTo>
                                <a:pt x="54" y="94"/>
                                <a:pt x="59" y="96"/>
                                <a:pt x="65" y="96"/>
                              </a:cubicBezTo>
                              <a:cubicBezTo>
                                <a:pt x="69" y="96"/>
                                <a:pt x="72" y="95"/>
                                <a:pt x="76" y="93"/>
                              </a:cubicBezTo>
                              <a:cubicBezTo>
                                <a:pt x="79" y="92"/>
                                <a:pt x="83" y="88"/>
                                <a:pt x="88" y="8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4" name="Freeform 221">
                        <a:extLst/>
                      </wps:cNvPr>
                      <wps:cNvSpPr>
                        <a:spLocks noEditPoints="1"/>
                      </wps:cNvSpPr>
                      <wps:spPr bwMode="auto">
                        <a:xfrm>
                          <a:off x="1933575" y="4240213"/>
                          <a:ext cx="254000" cy="320675"/>
                        </a:xfrm>
                        <a:custGeom>
                          <a:avLst/>
                          <a:gdLst>
                            <a:gd name="T0" fmla="*/ 62 w 91"/>
                            <a:gd name="T1" fmla="*/ 46 h 115"/>
                            <a:gd name="T2" fmla="*/ 60 w 91"/>
                            <a:gd name="T3" fmla="*/ 20 h 115"/>
                            <a:gd name="T4" fmla="*/ 54 w 91"/>
                            <a:gd name="T5" fmla="*/ 9 h 115"/>
                            <a:gd name="T6" fmla="*/ 47 w 91"/>
                            <a:gd name="T7" fmla="*/ 7 h 115"/>
                            <a:gd name="T8" fmla="*/ 37 w 91"/>
                            <a:gd name="T9" fmla="*/ 13 h 115"/>
                            <a:gd name="T10" fmla="*/ 30 w 91"/>
                            <a:gd name="T11" fmla="*/ 42 h 115"/>
                            <a:gd name="T12" fmla="*/ 30 w 91"/>
                            <a:gd name="T13" fmla="*/ 46 h 115"/>
                            <a:gd name="T14" fmla="*/ 62 w 91"/>
                            <a:gd name="T15" fmla="*/ 46 h 115"/>
                            <a:gd name="T16" fmla="*/ 91 w 91"/>
                            <a:gd name="T17" fmla="*/ 53 h 115"/>
                            <a:gd name="T18" fmla="*/ 31 w 91"/>
                            <a:gd name="T19" fmla="*/ 53 h 115"/>
                            <a:gd name="T20" fmla="*/ 42 w 91"/>
                            <a:gd name="T21" fmla="*/ 87 h 115"/>
                            <a:gd name="T22" fmla="*/ 62 w 91"/>
                            <a:gd name="T23" fmla="*/ 97 h 115"/>
                            <a:gd name="T24" fmla="*/ 74 w 91"/>
                            <a:gd name="T25" fmla="*/ 93 h 115"/>
                            <a:gd name="T26" fmla="*/ 87 w 91"/>
                            <a:gd name="T27" fmla="*/ 79 h 115"/>
                            <a:gd name="T28" fmla="*/ 91 w 91"/>
                            <a:gd name="T29" fmla="*/ 82 h 115"/>
                            <a:gd name="T30" fmla="*/ 71 w 91"/>
                            <a:gd name="T31" fmla="*/ 107 h 115"/>
                            <a:gd name="T32" fmla="*/ 46 w 91"/>
                            <a:gd name="T33" fmla="*/ 115 h 115"/>
                            <a:gd name="T34" fmla="*/ 10 w 91"/>
                            <a:gd name="T35" fmla="*/ 96 h 115"/>
                            <a:gd name="T36" fmla="*/ 0 w 91"/>
                            <a:gd name="T37" fmla="*/ 59 h 115"/>
                            <a:gd name="T38" fmla="*/ 14 w 91"/>
                            <a:gd name="T39" fmla="*/ 16 h 115"/>
                            <a:gd name="T40" fmla="*/ 49 w 91"/>
                            <a:gd name="T41" fmla="*/ 0 h 115"/>
                            <a:gd name="T42" fmla="*/ 78 w 91"/>
                            <a:gd name="T43" fmla="*/ 13 h 115"/>
                            <a:gd name="T44" fmla="*/ 91 w 91"/>
                            <a:gd name="T45" fmla="*/ 5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15">
                              <a:moveTo>
                                <a:pt x="62" y="46"/>
                              </a:moveTo>
                              <a:cubicBezTo>
                                <a:pt x="62" y="33"/>
                                <a:pt x="61" y="25"/>
                                <a:pt x="60" y="20"/>
                              </a:cubicBezTo>
                              <a:cubicBezTo>
                                <a:pt x="59" y="15"/>
                                <a:pt x="56" y="12"/>
                                <a:pt x="54" y="9"/>
                              </a:cubicBezTo>
                              <a:cubicBezTo>
                                <a:pt x="52" y="8"/>
                                <a:pt x="50" y="7"/>
                                <a:pt x="47" y="7"/>
                              </a:cubicBezTo>
                              <a:cubicBezTo>
                                <a:pt x="43" y="7"/>
                                <a:pt x="40" y="9"/>
                                <a:pt x="37" y="13"/>
                              </a:cubicBezTo>
                              <a:cubicBezTo>
                                <a:pt x="32" y="20"/>
                                <a:pt x="30" y="30"/>
                                <a:pt x="30" y="42"/>
                              </a:cubicBezTo>
                              <a:cubicBezTo>
                                <a:pt x="30" y="46"/>
                                <a:pt x="30" y="46"/>
                                <a:pt x="30" y="46"/>
                              </a:cubicBezTo>
                              <a:lnTo>
                                <a:pt x="62" y="46"/>
                              </a:lnTo>
                              <a:close/>
                              <a:moveTo>
                                <a:pt x="91" y="53"/>
                              </a:moveTo>
                              <a:cubicBezTo>
                                <a:pt x="31" y="53"/>
                                <a:pt x="31" y="53"/>
                                <a:pt x="31" y="53"/>
                              </a:cubicBezTo>
                              <a:cubicBezTo>
                                <a:pt x="31" y="68"/>
                                <a:pt x="35" y="79"/>
                                <a:pt x="42" y="87"/>
                              </a:cubicBezTo>
                              <a:cubicBezTo>
                                <a:pt x="48" y="94"/>
                                <a:pt x="54" y="97"/>
                                <a:pt x="62" y="97"/>
                              </a:cubicBezTo>
                              <a:cubicBezTo>
                                <a:pt x="66" y="97"/>
                                <a:pt x="71" y="96"/>
                                <a:pt x="74" y="93"/>
                              </a:cubicBezTo>
                              <a:cubicBezTo>
                                <a:pt x="78" y="91"/>
                                <a:pt x="82" y="86"/>
                                <a:pt x="87" y="79"/>
                              </a:cubicBezTo>
                              <a:cubicBezTo>
                                <a:pt x="91" y="82"/>
                                <a:pt x="91" y="82"/>
                                <a:pt x="91" y="82"/>
                              </a:cubicBezTo>
                              <a:cubicBezTo>
                                <a:pt x="85" y="94"/>
                                <a:pt x="78" y="102"/>
                                <a:pt x="71" y="107"/>
                              </a:cubicBezTo>
                              <a:cubicBezTo>
                                <a:pt x="64" y="112"/>
                                <a:pt x="56" y="115"/>
                                <a:pt x="46" y="115"/>
                              </a:cubicBezTo>
                              <a:cubicBezTo>
                                <a:pt x="30" y="115"/>
                                <a:pt x="18" y="109"/>
                                <a:pt x="10" y="96"/>
                              </a:cubicBezTo>
                              <a:cubicBezTo>
                                <a:pt x="3" y="86"/>
                                <a:pt x="0" y="74"/>
                                <a:pt x="0" y="59"/>
                              </a:cubicBezTo>
                              <a:cubicBezTo>
                                <a:pt x="0" y="41"/>
                                <a:pt x="5" y="27"/>
                                <a:pt x="14" y="16"/>
                              </a:cubicBezTo>
                              <a:cubicBezTo>
                                <a:pt x="24" y="5"/>
                                <a:pt x="36" y="0"/>
                                <a:pt x="49" y="0"/>
                              </a:cubicBezTo>
                              <a:cubicBezTo>
                                <a:pt x="60" y="0"/>
                                <a:pt x="69" y="4"/>
                                <a:pt x="78" y="13"/>
                              </a:cubicBezTo>
                              <a:cubicBezTo>
                                <a:pt x="86" y="22"/>
                                <a:pt x="90" y="36"/>
                                <a:pt x="91" y="5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5" name="Freeform 222">
                        <a:extLst/>
                      </wps:cNvPr>
                      <wps:cNvSpPr>
                        <a:spLocks noEditPoints="1"/>
                      </wps:cNvSpPr>
                      <wps:spPr bwMode="auto">
                        <a:xfrm>
                          <a:off x="2371725" y="4237038"/>
                          <a:ext cx="284163" cy="320675"/>
                        </a:xfrm>
                        <a:custGeom>
                          <a:avLst/>
                          <a:gdLst>
                            <a:gd name="T0" fmla="*/ 51 w 102"/>
                            <a:gd name="T1" fmla="*/ 8 h 115"/>
                            <a:gd name="T2" fmla="*/ 41 w 102"/>
                            <a:gd name="T3" fmla="*/ 13 h 115"/>
                            <a:gd name="T4" fmla="*/ 35 w 102"/>
                            <a:gd name="T5" fmla="*/ 31 h 115"/>
                            <a:gd name="T6" fmla="*/ 34 w 102"/>
                            <a:gd name="T7" fmla="*/ 67 h 115"/>
                            <a:gd name="T8" fmla="*/ 35 w 102"/>
                            <a:gd name="T9" fmla="*/ 90 h 115"/>
                            <a:gd name="T10" fmla="*/ 41 w 102"/>
                            <a:gd name="T11" fmla="*/ 103 h 115"/>
                            <a:gd name="T12" fmla="*/ 51 w 102"/>
                            <a:gd name="T13" fmla="*/ 107 h 115"/>
                            <a:gd name="T14" fmla="*/ 59 w 102"/>
                            <a:gd name="T15" fmla="*/ 104 h 115"/>
                            <a:gd name="T16" fmla="*/ 65 w 102"/>
                            <a:gd name="T17" fmla="*/ 93 h 115"/>
                            <a:gd name="T18" fmla="*/ 68 w 102"/>
                            <a:gd name="T19" fmla="*/ 49 h 115"/>
                            <a:gd name="T20" fmla="*/ 65 w 102"/>
                            <a:gd name="T21" fmla="*/ 22 h 115"/>
                            <a:gd name="T22" fmla="*/ 59 w 102"/>
                            <a:gd name="T23" fmla="*/ 11 h 115"/>
                            <a:gd name="T24" fmla="*/ 51 w 102"/>
                            <a:gd name="T25" fmla="*/ 8 h 115"/>
                            <a:gd name="T26" fmla="*/ 51 w 102"/>
                            <a:gd name="T27" fmla="*/ 0 h 115"/>
                            <a:gd name="T28" fmla="*/ 77 w 102"/>
                            <a:gd name="T29" fmla="*/ 7 h 115"/>
                            <a:gd name="T30" fmla="*/ 96 w 102"/>
                            <a:gd name="T31" fmla="*/ 28 h 115"/>
                            <a:gd name="T32" fmla="*/ 102 w 102"/>
                            <a:gd name="T33" fmla="*/ 58 h 115"/>
                            <a:gd name="T34" fmla="*/ 90 w 102"/>
                            <a:gd name="T35" fmla="*/ 97 h 115"/>
                            <a:gd name="T36" fmla="*/ 51 w 102"/>
                            <a:gd name="T37" fmla="*/ 115 h 115"/>
                            <a:gd name="T38" fmla="*/ 13 w 102"/>
                            <a:gd name="T39" fmla="*/ 98 h 115"/>
                            <a:gd name="T40" fmla="*/ 0 w 102"/>
                            <a:gd name="T41" fmla="*/ 58 h 115"/>
                            <a:gd name="T42" fmla="*/ 13 w 102"/>
                            <a:gd name="T43" fmla="*/ 18 h 115"/>
                            <a:gd name="T44" fmla="*/ 51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1" y="8"/>
                              </a:moveTo>
                              <a:cubicBezTo>
                                <a:pt x="47" y="8"/>
                                <a:pt x="44" y="10"/>
                                <a:pt x="41" y="13"/>
                              </a:cubicBezTo>
                              <a:cubicBezTo>
                                <a:pt x="38" y="16"/>
                                <a:pt x="36" y="22"/>
                                <a:pt x="35" y="31"/>
                              </a:cubicBezTo>
                              <a:cubicBezTo>
                                <a:pt x="34" y="39"/>
                                <a:pt x="34" y="52"/>
                                <a:pt x="34" y="67"/>
                              </a:cubicBezTo>
                              <a:cubicBezTo>
                                <a:pt x="34" y="76"/>
                                <a:pt x="34" y="83"/>
                                <a:pt x="35" y="90"/>
                              </a:cubicBezTo>
                              <a:cubicBezTo>
                                <a:pt x="36" y="96"/>
                                <a:pt x="38" y="100"/>
                                <a:pt x="41" y="103"/>
                              </a:cubicBezTo>
                              <a:cubicBezTo>
                                <a:pt x="44" y="106"/>
                                <a:pt x="47" y="107"/>
                                <a:pt x="51" y="107"/>
                              </a:cubicBezTo>
                              <a:cubicBezTo>
                                <a:pt x="54" y="107"/>
                                <a:pt x="57" y="106"/>
                                <a:pt x="59" y="104"/>
                              </a:cubicBezTo>
                              <a:cubicBezTo>
                                <a:pt x="62" y="102"/>
                                <a:pt x="64" y="98"/>
                                <a:pt x="65" y="93"/>
                              </a:cubicBezTo>
                              <a:cubicBezTo>
                                <a:pt x="67" y="86"/>
                                <a:pt x="68" y="71"/>
                                <a:pt x="68" y="49"/>
                              </a:cubicBezTo>
                              <a:cubicBezTo>
                                <a:pt x="68" y="36"/>
                                <a:pt x="67" y="27"/>
                                <a:pt x="65" y="22"/>
                              </a:cubicBezTo>
                              <a:cubicBezTo>
                                <a:pt x="64" y="17"/>
                                <a:pt x="62" y="13"/>
                                <a:pt x="59" y="11"/>
                              </a:cubicBezTo>
                              <a:cubicBezTo>
                                <a:pt x="57" y="9"/>
                                <a:pt x="54" y="8"/>
                                <a:pt x="51" y="8"/>
                              </a:cubicBezTo>
                              <a:moveTo>
                                <a:pt x="51" y="0"/>
                              </a:moveTo>
                              <a:cubicBezTo>
                                <a:pt x="60" y="0"/>
                                <a:pt x="69" y="3"/>
                                <a:pt x="77" y="7"/>
                              </a:cubicBezTo>
                              <a:cubicBezTo>
                                <a:pt x="85" y="12"/>
                                <a:pt x="91" y="19"/>
                                <a:pt x="96" y="28"/>
                              </a:cubicBezTo>
                              <a:cubicBezTo>
                                <a:pt x="100" y="37"/>
                                <a:pt x="102" y="47"/>
                                <a:pt x="102" y="58"/>
                              </a:cubicBezTo>
                              <a:cubicBezTo>
                                <a:pt x="102" y="73"/>
                                <a:pt x="98" y="86"/>
                                <a:pt x="90" y="97"/>
                              </a:cubicBezTo>
                              <a:cubicBezTo>
                                <a:pt x="81" y="109"/>
                                <a:pt x="68" y="115"/>
                                <a:pt x="51" y="115"/>
                              </a:cubicBezTo>
                              <a:cubicBezTo>
                                <a:pt x="34" y="115"/>
                                <a:pt x="22" y="110"/>
                                <a:pt x="13" y="98"/>
                              </a:cubicBezTo>
                              <a:cubicBezTo>
                                <a:pt x="4" y="87"/>
                                <a:pt x="0" y="73"/>
                                <a:pt x="0" y="58"/>
                              </a:cubicBezTo>
                              <a:cubicBezTo>
                                <a:pt x="0" y="43"/>
                                <a:pt x="4" y="29"/>
                                <a:pt x="13" y="18"/>
                              </a:cubicBezTo>
                              <a:cubicBezTo>
                                <a:pt x="22" y="6"/>
                                <a:pt x="35" y="0"/>
                                <a:pt x="51"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6" name="Freeform 223">
                        <a:extLst/>
                      </wps:cNvPr>
                      <wps:cNvSpPr>
                        <a:spLocks/>
                      </wps:cNvSpPr>
                      <wps:spPr bwMode="auto">
                        <a:xfrm>
                          <a:off x="2692400" y="4100513"/>
                          <a:ext cx="252413" cy="449263"/>
                        </a:xfrm>
                        <a:custGeom>
                          <a:avLst/>
                          <a:gdLst>
                            <a:gd name="T0" fmla="*/ 48 w 90"/>
                            <a:gd name="T1" fmla="*/ 64 h 161"/>
                            <a:gd name="T2" fmla="*/ 48 w 90"/>
                            <a:gd name="T3" fmla="*/ 139 h 161"/>
                            <a:gd name="T4" fmla="*/ 51 w 90"/>
                            <a:gd name="T5" fmla="*/ 153 h 161"/>
                            <a:gd name="T6" fmla="*/ 64 w 90"/>
                            <a:gd name="T7" fmla="*/ 157 h 161"/>
                            <a:gd name="T8" fmla="*/ 64 w 90"/>
                            <a:gd name="T9" fmla="*/ 161 h 161"/>
                            <a:gd name="T10" fmla="*/ 0 w 90"/>
                            <a:gd name="T11" fmla="*/ 161 h 161"/>
                            <a:gd name="T12" fmla="*/ 0 w 90"/>
                            <a:gd name="T13" fmla="*/ 157 h 161"/>
                            <a:gd name="T14" fmla="*/ 10 w 90"/>
                            <a:gd name="T15" fmla="*/ 155 h 161"/>
                            <a:gd name="T16" fmla="*/ 15 w 90"/>
                            <a:gd name="T17" fmla="*/ 151 h 161"/>
                            <a:gd name="T18" fmla="*/ 16 w 90"/>
                            <a:gd name="T19" fmla="*/ 139 h 161"/>
                            <a:gd name="T20" fmla="*/ 16 w 90"/>
                            <a:gd name="T21" fmla="*/ 64 h 161"/>
                            <a:gd name="T22" fmla="*/ 0 w 90"/>
                            <a:gd name="T23" fmla="*/ 64 h 161"/>
                            <a:gd name="T24" fmla="*/ 0 w 90"/>
                            <a:gd name="T25" fmla="*/ 52 h 161"/>
                            <a:gd name="T26" fmla="*/ 16 w 90"/>
                            <a:gd name="T27" fmla="*/ 52 h 161"/>
                            <a:gd name="T28" fmla="*/ 16 w 90"/>
                            <a:gd name="T29" fmla="*/ 44 h 161"/>
                            <a:gd name="T30" fmla="*/ 16 w 90"/>
                            <a:gd name="T31" fmla="*/ 39 h 161"/>
                            <a:gd name="T32" fmla="*/ 28 w 90"/>
                            <a:gd name="T33" fmla="*/ 11 h 161"/>
                            <a:gd name="T34" fmla="*/ 61 w 90"/>
                            <a:gd name="T35" fmla="*/ 0 h 161"/>
                            <a:gd name="T36" fmla="*/ 83 w 90"/>
                            <a:gd name="T37" fmla="*/ 5 h 161"/>
                            <a:gd name="T38" fmla="*/ 90 w 90"/>
                            <a:gd name="T39" fmla="*/ 17 h 161"/>
                            <a:gd name="T40" fmla="*/ 85 w 90"/>
                            <a:gd name="T41" fmla="*/ 26 h 161"/>
                            <a:gd name="T42" fmla="*/ 74 w 90"/>
                            <a:gd name="T43" fmla="*/ 30 h 161"/>
                            <a:gd name="T44" fmla="*/ 64 w 90"/>
                            <a:gd name="T45" fmla="*/ 27 h 161"/>
                            <a:gd name="T46" fmla="*/ 61 w 90"/>
                            <a:gd name="T47" fmla="*/ 20 h 161"/>
                            <a:gd name="T48" fmla="*/ 61 w 90"/>
                            <a:gd name="T49" fmla="*/ 16 h 161"/>
                            <a:gd name="T50" fmla="*/ 62 w 90"/>
                            <a:gd name="T51" fmla="*/ 12 h 161"/>
                            <a:gd name="T52" fmla="*/ 60 w 90"/>
                            <a:gd name="T53" fmla="*/ 8 h 161"/>
                            <a:gd name="T54" fmla="*/ 56 w 90"/>
                            <a:gd name="T55" fmla="*/ 7 h 161"/>
                            <a:gd name="T56" fmla="*/ 50 w 90"/>
                            <a:gd name="T57" fmla="*/ 9 h 161"/>
                            <a:gd name="T58" fmla="*/ 48 w 90"/>
                            <a:gd name="T59" fmla="*/ 18 h 161"/>
                            <a:gd name="T60" fmla="*/ 48 w 90"/>
                            <a:gd name="T61" fmla="*/ 39 h 161"/>
                            <a:gd name="T62" fmla="*/ 48 w 90"/>
                            <a:gd name="T63" fmla="*/ 52 h 161"/>
                            <a:gd name="T64" fmla="*/ 64 w 90"/>
                            <a:gd name="T65" fmla="*/ 52 h 161"/>
                            <a:gd name="T66" fmla="*/ 64 w 90"/>
                            <a:gd name="T67" fmla="*/ 64 h 161"/>
                            <a:gd name="T68" fmla="*/ 48 w 90"/>
                            <a:gd name="T69" fmla="*/ 6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61">
                              <a:moveTo>
                                <a:pt x="48" y="64"/>
                              </a:moveTo>
                              <a:cubicBezTo>
                                <a:pt x="48" y="139"/>
                                <a:pt x="48" y="139"/>
                                <a:pt x="48" y="139"/>
                              </a:cubicBezTo>
                              <a:cubicBezTo>
                                <a:pt x="48" y="147"/>
                                <a:pt x="49" y="151"/>
                                <a:pt x="51" y="153"/>
                              </a:cubicBezTo>
                              <a:cubicBezTo>
                                <a:pt x="53" y="156"/>
                                <a:pt x="58" y="157"/>
                                <a:pt x="64" y="157"/>
                              </a:cubicBezTo>
                              <a:cubicBezTo>
                                <a:pt x="64" y="161"/>
                                <a:pt x="64" y="161"/>
                                <a:pt x="64" y="161"/>
                              </a:cubicBezTo>
                              <a:cubicBezTo>
                                <a:pt x="0" y="161"/>
                                <a:pt x="0" y="161"/>
                                <a:pt x="0" y="161"/>
                              </a:cubicBezTo>
                              <a:cubicBezTo>
                                <a:pt x="0" y="157"/>
                                <a:pt x="0" y="157"/>
                                <a:pt x="0" y="157"/>
                              </a:cubicBezTo>
                              <a:cubicBezTo>
                                <a:pt x="5" y="157"/>
                                <a:pt x="8" y="156"/>
                                <a:pt x="10" y="155"/>
                              </a:cubicBezTo>
                              <a:cubicBezTo>
                                <a:pt x="13" y="154"/>
                                <a:pt x="14" y="153"/>
                                <a:pt x="15" y="151"/>
                              </a:cubicBezTo>
                              <a:cubicBezTo>
                                <a:pt x="15" y="149"/>
                                <a:pt x="16" y="145"/>
                                <a:pt x="16" y="139"/>
                              </a:cubicBezTo>
                              <a:cubicBezTo>
                                <a:pt x="16" y="64"/>
                                <a:pt x="16" y="64"/>
                                <a:pt x="16" y="64"/>
                              </a:cubicBezTo>
                              <a:cubicBezTo>
                                <a:pt x="0" y="64"/>
                                <a:pt x="0" y="64"/>
                                <a:pt x="0" y="64"/>
                              </a:cubicBezTo>
                              <a:cubicBezTo>
                                <a:pt x="0" y="52"/>
                                <a:pt x="0" y="52"/>
                                <a:pt x="0" y="52"/>
                              </a:cubicBezTo>
                              <a:cubicBezTo>
                                <a:pt x="16" y="52"/>
                                <a:pt x="16" y="52"/>
                                <a:pt x="16" y="52"/>
                              </a:cubicBezTo>
                              <a:cubicBezTo>
                                <a:pt x="16" y="44"/>
                                <a:pt x="16" y="44"/>
                                <a:pt x="16" y="44"/>
                              </a:cubicBezTo>
                              <a:cubicBezTo>
                                <a:pt x="16" y="39"/>
                                <a:pt x="16" y="39"/>
                                <a:pt x="16" y="39"/>
                              </a:cubicBezTo>
                              <a:cubicBezTo>
                                <a:pt x="16" y="28"/>
                                <a:pt x="20" y="18"/>
                                <a:pt x="28" y="11"/>
                              </a:cubicBezTo>
                              <a:cubicBezTo>
                                <a:pt x="36" y="4"/>
                                <a:pt x="47" y="0"/>
                                <a:pt x="61" y="0"/>
                              </a:cubicBezTo>
                              <a:cubicBezTo>
                                <a:pt x="71" y="0"/>
                                <a:pt x="78" y="2"/>
                                <a:pt x="83" y="5"/>
                              </a:cubicBezTo>
                              <a:cubicBezTo>
                                <a:pt x="87" y="9"/>
                                <a:pt x="90" y="13"/>
                                <a:pt x="90" y="17"/>
                              </a:cubicBezTo>
                              <a:cubicBezTo>
                                <a:pt x="90" y="21"/>
                                <a:pt x="88" y="24"/>
                                <a:pt x="85" y="26"/>
                              </a:cubicBezTo>
                              <a:cubicBezTo>
                                <a:pt x="82" y="29"/>
                                <a:pt x="79" y="30"/>
                                <a:pt x="74" y="30"/>
                              </a:cubicBezTo>
                              <a:cubicBezTo>
                                <a:pt x="70" y="30"/>
                                <a:pt x="67" y="29"/>
                                <a:pt x="64" y="27"/>
                              </a:cubicBezTo>
                              <a:cubicBezTo>
                                <a:pt x="62" y="25"/>
                                <a:pt x="61" y="22"/>
                                <a:pt x="61" y="20"/>
                              </a:cubicBezTo>
                              <a:cubicBezTo>
                                <a:pt x="61" y="19"/>
                                <a:pt x="61" y="18"/>
                                <a:pt x="61" y="16"/>
                              </a:cubicBezTo>
                              <a:cubicBezTo>
                                <a:pt x="62" y="14"/>
                                <a:pt x="62" y="13"/>
                                <a:pt x="62" y="12"/>
                              </a:cubicBezTo>
                              <a:cubicBezTo>
                                <a:pt x="62" y="10"/>
                                <a:pt x="61" y="9"/>
                                <a:pt x="60" y="8"/>
                              </a:cubicBezTo>
                              <a:cubicBezTo>
                                <a:pt x="59" y="7"/>
                                <a:pt x="58" y="7"/>
                                <a:pt x="56" y="7"/>
                              </a:cubicBezTo>
                              <a:cubicBezTo>
                                <a:pt x="54" y="7"/>
                                <a:pt x="52" y="7"/>
                                <a:pt x="50" y="9"/>
                              </a:cubicBezTo>
                              <a:cubicBezTo>
                                <a:pt x="49" y="11"/>
                                <a:pt x="48" y="14"/>
                                <a:pt x="48" y="18"/>
                              </a:cubicBezTo>
                              <a:cubicBezTo>
                                <a:pt x="48" y="39"/>
                                <a:pt x="48" y="39"/>
                                <a:pt x="48" y="39"/>
                              </a:cubicBezTo>
                              <a:cubicBezTo>
                                <a:pt x="48" y="52"/>
                                <a:pt x="48" y="52"/>
                                <a:pt x="48" y="52"/>
                              </a:cubicBezTo>
                              <a:cubicBezTo>
                                <a:pt x="64" y="52"/>
                                <a:pt x="64" y="52"/>
                                <a:pt x="64" y="52"/>
                              </a:cubicBezTo>
                              <a:cubicBezTo>
                                <a:pt x="64" y="64"/>
                                <a:pt x="64" y="64"/>
                                <a:pt x="64" y="64"/>
                              </a:cubicBezTo>
                              <a:lnTo>
                                <a:pt x="48" y="6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7" name="Freeform 224">
                        <a:extLst/>
                      </wps:cNvPr>
                      <wps:cNvSpPr>
                        <a:spLocks/>
                      </wps:cNvSpPr>
                      <wps:spPr bwMode="auto">
                        <a:xfrm>
                          <a:off x="3055938" y="4137025"/>
                          <a:ext cx="201613" cy="419100"/>
                        </a:xfrm>
                        <a:custGeom>
                          <a:avLst/>
                          <a:gdLst>
                            <a:gd name="T0" fmla="*/ 47 w 72"/>
                            <a:gd name="T1" fmla="*/ 0 h 150"/>
                            <a:gd name="T2" fmla="*/ 47 w 72"/>
                            <a:gd name="T3" fmla="*/ 39 h 150"/>
                            <a:gd name="T4" fmla="*/ 72 w 72"/>
                            <a:gd name="T5" fmla="*/ 39 h 150"/>
                            <a:gd name="T6" fmla="*/ 72 w 72"/>
                            <a:gd name="T7" fmla="*/ 51 h 150"/>
                            <a:gd name="T8" fmla="*/ 47 w 72"/>
                            <a:gd name="T9" fmla="*/ 51 h 150"/>
                            <a:gd name="T10" fmla="*/ 47 w 72"/>
                            <a:gd name="T11" fmla="*/ 118 h 150"/>
                            <a:gd name="T12" fmla="*/ 47 w 72"/>
                            <a:gd name="T13" fmla="*/ 130 h 150"/>
                            <a:gd name="T14" fmla="*/ 51 w 72"/>
                            <a:gd name="T15" fmla="*/ 135 h 150"/>
                            <a:gd name="T16" fmla="*/ 55 w 72"/>
                            <a:gd name="T17" fmla="*/ 136 h 150"/>
                            <a:gd name="T18" fmla="*/ 69 w 72"/>
                            <a:gd name="T19" fmla="*/ 125 h 150"/>
                            <a:gd name="T20" fmla="*/ 72 w 72"/>
                            <a:gd name="T21" fmla="*/ 127 h 150"/>
                            <a:gd name="T22" fmla="*/ 42 w 72"/>
                            <a:gd name="T23" fmla="*/ 150 h 150"/>
                            <a:gd name="T24" fmla="*/ 24 w 72"/>
                            <a:gd name="T25" fmla="*/ 144 h 150"/>
                            <a:gd name="T26" fmla="*/ 15 w 72"/>
                            <a:gd name="T27" fmla="*/ 131 h 150"/>
                            <a:gd name="T28" fmla="*/ 14 w 72"/>
                            <a:gd name="T29" fmla="*/ 110 h 150"/>
                            <a:gd name="T30" fmla="*/ 14 w 72"/>
                            <a:gd name="T31" fmla="*/ 51 h 150"/>
                            <a:gd name="T32" fmla="*/ 0 w 72"/>
                            <a:gd name="T33" fmla="*/ 51 h 150"/>
                            <a:gd name="T34" fmla="*/ 0 w 72"/>
                            <a:gd name="T35" fmla="*/ 47 h 150"/>
                            <a:gd name="T36" fmla="*/ 25 w 72"/>
                            <a:gd name="T37" fmla="*/ 25 h 150"/>
                            <a:gd name="T38" fmla="*/ 43 w 72"/>
                            <a:gd name="T39" fmla="*/ 0 h 150"/>
                            <a:gd name="T40" fmla="*/ 47 w 72"/>
                            <a:gd name="T41"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150">
                              <a:moveTo>
                                <a:pt x="47" y="0"/>
                              </a:moveTo>
                              <a:cubicBezTo>
                                <a:pt x="47" y="39"/>
                                <a:pt x="47" y="39"/>
                                <a:pt x="47" y="39"/>
                              </a:cubicBezTo>
                              <a:cubicBezTo>
                                <a:pt x="72" y="39"/>
                                <a:pt x="72" y="39"/>
                                <a:pt x="72" y="39"/>
                              </a:cubicBezTo>
                              <a:cubicBezTo>
                                <a:pt x="72" y="51"/>
                                <a:pt x="72" y="51"/>
                                <a:pt x="72" y="51"/>
                              </a:cubicBezTo>
                              <a:cubicBezTo>
                                <a:pt x="47" y="51"/>
                                <a:pt x="47" y="51"/>
                                <a:pt x="47" y="51"/>
                              </a:cubicBezTo>
                              <a:cubicBezTo>
                                <a:pt x="47" y="118"/>
                                <a:pt x="47" y="118"/>
                                <a:pt x="47" y="118"/>
                              </a:cubicBezTo>
                              <a:cubicBezTo>
                                <a:pt x="47" y="124"/>
                                <a:pt x="47" y="128"/>
                                <a:pt x="47" y="130"/>
                              </a:cubicBezTo>
                              <a:cubicBezTo>
                                <a:pt x="48" y="132"/>
                                <a:pt x="49" y="133"/>
                                <a:pt x="51" y="135"/>
                              </a:cubicBezTo>
                              <a:cubicBezTo>
                                <a:pt x="52" y="136"/>
                                <a:pt x="53" y="136"/>
                                <a:pt x="55" y="136"/>
                              </a:cubicBezTo>
                              <a:cubicBezTo>
                                <a:pt x="60" y="136"/>
                                <a:pt x="64" y="132"/>
                                <a:pt x="69" y="125"/>
                              </a:cubicBezTo>
                              <a:cubicBezTo>
                                <a:pt x="72" y="127"/>
                                <a:pt x="72" y="127"/>
                                <a:pt x="72" y="127"/>
                              </a:cubicBezTo>
                              <a:cubicBezTo>
                                <a:pt x="66" y="142"/>
                                <a:pt x="56" y="150"/>
                                <a:pt x="42" y="150"/>
                              </a:cubicBezTo>
                              <a:cubicBezTo>
                                <a:pt x="35" y="150"/>
                                <a:pt x="29" y="148"/>
                                <a:pt x="24" y="144"/>
                              </a:cubicBezTo>
                              <a:cubicBezTo>
                                <a:pt x="19" y="140"/>
                                <a:pt x="16" y="136"/>
                                <a:pt x="15" y="131"/>
                              </a:cubicBezTo>
                              <a:cubicBezTo>
                                <a:pt x="14" y="128"/>
                                <a:pt x="14" y="121"/>
                                <a:pt x="14" y="110"/>
                              </a:cubicBezTo>
                              <a:cubicBezTo>
                                <a:pt x="14" y="51"/>
                                <a:pt x="14" y="51"/>
                                <a:pt x="14" y="51"/>
                              </a:cubicBezTo>
                              <a:cubicBezTo>
                                <a:pt x="0" y="51"/>
                                <a:pt x="0" y="51"/>
                                <a:pt x="0" y="51"/>
                              </a:cubicBezTo>
                              <a:cubicBezTo>
                                <a:pt x="0" y="47"/>
                                <a:pt x="0" y="47"/>
                                <a:pt x="0" y="47"/>
                              </a:cubicBezTo>
                              <a:cubicBezTo>
                                <a:pt x="10" y="40"/>
                                <a:pt x="18" y="33"/>
                                <a:pt x="25" y="25"/>
                              </a:cubicBezTo>
                              <a:cubicBezTo>
                                <a:pt x="32" y="18"/>
                                <a:pt x="38" y="9"/>
                                <a:pt x="43" y="0"/>
                              </a:cubicBezTo>
                              <a:lnTo>
                                <a:pt x="4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8" name="Freeform 225">
                        <a:extLst/>
                      </wps:cNvPr>
                      <wps:cNvSpPr>
                        <a:spLocks/>
                      </wps:cNvSpPr>
                      <wps:spPr bwMode="auto">
                        <a:xfrm>
                          <a:off x="3279775" y="4108450"/>
                          <a:ext cx="328613" cy="441325"/>
                        </a:xfrm>
                        <a:custGeom>
                          <a:avLst/>
                          <a:gdLst>
                            <a:gd name="T0" fmla="*/ 44 w 118"/>
                            <a:gd name="T1" fmla="*/ 0 h 158"/>
                            <a:gd name="T2" fmla="*/ 44 w 118"/>
                            <a:gd name="T3" fmla="*/ 63 h 158"/>
                            <a:gd name="T4" fmla="*/ 61 w 118"/>
                            <a:gd name="T5" fmla="*/ 50 h 158"/>
                            <a:gd name="T6" fmla="*/ 76 w 118"/>
                            <a:gd name="T7" fmla="*/ 46 h 158"/>
                            <a:gd name="T8" fmla="*/ 94 w 118"/>
                            <a:gd name="T9" fmla="*/ 52 h 158"/>
                            <a:gd name="T10" fmla="*/ 103 w 118"/>
                            <a:gd name="T11" fmla="*/ 66 h 158"/>
                            <a:gd name="T12" fmla="*/ 106 w 118"/>
                            <a:gd name="T13" fmla="*/ 92 h 158"/>
                            <a:gd name="T14" fmla="*/ 106 w 118"/>
                            <a:gd name="T15" fmla="*/ 135 h 158"/>
                            <a:gd name="T16" fmla="*/ 108 w 118"/>
                            <a:gd name="T17" fmla="*/ 150 h 158"/>
                            <a:gd name="T18" fmla="*/ 118 w 118"/>
                            <a:gd name="T19" fmla="*/ 154 h 158"/>
                            <a:gd name="T20" fmla="*/ 118 w 118"/>
                            <a:gd name="T21" fmla="*/ 158 h 158"/>
                            <a:gd name="T22" fmla="*/ 62 w 118"/>
                            <a:gd name="T23" fmla="*/ 158 h 158"/>
                            <a:gd name="T24" fmla="*/ 62 w 118"/>
                            <a:gd name="T25" fmla="*/ 154 h 158"/>
                            <a:gd name="T26" fmla="*/ 71 w 118"/>
                            <a:gd name="T27" fmla="*/ 149 h 158"/>
                            <a:gd name="T28" fmla="*/ 73 w 118"/>
                            <a:gd name="T29" fmla="*/ 135 h 158"/>
                            <a:gd name="T30" fmla="*/ 73 w 118"/>
                            <a:gd name="T31" fmla="*/ 86 h 158"/>
                            <a:gd name="T32" fmla="*/ 72 w 118"/>
                            <a:gd name="T33" fmla="*/ 69 h 158"/>
                            <a:gd name="T34" fmla="*/ 69 w 118"/>
                            <a:gd name="T35" fmla="*/ 64 h 158"/>
                            <a:gd name="T36" fmla="*/ 63 w 118"/>
                            <a:gd name="T37" fmla="*/ 62 h 158"/>
                            <a:gd name="T38" fmla="*/ 54 w 118"/>
                            <a:gd name="T39" fmla="*/ 65 h 158"/>
                            <a:gd name="T40" fmla="*/ 44 w 118"/>
                            <a:gd name="T41" fmla="*/ 76 h 158"/>
                            <a:gd name="T42" fmla="*/ 44 w 118"/>
                            <a:gd name="T43" fmla="*/ 135 h 158"/>
                            <a:gd name="T44" fmla="*/ 46 w 118"/>
                            <a:gd name="T45" fmla="*/ 149 h 158"/>
                            <a:gd name="T46" fmla="*/ 55 w 118"/>
                            <a:gd name="T47" fmla="*/ 154 h 158"/>
                            <a:gd name="T48" fmla="*/ 55 w 118"/>
                            <a:gd name="T49" fmla="*/ 158 h 158"/>
                            <a:gd name="T50" fmla="*/ 0 w 118"/>
                            <a:gd name="T51" fmla="*/ 158 h 158"/>
                            <a:gd name="T52" fmla="*/ 0 w 118"/>
                            <a:gd name="T53" fmla="*/ 154 h 158"/>
                            <a:gd name="T54" fmla="*/ 10 w 118"/>
                            <a:gd name="T55" fmla="*/ 149 h 158"/>
                            <a:gd name="T56" fmla="*/ 12 w 118"/>
                            <a:gd name="T57" fmla="*/ 135 h 158"/>
                            <a:gd name="T58" fmla="*/ 12 w 118"/>
                            <a:gd name="T59" fmla="*/ 24 h 158"/>
                            <a:gd name="T60" fmla="*/ 9 w 118"/>
                            <a:gd name="T61" fmla="*/ 9 h 158"/>
                            <a:gd name="T62" fmla="*/ 0 w 118"/>
                            <a:gd name="T63" fmla="*/ 5 h 158"/>
                            <a:gd name="T64" fmla="*/ 0 w 118"/>
                            <a:gd name="T65" fmla="*/ 0 h 158"/>
                            <a:gd name="T66" fmla="*/ 44 w 118"/>
                            <a:gd name="T6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8" h="158">
                              <a:moveTo>
                                <a:pt x="44" y="0"/>
                              </a:moveTo>
                              <a:cubicBezTo>
                                <a:pt x="44" y="63"/>
                                <a:pt x="44" y="63"/>
                                <a:pt x="44" y="63"/>
                              </a:cubicBezTo>
                              <a:cubicBezTo>
                                <a:pt x="50" y="57"/>
                                <a:pt x="56" y="53"/>
                                <a:pt x="61" y="50"/>
                              </a:cubicBezTo>
                              <a:cubicBezTo>
                                <a:pt x="66" y="47"/>
                                <a:pt x="71" y="46"/>
                                <a:pt x="76" y="46"/>
                              </a:cubicBezTo>
                              <a:cubicBezTo>
                                <a:pt x="83" y="46"/>
                                <a:pt x="89" y="48"/>
                                <a:pt x="94" y="52"/>
                              </a:cubicBezTo>
                              <a:cubicBezTo>
                                <a:pt x="99" y="56"/>
                                <a:pt x="102" y="60"/>
                                <a:pt x="103" y="66"/>
                              </a:cubicBezTo>
                              <a:cubicBezTo>
                                <a:pt x="105" y="71"/>
                                <a:pt x="106" y="80"/>
                                <a:pt x="106" y="92"/>
                              </a:cubicBezTo>
                              <a:cubicBezTo>
                                <a:pt x="106" y="135"/>
                                <a:pt x="106" y="135"/>
                                <a:pt x="106" y="135"/>
                              </a:cubicBezTo>
                              <a:cubicBezTo>
                                <a:pt x="106" y="143"/>
                                <a:pt x="107" y="148"/>
                                <a:pt x="108" y="150"/>
                              </a:cubicBezTo>
                              <a:cubicBezTo>
                                <a:pt x="110" y="152"/>
                                <a:pt x="113" y="153"/>
                                <a:pt x="118" y="154"/>
                              </a:cubicBezTo>
                              <a:cubicBezTo>
                                <a:pt x="118" y="158"/>
                                <a:pt x="118" y="158"/>
                                <a:pt x="118" y="158"/>
                              </a:cubicBezTo>
                              <a:cubicBezTo>
                                <a:pt x="62" y="158"/>
                                <a:pt x="62" y="158"/>
                                <a:pt x="62" y="158"/>
                              </a:cubicBezTo>
                              <a:cubicBezTo>
                                <a:pt x="62" y="154"/>
                                <a:pt x="62" y="154"/>
                                <a:pt x="62" y="154"/>
                              </a:cubicBezTo>
                              <a:cubicBezTo>
                                <a:pt x="66" y="153"/>
                                <a:pt x="69" y="152"/>
                                <a:pt x="71" y="149"/>
                              </a:cubicBezTo>
                              <a:cubicBezTo>
                                <a:pt x="72" y="147"/>
                                <a:pt x="73" y="142"/>
                                <a:pt x="73" y="135"/>
                              </a:cubicBezTo>
                              <a:cubicBezTo>
                                <a:pt x="73" y="86"/>
                                <a:pt x="73" y="86"/>
                                <a:pt x="73" y="86"/>
                              </a:cubicBezTo>
                              <a:cubicBezTo>
                                <a:pt x="73" y="77"/>
                                <a:pt x="73" y="71"/>
                                <a:pt x="72" y="69"/>
                              </a:cubicBezTo>
                              <a:cubicBezTo>
                                <a:pt x="71" y="67"/>
                                <a:pt x="70" y="65"/>
                                <a:pt x="69" y="64"/>
                              </a:cubicBezTo>
                              <a:cubicBezTo>
                                <a:pt x="67" y="63"/>
                                <a:pt x="65" y="62"/>
                                <a:pt x="63" y="62"/>
                              </a:cubicBezTo>
                              <a:cubicBezTo>
                                <a:pt x="60" y="62"/>
                                <a:pt x="57" y="63"/>
                                <a:pt x="54" y="65"/>
                              </a:cubicBezTo>
                              <a:cubicBezTo>
                                <a:pt x="51" y="67"/>
                                <a:pt x="48" y="71"/>
                                <a:pt x="44" y="76"/>
                              </a:cubicBezTo>
                              <a:cubicBezTo>
                                <a:pt x="44" y="135"/>
                                <a:pt x="44" y="135"/>
                                <a:pt x="44" y="135"/>
                              </a:cubicBezTo>
                              <a:cubicBezTo>
                                <a:pt x="44" y="142"/>
                                <a:pt x="45" y="147"/>
                                <a:pt x="46" y="149"/>
                              </a:cubicBezTo>
                              <a:cubicBezTo>
                                <a:pt x="47" y="152"/>
                                <a:pt x="51" y="153"/>
                                <a:pt x="55" y="154"/>
                              </a:cubicBezTo>
                              <a:cubicBezTo>
                                <a:pt x="55" y="158"/>
                                <a:pt x="55" y="158"/>
                                <a:pt x="55" y="158"/>
                              </a:cubicBezTo>
                              <a:cubicBezTo>
                                <a:pt x="0" y="158"/>
                                <a:pt x="0" y="158"/>
                                <a:pt x="0" y="158"/>
                              </a:cubicBezTo>
                              <a:cubicBezTo>
                                <a:pt x="0" y="154"/>
                                <a:pt x="0" y="154"/>
                                <a:pt x="0" y="154"/>
                              </a:cubicBezTo>
                              <a:cubicBezTo>
                                <a:pt x="4" y="153"/>
                                <a:pt x="8" y="152"/>
                                <a:pt x="10" y="149"/>
                              </a:cubicBezTo>
                              <a:cubicBezTo>
                                <a:pt x="11" y="148"/>
                                <a:pt x="12" y="143"/>
                                <a:pt x="12" y="135"/>
                              </a:cubicBezTo>
                              <a:cubicBezTo>
                                <a:pt x="12" y="24"/>
                                <a:pt x="12" y="24"/>
                                <a:pt x="12" y="24"/>
                              </a:cubicBezTo>
                              <a:cubicBezTo>
                                <a:pt x="12" y="16"/>
                                <a:pt x="11" y="11"/>
                                <a:pt x="9" y="9"/>
                              </a:cubicBezTo>
                              <a:cubicBezTo>
                                <a:pt x="8" y="7"/>
                                <a:pt x="5" y="5"/>
                                <a:pt x="0" y="5"/>
                              </a:cubicBezTo>
                              <a:cubicBezTo>
                                <a:pt x="0" y="0"/>
                                <a:pt x="0" y="0"/>
                                <a:pt x="0" y="0"/>
                              </a:cubicBezTo>
                              <a:lnTo>
                                <a:pt x="44"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9" name="Freeform 226">
                        <a:extLst/>
                      </wps:cNvPr>
                      <wps:cNvSpPr>
                        <a:spLocks noEditPoints="1"/>
                      </wps:cNvSpPr>
                      <wps:spPr bwMode="auto">
                        <a:xfrm>
                          <a:off x="3644900" y="4237038"/>
                          <a:ext cx="254000" cy="320675"/>
                        </a:xfrm>
                        <a:custGeom>
                          <a:avLst/>
                          <a:gdLst>
                            <a:gd name="T0" fmla="*/ 62 w 91"/>
                            <a:gd name="T1" fmla="*/ 46 h 115"/>
                            <a:gd name="T2" fmla="*/ 60 w 91"/>
                            <a:gd name="T3" fmla="*/ 20 h 115"/>
                            <a:gd name="T4" fmla="*/ 54 w 91"/>
                            <a:gd name="T5" fmla="*/ 10 h 115"/>
                            <a:gd name="T6" fmla="*/ 47 w 91"/>
                            <a:gd name="T7" fmla="*/ 8 h 115"/>
                            <a:gd name="T8" fmla="*/ 37 w 91"/>
                            <a:gd name="T9" fmla="*/ 14 h 115"/>
                            <a:gd name="T10" fmla="*/ 30 w 91"/>
                            <a:gd name="T11" fmla="*/ 42 h 115"/>
                            <a:gd name="T12" fmla="*/ 30 w 91"/>
                            <a:gd name="T13" fmla="*/ 46 h 115"/>
                            <a:gd name="T14" fmla="*/ 62 w 91"/>
                            <a:gd name="T15" fmla="*/ 46 h 115"/>
                            <a:gd name="T16" fmla="*/ 91 w 91"/>
                            <a:gd name="T17" fmla="*/ 54 h 115"/>
                            <a:gd name="T18" fmla="*/ 31 w 91"/>
                            <a:gd name="T19" fmla="*/ 54 h 115"/>
                            <a:gd name="T20" fmla="*/ 42 w 91"/>
                            <a:gd name="T21" fmla="*/ 88 h 115"/>
                            <a:gd name="T22" fmla="*/ 62 w 91"/>
                            <a:gd name="T23" fmla="*/ 98 h 115"/>
                            <a:gd name="T24" fmla="*/ 75 w 91"/>
                            <a:gd name="T25" fmla="*/ 94 h 115"/>
                            <a:gd name="T26" fmla="*/ 87 w 91"/>
                            <a:gd name="T27" fmla="*/ 80 h 115"/>
                            <a:gd name="T28" fmla="*/ 91 w 91"/>
                            <a:gd name="T29" fmla="*/ 82 h 115"/>
                            <a:gd name="T30" fmla="*/ 71 w 91"/>
                            <a:gd name="T31" fmla="*/ 108 h 115"/>
                            <a:gd name="T32" fmla="*/ 46 w 91"/>
                            <a:gd name="T33" fmla="*/ 115 h 115"/>
                            <a:gd name="T34" fmla="*/ 10 w 91"/>
                            <a:gd name="T35" fmla="*/ 97 h 115"/>
                            <a:gd name="T36" fmla="*/ 0 w 91"/>
                            <a:gd name="T37" fmla="*/ 60 h 115"/>
                            <a:gd name="T38" fmla="*/ 14 w 91"/>
                            <a:gd name="T39" fmla="*/ 16 h 115"/>
                            <a:gd name="T40" fmla="*/ 49 w 91"/>
                            <a:gd name="T41" fmla="*/ 0 h 115"/>
                            <a:gd name="T42" fmla="*/ 78 w 91"/>
                            <a:gd name="T43" fmla="*/ 14 h 115"/>
                            <a:gd name="T44" fmla="*/ 91 w 91"/>
                            <a:gd name="T45" fmla="*/ 54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15">
                              <a:moveTo>
                                <a:pt x="62" y="46"/>
                              </a:moveTo>
                              <a:cubicBezTo>
                                <a:pt x="62" y="34"/>
                                <a:pt x="61" y="25"/>
                                <a:pt x="60" y="20"/>
                              </a:cubicBezTo>
                              <a:cubicBezTo>
                                <a:pt x="59" y="16"/>
                                <a:pt x="57" y="12"/>
                                <a:pt x="54" y="10"/>
                              </a:cubicBezTo>
                              <a:cubicBezTo>
                                <a:pt x="52" y="8"/>
                                <a:pt x="50" y="8"/>
                                <a:pt x="47" y="8"/>
                              </a:cubicBezTo>
                              <a:cubicBezTo>
                                <a:pt x="43" y="8"/>
                                <a:pt x="40" y="10"/>
                                <a:pt x="37" y="14"/>
                              </a:cubicBezTo>
                              <a:cubicBezTo>
                                <a:pt x="33" y="21"/>
                                <a:pt x="30" y="30"/>
                                <a:pt x="30" y="42"/>
                              </a:cubicBezTo>
                              <a:cubicBezTo>
                                <a:pt x="30" y="46"/>
                                <a:pt x="30" y="46"/>
                                <a:pt x="30" y="46"/>
                              </a:cubicBezTo>
                              <a:lnTo>
                                <a:pt x="62" y="46"/>
                              </a:lnTo>
                              <a:close/>
                              <a:moveTo>
                                <a:pt x="91" y="54"/>
                              </a:moveTo>
                              <a:cubicBezTo>
                                <a:pt x="31" y="54"/>
                                <a:pt x="31" y="54"/>
                                <a:pt x="31" y="54"/>
                              </a:cubicBezTo>
                              <a:cubicBezTo>
                                <a:pt x="32" y="68"/>
                                <a:pt x="35" y="80"/>
                                <a:pt x="42" y="88"/>
                              </a:cubicBezTo>
                              <a:cubicBezTo>
                                <a:pt x="48" y="94"/>
                                <a:pt x="54" y="98"/>
                                <a:pt x="62" y="98"/>
                              </a:cubicBezTo>
                              <a:cubicBezTo>
                                <a:pt x="66" y="98"/>
                                <a:pt x="71" y="96"/>
                                <a:pt x="75" y="94"/>
                              </a:cubicBezTo>
                              <a:cubicBezTo>
                                <a:pt x="78" y="91"/>
                                <a:pt x="82" y="87"/>
                                <a:pt x="87" y="80"/>
                              </a:cubicBezTo>
                              <a:cubicBezTo>
                                <a:pt x="91" y="82"/>
                                <a:pt x="91" y="82"/>
                                <a:pt x="91" y="82"/>
                              </a:cubicBezTo>
                              <a:cubicBezTo>
                                <a:pt x="85" y="94"/>
                                <a:pt x="78" y="103"/>
                                <a:pt x="71" y="108"/>
                              </a:cubicBezTo>
                              <a:cubicBezTo>
                                <a:pt x="64" y="113"/>
                                <a:pt x="56" y="115"/>
                                <a:pt x="46" y="115"/>
                              </a:cubicBezTo>
                              <a:cubicBezTo>
                                <a:pt x="30" y="115"/>
                                <a:pt x="18" y="109"/>
                                <a:pt x="10" y="97"/>
                              </a:cubicBezTo>
                              <a:cubicBezTo>
                                <a:pt x="3" y="87"/>
                                <a:pt x="0" y="74"/>
                                <a:pt x="0" y="60"/>
                              </a:cubicBezTo>
                              <a:cubicBezTo>
                                <a:pt x="0" y="41"/>
                                <a:pt x="4" y="27"/>
                                <a:pt x="14" y="16"/>
                              </a:cubicBezTo>
                              <a:cubicBezTo>
                                <a:pt x="24" y="6"/>
                                <a:pt x="36" y="0"/>
                                <a:pt x="49" y="0"/>
                              </a:cubicBezTo>
                              <a:cubicBezTo>
                                <a:pt x="60" y="0"/>
                                <a:pt x="69" y="5"/>
                                <a:pt x="78" y="14"/>
                              </a:cubicBezTo>
                              <a:cubicBezTo>
                                <a:pt x="86" y="23"/>
                                <a:pt x="90" y="36"/>
                                <a:pt x="91" y="5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0" name="Freeform 227">
                        <a:extLst/>
                      </wps:cNvPr>
                      <wps:cNvSpPr>
                        <a:spLocks noEditPoints="1"/>
                      </wps:cNvSpPr>
                      <wps:spPr bwMode="auto">
                        <a:xfrm>
                          <a:off x="4030663" y="4100513"/>
                          <a:ext cx="469900" cy="449263"/>
                        </a:xfrm>
                        <a:custGeom>
                          <a:avLst/>
                          <a:gdLst>
                            <a:gd name="T0" fmla="*/ 94 w 168"/>
                            <a:gd name="T1" fmla="*/ 108 h 161"/>
                            <a:gd name="T2" fmla="*/ 70 w 168"/>
                            <a:gd name="T3" fmla="*/ 53 h 161"/>
                            <a:gd name="T4" fmla="*/ 46 w 168"/>
                            <a:gd name="T5" fmla="*/ 108 h 161"/>
                            <a:gd name="T6" fmla="*/ 94 w 168"/>
                            <a:gd name="T7" fmla="*/ 108 h 161"/>
                            <a:gd name="T8" fmla="*/ 98 w 168"/>
                            <a:gd name="T9" fmla="*/ 116 h 161"/>
                            <a:gd name="T10" fmla="*/ 42 w 168"/>
                            <a:gd name="T11" fmla="*/ 116 h 161"/>
                            <a:gd name="T12" fmla="*/ 35 w 168"/>
                            <a:gd name="T13" fmla="*/ 132 h 161"/>
                            <a:gd name="T14" fmla="*/ 32 w 168"/>
                            <a:gd name="T15" fmla="*/ 144 h 161"/>
                            <a:gd name="T16" fmla="*/ 38 w 168"/>
                            <a:gd name="T17" fmla="*/ 154 h 161"/>
                            <a:gd name="T18" fmla="*/ 53 w 168"/>
                            <a:gd name="T19" fmla="*/ 157 h 161"/>
                            <a:gd name="T20" fmla="*/ 53 w 168"/>
                            <a:gd name="T21" fmla="*/ 161 h 161"/>
                            <a:gd name="T22" fmla="*/ 0 w 168"/>
                            <a:gd name="T23" fmla="*/ 161 h 161"/>
                            <a:gd name="T24" fmla="*/ 0 w 168"/>
                            <a:gd name="T25" fmla="*/ 157 h 161"/>
                            <a:gd name="T26" fmla="*/ 14 w 168"/>
                            <a:gd name="T27" fmla="*/ 150 h 161"/>
                            <a:gd name="T28" fmla="*/ 28 w 168"/>
                            <a:gd name="T29" fmla="*/ 126 h 161"/>
                            <a:gd name="T30" fmla="*/ 85 w 168"/>
                            <a:gd name="T31" fmla="*/ 0 h 161"/>
                            <a:gd name="T32" fmla="*/ 87 w 168"/>
                            <a:gd name="T33" fmla="*/ 0 h 161"/>
                            <a:gd name="T34" fmla="*/ 144 w 168"/>
                            <a:gd name="T35" fmla="*/ 129 h 161"/>
                            <a:gd name="T36" fmla="*/ 157 w 168"/>
                            <a:gd name="T37" fmla="*/ 153 h 161"/>
                            <a:gd name="T38" fmla="*/ 168 w 168"/>
                            <a:gd name="T39" fmla="*/ 157 h 161"/>
                            <a:gd name="T40" fmla="*/ 168 w 168"/>
                            <a:gd name="T41" fmla="*/ 161 h 161"/>
                            <a:gd name="T42" fmla="*/ 92 w 168"/>
                            <a:gd name="T43" fmla="*/ 161 h 161"/>
                            <a:gd name="T44" fmla="*/ 92 w 168"/>
                            <a:gd name="T45" fmla="*/ 157 h 161"/>
                            <a:gd name="T46" fmla="*/ 95 w 168"/>
                            <a:gd name="T47" fmla="*/ 157 h 161"/>
                            <a:gd name="T48" fmla="*/ 108 w 168"/>
                            <a:gd name="T49" fmla="*/ 154 h 161"/>
                            <a:gd name="T50" fmla="*/ 111 w 168"/>
                            <a:gd name="T51" fmla="*/ 149 h 161"/>
                            <a:gd name="T52" fmla="*/ 110 w 168"/>
                            <a:gd name="T53" fmla="*/ 145 h 161"/>
                            <a:gd name="T54" fmla="*/ 106 w 168"/>
                            <a:gd name="T55" fmla="*/ 136 h 161"/>
                            <a:gd name="T56" fmla="*/ 98 w 168"/>
                            <a:gd name="T57" fmla="*/ 11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8" h="161">
                              <a:moveTo>
                                <a:pt x="94" y="108"/>
                              </a:moveTo>
                              <a:cubicBezTo>
                                <a:pt x="70" y="53"/>
                                <a:pt x="70" y="53"/>
                                <a:pt x="70" y="53"/>
                              </a:cubicBezTo>
                              <a:cubicBezTo>
                                <a:pt x="46" y="108"/>
                                <a:pt x="46" y="108"/>
                                <a:pt x="46" y="108"/>
                              </a:cubicBezTo>
                              <a:lnTo>
                                <a:pt x="94" y="108"/>
                              </a:lnTo>
                              <a:close/>
                              <a:moveTo>
                                <a:pt x="98" y="116"/>
                              </a:moveTo>
                              <a:cubicBezTo>
                                <a:pt x="42" y="116"/>
                                <a:pt x="42" y="116"/>
                                <a:pt x="42" y="116"/>
                              </a:cubicBezTo>
                              <a:cubicBezTo>
                                <a:pt x="35" y="132"/>
                                <a:pt x="35" y="132"/>
                                <a:pt x="35" y="132"/>
                              </a:cubicBezTo>
                              <a:cubicBezTo>
                                <a:pt x="33" y="137"/>
                                <a:pt x="32" y="141"/>
                                <a:pt x="32" y="144"/>
                              </a:cubicBezTo>
                              <a:cubicBezTo>
                                <a:pt x="32" y="149"/>
                                <a:pt x="34" y="152"/>
                                <a:pt x="38" y="154"/>
                              </a:cubicBezTo>
                              <a:cubicBezTo>
                                <a:pt x="40" y="155"/>
                                <a:pt x="45" y="156"/>
                                <a:pt x="53" y="157"/>
                              </a:cubicBezTo>
                              <a:cubicBezTo>
                                <a:pt x="53" y="161"/>
                                <a:pt x="53" y="161"/>
                                <a:pt x="53" y="161"/>
                              </a:cubicBezTo>
                              <a:cubicBezTo>
                                <a:pt x="0" y="161"/>
                                <a:pt x="0" y="161"/>
                                <a:pt x="0" y="161"/>
                              </a:cubicBezTo>
                              <a:cubicBezTo>
                                <a:pt x="0" y="157"/>
                                <a:pt x="0" y="157"/>
                                <a:pt x="0" y="157"/>
                              </a:cubicBezTo>
                              <a:cubicBezTo>
                                <a:pt x="6" y="156"/>
                                <a:pt x="11" y="154"/>
                                <a:pt x="14" y="150"/>
                              </a:cubicBezTo>
                              <a:cubicBezTo>
                                <a:pt x="18" y="146"/>
                                <a:pt x="23" y="138"/>
                                <a:pt x="28" y="126"/>
                              </a:cubicBezTo>
                              <a:cubicBezTo>
                                <a:pt x="85" y="0"/>
                                <a:pt x="85" y="0"/>
                                <a:pt x="85" y="0"/>
                              </a:cubicBezTo>
                              <a:cubicBezTo>
                                <a:pt x="87" y="0"/>
                                <a:pt x="87" y="0"/>
                                <a:pt x="87" y="0"/>
                              </a:cubicBezTo>
                              <a:cubicBezTo>
                                <a:pt x="144" y="129"/>
                                <a:pt x="144" y="129"/>
                                <a:pt x="144" y="129"/>
                              </a:cubicBezTo>
                              <a:cubicBezTo>
                                <a:pt x="149" y="142"/>
                                <a:pt x="154" y="149"/>
                                <a:pt x="157" y="153"/>
                              </a:cubicBezTo>
                              <a:cubicBezTo>
                                <a:pt x="160" y="155"/>
                                <a:pt x="164" y="156"/>
                                <a:pt x="168" y="157"/>
                              </a:cubicBezTo>
                              <a:cubicBezTo>
                                <a:pt x="168" y="161"/>
                                <a:pt x="168" y="161"/>
                                <a:pt x="168" y="161"/>
                              </a:cubicBezTo>
                              <a:cubicBezTo>
                                <a:pt x="92" y="161"/>
                                <a:pt x="92" y="161"/>
                                <a:pt x="92" y="161"/>
                              </a:cubicBezTo>
                              <a:cubicBezTo>
                                <a:pt x="92" y="157"/>
                                <a:pt x="92" y="157"/>
                                <a:pt x="92" y="157"/>
                              </a:cubicBezTo>
                              <a:cubicBezTo>
                                <a:pt x="95" y="157"/>
                                <a:pt x="95" y="157"/>
                                <a:pt x="95" y="157"/>
                              </a:cubicBezTo>
                              <a:cubicBezTo>
                                <a:pt x="101" y="157"/>
                                <a:pt x="105" y="156"/>
                                <a:pt x="108" y="154"/>
                              </a:cubicBezTo>
                              <a:cubicBezTo>
                                <a:pt x="110" y="153"/>
                                <a:pt x="111" y="151"/>
                                <a:pt x="111" y="149"/>
                              </a:cubicBezTo>
                              <a:cubicBezTo>
                                <a:pt x="111" y="147"/>
                                <a:pt x="110" y="146"/>
                                <a:pt x="110" y="145"/>
                              </a:cubicBezTo>
                              <a:cubicBezTo>
                                <a:pt x="110" y="144"/>
                                <a:pt x="108" y="141"/>
                                <a:pt x="106" y="136"/>
                              </a:cubicBezTo>
                              <a:lnTo>
                                <a:pt x="98" y="11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1" name="Freeform 228">
                        <a:extLst/>
                      </wps:cNvPr>
                      <wps:cNvSpPr>
                        <a:spLocks/>
                      </wps:cNvSpPr>
                      <wps:spPr bwMode="auto">
                        <a:xfrm>
                          <a:off x="4519613" y="4244975"/>
                          <a:ext cx="330200" cy="312738"/>
                        </a:xfrm>
                        <a:custGeom>
                          <a:avLst/>
                          <a:gdLst>
                            <a:gd name="T0" fmla="*/ 106 w 118"/>
                            <a:gd name="T1" fmla="*/ 0 h 112"/>
                            <a:gd name="T2" fmla="*/ 106 w 118"/>
                            <a:gd name="T3" fmla="*/ 86 h 112"/>
                            <a:gd name="T4" fmla="*/ 109 w 118"/>
                            <a:gd name="T5" fmla="*/ 101 h 112"/>
                            <a:gd name="T6" fmla="*/ 118 w 118"/>
                            <a:gd name="T7" fmla="*/ 105 h 112"/>
                            <a:gd name="T8" fmla="*/ 118 w 118"/>
                            <a:gd name="T9" fmla="*/ 109 h 112"/>
                            <a:gd name="T10" fmla="*/ 74 w 118"/>
                            <a:gd name="T11" fmla="*/ 109 h 112"/>
                            <a:gd name="T12" fmla="*/ 74 w 118"/>
                            <a:gd name="T13" fmla="*/ 95 h 112"/>
                            <a:gd name="T14" fmla="*/ 58 w 118"/>
                            <a:gd name="T15" fmla="*/ 108 h 112"/>
                            <a:gd name="T16" fmla="*/ 40 w 118"/>
                            <a:gd name="T17" fmla="*/ 112 h 112"/>
                            <a:gd name="T18" fmla="*/ 24 w 118"/>
                            <a:gd name="T19" fmla="*/ 107 h 112"/>
                            <a:gd name="T20" fmla="*/ 14 w 118"/>
                            <a:gd name="T21" fmla="*/ 94 h 112"/>
                            <a:gd name="T22" fmla="*/ 12 w 118"/>
                            <a:gd name="T23" fmla="*/ 67 h 112"/>
                            <a:gd name="T24" fmla="*/ 12 w 118"/>
                            <a:gd name="T25" fmla="*/ 24 h 112"/>
                            <a:gd name="T26" fmla="*/ 10 w 118"/>
                            <a:gd name="T27" fmla="*/ 9 h 112"/>
                            <a:gd name="T28" fmla="*/ 0 w 118"/>
                            <a:gd name="T29" fmla="*/ 5 h 112"/>
                            <a:gd name="T30" fmla="*/ 0 w 118"/>
                            <a:gd name="T31" fmla="*/ 0 h 112"/>
                            <a:gd name="T32" fmla="*/ 45 w 118"/>
                            <a:gd name="T33" fmla="*/ 0 h 112"/>
                            <a:gd name="T34" fmla="*/ 45 w 118"/>
                            <a:gd name="T35" fmla="*/ 75 h 112"/>
                            <a:gd name="T36" fmla="*/ 46 w 118"/>
                            <a:gd name="T37" fmla="*/ 90 h 112"/>
                            <a:gd name="T38" fmla="*/ 49 w 118"/>
                            <a:gd name="T39" fmla="*/ 95 h 112"/>
                            <a:gd name="T40" fmla="*/ 55 w 118"/>
                            <a:gd name="T41" fmla="*/ 97 h 112"/>
                            <a:gd name="T42" fmla="*/ 62 w 118"/>
                            <a:gd name="T43" fmla="*/ 94 h 112"/>
                            <a:gd name="T44" fmla="*/ 74 w 118"/>
                            <a:gd name="T45" fmla="*/ 82 h 112"/>
                            <a:gd name="T46" fmla="*/ 74 w 118"/>
                            <a:gd name="T47" fmla="*/ 24 h 112"/>
                            <a:gd name="T48" fmla="*/ 71 w 118"/>
                            <a:gd name="T49" fmla="*/ 9 h 112"/>
                            <a:gd name="T50" fmla="*/ 62 w 118"/>
                            <a:gd name="T51" fmla="*/ 5 h 112"/>
                            <a:gd name="T52" fmla="*/ 62 w 118"/>
                            <a:gd name="T53" fmla="*/ 0 h 112"/>
                            <a:gd name="T54" fmla="*/ 106 w 118"/>
                            <a:gd name="T5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8" h="112">
                              <a:moveTo>
                                <a:pt x="106" y="0"/>
                              </a:moveTo>
                              <a:cubicBezTo>
                                <a:pt x="106" y="86"/>
                                <a:pt x="106" y="86"/>
                                <a:pt x="106" y="86"/>
                              </a:cubicBezTo>
                              <a:cubicBezTo>
                                <a:pt x="106" y="94"/>
                                <a:pt x="107" y="99"/>
                                <a:pt x="109" y="101"/>
                              </a:cubicBezTo>
                              <a:cubicBezTo>
                                <a:pt x="110" y="103"/>
                                <a:pt x="113" y="104"/>
                                <a:pt x="118" y="105"/>
                              </a:cubicBezTo>
                              <a:cubicBezTo>
                                <a:pt x="118" y="109"/>
                                <a:pt x="118" y="109"/>
                                <a:pt x="118" y="109"/>
                              </a:cubicBezTo>
                              <a:cubicBezTo>
                                <a:pt x="74" y="109"/>
                                <a:pt x="74" y="109"/>
                                <a:pt x="74" y="109"/>
                              </a:cubicBezTo>
                              <a:cubicBezTo>
                                <a:pt x="74" y="95"/>
                                <a:pt x="74" y="95"/>
                                <a:pt x="74" y="95"/>
                              </a:cubicBezTo>
                              <a:cubicBezTo>
                                <a:pt x="68" y="101"/>
                                <a:pt x="63" y="105"/>
                                <a:pt x="58" y="108"/>
                              </a:cubicBezTo>
                              <a:cubicBezTo>
                                <a:pt x="53" y="111"/>
                                <a:pt x="47" y="112"/>
                                <a:pt x="40" y="112"/>
                              </a:cubicBezTo>
                              <a:cubicBezTo>
                                <a:pt x="34" y="112"/>
                                <a:pt x="29" y="110"/>
                                <a:pt x="24" y="107"/>
                              </a:cubicBezTo>
                              <a:cubicBezTo>
                                <a:pt x="19" y="103"/>
                                <a:pt x="16" y="99"/>
                                <a:pt x="14" y="94"/>
                              </a:cubicBezTo>
                              <a:cubicBezTo>
                                <a:pt x="13" y="88"/>
                                <a:pt x="12" y="80"/>
                                <a:pt x="12" y="67"/>
                              </a:cubicBezTo>
                              <a:cubicBezTo>
                                <a:pt x="12" y="24"/>
                                <a:pt x="12" y="24"/>
                                <a:pt x="12" y="24"/>
                              </a:cubicBezTo>
                              <a:cubicBezTo>
                                <a:pt x="12" y="16"/>
                                <a:pt x="11" y="11"/>
                                <a:pt x="10" y="9"/>
                              </a:cubicBezTo>
                              <a:cubicBezTo>
                                <a:pt x="8" y="7"/>
                                <a:pt x="5" y="5"/>
                                <a:pt x="0" y="5"/>
                              </a:cubicBezTo>
                              <a:cubicBezTo>
                                <a:pt x="0" y="0"/>
                                <a:pt x="0" y="0"/>
                                <a:pt x="0" y="0"/>
                              </a:cubicBezTo>
                              <a:cubicBezTo>
                                <a:pt x="45" y="0"/>
                                <a:pt x="45" y="0"/>
                                <a:pt x="45" y="0"/>
                              </a:cubicBezTo>
                              <a:cubicBezTo>
                                <a:pt x="45" y="75"/>
                                <a:pt x="45" y="75"/>
                                <a:pt x="45" y="75"/>
                              </a:cubicBezTo>
                              <a:cubicBezTo>
                                <a:pt x="45" y="82"/>
                                <a:pt x="45" y="87"/>
                                <a:pt x="46" y="90"/>
                              </a:cubicBezTo>
                              <a:cubicBezTo>
                                <a:pt x="47" y="92"/>
                                <a:pt x="48" y="94"/>
                                <a:pt x="49" y="95"/>
                              </a:cubicBezTo>
                              <a:cubicBezTo>
                                <a:pt x="51" y="96"/>
                                <a:pt x="53" y="97"/>
                                <a:pt x="55" y="97"/>
                              </a:cubicBezTo>
                              <a:cubicBezTo>
                                <a:pt x="58" y="97"/>
                                <a:pt x="60" y="96"/>
                                <a:pt x="62" y="94"/>
                              </a:cubicBezTo>
                              <a:cubicBezTo>
                                <a:pt x="65" y="92"/>
                                <a:pt x="69" y="88"/>
                                <a:pt x="74" y="82"/>
                              </a:cubicBezTo>
                              <a:cubicBezTo>
                                <a:pt x="74" y="24"/>
                                <a:pt x="74" y="24"/>
                                <a:pt x="74" y="24"/>
                              </a:cubicBezTo>
                              <a:cubicBezTo>
                                <a:pt x="74" y="16"/>
                                <a:pt x="73" y="11"/>
                                <a:pt x="71" y="9"/>
                              </a:cubicBezTo>
                              <a:cubicBezTo>
                                <a:pt x="70" y="7"/>
                                <a:pt x="67" y="5"/>
                                <a:pt x="62" y="5"/>
                              </a:cubicBezTo>
                              <a:cubicBezTo>
                                <a:pt x="62" y="0"/>
                                <a:pt x="62" y="0"/>
                                <a:pt x="62" y="0"/>
                              </a:cubicBezTo>
                              <a:lnTo>
                                <a:pt x="106"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2" name="Freeform 229">
                        <a:extLst/>
                      </wps:cNvPr>
                      <wps:cNvSpPr>
                        <a:spLocks/>
                      </wps:cNvSpPr>
                      <wps:spPr bwMode="auto">
                        <a:xfrm>
                          <a:off x="4887913" y="4237038"/>
                          <a:ext cx="209550" cy="320675"/>
                        </a:xfrm>
                        <a:custGeom>
                          <a:avLst/>
                          <a:gdLst>
                            <a:gd name="T0" fmla="*/ 68 w 75"/>
                            <a:gd name="T1" fmla="*/ 0 h 115"/>
                            <a:gd name="T2" fmla="*/ 69 w 75"/>
                            <a:gd name="T3" fmla="*/ 37 h 115"/>
                            <a:gd name="T4" fmla="*/ 65 w 75"/>
                            <a:gd name="T5" fmla="*/ 37 h 115"/>
                            <a:gd name="T6" fmla="*/ 51 w 75"/>
                            <a:gd name="T7" fmla="*/ 15 h 115"/>
                            <a:gd name="T8" fmla="*/ 35 w 75"/>
                            <a:gd name="T9" fmla="*/ 9 h 115"/>
                            <a:gd name="T10" fmla="*/ 27 w 75"/>
                            <a:gd name="T11" fmla="*/ 12 h 115"/>
                            <a:gd name="T12" fmla="*/ 24 w 75"/>
                            <a:gd name="T13" fmla="*/ 19 h 115"/>
                            <a:gd name="T14" fmla="*/ 26 w 75"/>
                            <a:gd name="T15" fmla="*/ 26 h 115"/>
                            <a:gd name="T16" fmla="*/ 47 w 75"/>
                            <a:gd name="T17" fmla="*/ 42 h 115"/>
                            <a:gd name="T18" fmla="*/ 70 w 75"/>
                            <a:gd name="T19" fmla="*/ 61 h 115"/>
                            <a:gd name="T20" fmla="*/ 75 w 75"/>
                            <a:gd name="T21" fmla="*/ 80 h 115"/>
                            <a:gd name="T22" fmla="*/ 70 w 75"/>
                            <a:gd name="T23" fmla="*/ 97 h 115"/>
                            <a:gd name="T24" fmla="*/ 58 w 75"/>
                            <a:gd name="T25" fmla="*/ 111 h 115"/>
                            <a:gd name="T26" fmla="*/ 39 w 75"/>
                            <a:gd name="T27" fmla="*/ 115 h 115"/>
                            <a:gd name="T28" fmla="*/ 18 w 75"/>
                            <a:gd name="T29" fmla="*/ 110 h 115"/>
                            <a:gd name="T30" fmla="*/ 14 w 75"/>
                            <a:gd name="T31" fmla="*/ 109 h 115"/>
                            <a:gd name="T32" fmla="*/ 7 w 75"/>
                            <a:gd name="T33" fmla="*/ 115 h 115"/>
                            <a:gd name="T34" fmla="*/ 3 w 75"/>
                            <a:gd name="T35" fmla="*/ 115 h 115"/>
                            <a:gd name="T36" fmla="*/ 2 w 75"/>
                            <a:gd name="T37" fmla="*/ 76 h 115"/>
                            <a:gd name="T38" fmla="*/ 5 w 75"/>
                            <a:gd name="T39" fmla="*/ 76 h 115"/>
                            <a:gd name="T40" fmla="*/ 20 w 75"/>
                            <a:gd name="T41" fmla="*/ 99 h 115"/>
                            <a:gd name="T42" fmla="*/ 37 w 75"/>
                            <a:gd name="T43" fmla="*/ 107 h 115"/>
                            <a:gd name="T44" fmla="*/ 46 w 75"/>
                            <a:gd name="T45" fmla="*/ 103 h 115"/>
                            <a:gd name="T46" fmla="*/ 50 w 75"/>
                            <a:gd name="T47" fmla="*/ 95 h 115"/>
                            <a:gd name="T48" fmla="*/ 46 w 75"/>
                            <a:gd name="T49" fmla="*/ 85 h 115"/>
                            <a:gd name="T50" fmla="*/ 31 w 75"/>
                            <a:gd name="T51" fmla="*/ 73 h 115"/>
                            <a:gd name="T52" fmla="*/ 8 w 75"/>
                            <a:gd name="T53" fmla="*/ 54 h 115"/>
                            <a:gd name="T54" fmla="*/ 0 w 75"/>
                            <a:gd name="T55" fmla="*/ 33 h 115"/>
                            <a:gd name="T56" fmla="*/ 9 w 75"/>
                            <a:gd name="T57" fmla="*/ 10 h 115"/>
                            <a:gd name="T58" fmla="*/ 34 w 75"/>
                            <a:gd name="T59" fmla="*/ 0 h 115"/>
                            <a:gd name="T60" fmla="*/ 51 w 75"/>
                            <a:gd name="T61" fmla="*/ 4 h 115"/>
                            <a:gd name="T62" fmla="*/ 56 w 75"/>
                            <a:gd name="T63" fmla="*/ 6 h 115"/>
                            <a:gd name="T64" fmla="*/ 59 w 75"/>
                            <a:gd name="T65" fmla="*/ 5 h 115"/>
                            <a:gd name="T66" fmla="*/ 64 w 75"/>
                            <a:gd name="T67" fmla="*/ 0 h 115"/>
                            <a:gd name="T68" fmla="*/ 68 w 75"/>
                            <a:gd name="T6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 h="115">
                              <a:moveTo>
                                <a:pt x="68" y="0"/>
                              </a:moveTo>
                              <a:cubicBezTo>
                                <a:pt x="69" y="37"/>
                                <a:pt x="69" y="37"/>
                                <a:pt x="69" y="37"/>
                              </a:cubicBezTo>
                              <a:cubicBezTo>
                                <a:pt x="65" y="37"/>
                                <a:pt x="65" y="37"/>
                                <a:pt x="65" y="37"/>
                              </a:cubicBezTo>
                              <a:cubicBezTo>
                                <a:pt x="61" y="26"/>
                                <a:pt x="56" y="19"/>
                                <a:pt x="51" y="15"/>
                              </a:cubicBezTo>
                              <a:cubicBezTo>
                                <a:pt x="45" y="11"/>
                                <a:pt x="40" y="9"/>
                                <a:pt x="35" y="9"/>
                              </a:cubicBezTo>
                              <a:cubicBezTo>
                                <a:pt x="32" y="9"/>
                                <a:pt x="29" y="10"/>
                                <a:pt x="27" y="12"/>
                              </a:cubicBezTo>
                              <a:cubicBezTo>
                                <a:pt x="25" y="14"/>
                                <a:pt x="24" y="17"/>
                                <a:pt x="24" y="19"/>
                              </a:cubicBezTo>
                              <a:cubicBezTo>
                                <a:pt x="24" y="22"/>
                                <a:pt x="25" y="24"/>
                                <a:pt x="26" y="26"/>
                              </a:cubicBezTo>
                              <a:cubicBezTo>
                                <a:pt x="29" y="29"/>
                                <a:pt x="36" y="34"/>
                                <a:pt x="47" y="42"/>
                              </a:cubicBezTo>
                              <a:cubicBezTo>
                                <a:pt x="58" y="50"/>
                                <a:pt x="66" y="56"/>
                                <a:pt x="70" y="61"/>
                              </a:cubicBezTo>
                              <a:cubicBezTo>
                                <a:pt x="73" y="67"/>
                                <a:pt x="75" y="73"/>
                                <a:pt x="75" y="80"/>
                              </a:cubicBezTo>
                              <a:cubicBezTo>
                                <a:pt x="75" y="86"/>
                                <a:pt x="73" y="92"/>
                                <a:pt x="70" y="97"/>
                              </a:cubicBezTo>
                              <a:cubicBezTo>
                                <a:pt x="67" y="103"/>
                                <a:pt x="63" y="108"/>
                                <a:pt x="58" y="111"/>
                              </a:cubicBezTo>
                              <a:cubicBezTo>
                                <a:pt x="52" y="114"/>
                                <a:pt x="46" y="115"/>
                                <a:pt x="39" y="115"/>
                              </a:cubicBezTo>
                              <a:cubicBezTo>
                                <a:pt x="34" y="115"/>
                                <a:pt x="27" y="114"/>
                                <a:pt x="18" y="110"/>
                              </a:cubicBezTo>
                              <a:cubicBezTo>
                                <a:pt x="16" y="110"/>
                                <a:pt x="15" y="109"/>
                                <a:pt x="14" y="109"/>
                              </a:cubicBezTo>
                              <a:cubicBezTo>
                                <a:pt x="11" y="109"/>
                                <a:pt x="9" y="111"/>
                                <a:pt x="7" y="115"/>
                              </a:cubicBezTo>
                              <a:cubicBezTo>
                                <a:pt x="3" y="115"/>
                                <a:pt x="3" y="115"/>
                                <a:pt x="3" y="115"/>
                              </a:cubicBezTo>
                              <a:cubicBezTo>
                                <a:pt x="2" y="76"/>
                                <a:pt x="2" y="76"/>
                                <a:pt x="2" y="76"/>
                              </a:cubicBezTo>
                              <a:cubicBezTo>
                                <a:pt x="5" y="76"/>
                                <a:pt x="5" y="76"/>
                                <a:pt x="5" y="76"/>
                              </a:cubicBezTo>
                              <a:cubicBezTo>
                                <a:pt x="9" y="86"/>
                                <a:pt x="14" y="94"/>
                                <a:pt x="20" y="99"/>
                              </a:cubicBezTo>
                              <a:cubicBezTo>
                                <a:pt x="26" y="104"/>
                                <a:pt x="32" y="107"/>
                                <a:pt x="37" y="107"/>
                              </a:cubicBezTo>
                              <a:cubicBezTo>
                                <a:pt x="41" y="107"/>
                                <a:pt x="44" y="105"/>
                                <a:pt x="46" y="103"/>
                              </a:cubicBezTo>
                              <a:cubicBezTo>
                                <a:pt x="49" y="101"/>
                                <a:pt x="50" y="98"/>
                                <a:pt x="50" y="95"/>
                              </a:cubicBezTo>
                              <a:cubicBezTo>
                                <a:pt x="50" y="91"/>
                                <a:pt x="49" y="88"/>
                                <a:pt x="46" y="85"/>
                              </a:cubicBezTo>
                              <a:cubicBezTo>
                                <a:pt x="44" y="83"/>
                                <a:pt x="39" y="78"/>
                                <a:pt x="31" y="73"/>
                              </a:cubicBezTo>
                              <a:cubicBezTo>
                                <a:pt x="19" y="65"/>
                                <a:pt x="11" y="58"/>
                                <a:pt x="8" y="54"/>
                              </a:cubicBezTo>
                              <a:cubicBezTo>
                                <a:pt x="3" y="48"/>
                                <a:pt x="0" y="41"/>
                                <a:pt x="0" y="33"/>
                              </a:cubicBezTo>
                              <a:cubicBezTo>
                                <a:pt x="0" y="25"/>
                                <a:pt x="3" y="17"/>
                                <a:pt x="9" y="10"/>
                              </a:cubicBezTo>
                              <a:cubicBezTo>
                                <a:pt x="14" y="4"/>
                                <a:pt x="23" y="0"/>
                                <a:pt x="34" y="0"/>
                              </a:cubicBezTo>
                              <a:cubicBezTo>
                                <a:pt x="40" y="0"/>
                                <a:pt x="45" y="2"/>
                                <a:pt x="51" y="4"/>
                              </a:cubicBezTo>
                              <a:cubicBezTo>
                                <a:pt x="53" y="6"/>
                                <a:pt x="55" y="6"/>
                                <a:pt x="56" y="6"/>
                              </a:cubicBezTo>
                              <a:cubicBezTo>
                                <a:pt x="57" y="6"/>
                                <a:pt x="59" y="6"/>
                                <a:pt x="59" y="5"/>
                              </a:cubicBezTo>
                              <a:cubicBezTo>
                                <a:pt x="60" y="5"/>
                                <a:pt x="62" y="3"/>
                                <a:pt x="64" y="0"/>
                              </a:cubicBezTo>
                              <a:lnTo>
                                <a:pt x="68"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3" name="Freeform 230">
                        <a:extLst/>
                      </wps:cNvPr>
                      <wps:cNvSpPr>
                        <a:spLocks/>
                      </wps:cNvSpPr>
                      <wps:spPr bwMode="auto">
                        <a:xfrm>
                          <a:off x="5126038" y="4137025"/>
                          <a:ext cx="203200" cy="419100"/>
                        </a:xfrm>
                        <a:custGeom>
                          <a:avLst/>
                          <a:gdLst>
                            <a:gd name="T0" fmla="*/ 47 w 73"/>
                            <a:gd name="T1" fmla="*/ 0 h 150"/>
                            <a:gd name="T2" fmla="*/ 47 w 73"/>
                            <a:gd name="T3" fmla="*/ 39 h 150"/>
                            <a:gd name="T4" fmla="*/ 73 w 73"/>
                            <a:gd name="T5" fmla="*/ 39 h 150"/>
                            <a:gd name="T6" fmla="*/ 73 w 73"/>
                            <a:gd name="T7" fmla="*/ 51 h 150"/>
                            <a:gd name="T8" fmla="*/ 47 w 73"/>
                            <a:gd name="T9" fmla="*/ 51 h 150"/>
                            <a:gd name="T10" fmla="*/ 47 w 73"/>
                            <a:gd name="T11" fmla="*/ 118 h 150"/>
                            <a:gd name="T12" fmla="*/ 48 w 73"/>
                            <a:gd name="T13" fmla="*/ 130 h 150"/>
                            <a:gd name="T14" fmla="*/ 51 w 73"/>
                            <a:gd name="T15" fmla="*/ 135 h 150"/>
                            <a:gd name="T16" fmla="*/ 55 w 73"/>
                            <a:gd name="T17" fmla="*/ 136 h 150"/>
                            <a:gd name="T18" fmla="*/ 69 w 73"/>
                            <a:gd name="T19" fmla="*/ 125 h 150"/>
                            <a:gd name="T20" fmla="*/ 73 w 73"/>
                            <a:gd name="T21" fmla="*/ 127 h 150"/>
                            <a:gd name="T22" fmla="*/ 42 w 73"/>
                            <a:gd name="T23" fmla="*/ 150 h 150"/>
                            <a:gd name="T24" fmla="*/ 24 w 73"/>
                            <a:gd name="T25" fmla="*/ 144 h 150"/>
                            <a:gd name="T26" fmla="*/ 15 w 73"/>
                            <a:gd name="T27" fmla="*/ 131 h 150"/>
                            <a:gd name="T28" fmla="*/ 14 w 73"/>
                            <a:gd name="T29" fmla="*/ 110 h 150"/>
                            <a:gd name="T30" fmla="*/ 14 w 73"/>
                            <a:gd name="T31" fmla="*/ 51 h 150"/>
                            <a:gd name="T32" fmla="*/ 0 w 73"/>
                            <a:gd name="T33" fmla="*/ 51 h 150"/>
                            <a:gd name="T34" fmla="*/ 0 w 73"/>
                            <a:gd name="T35" fmla="*/ 47 h 150"/>
                            <a:gd name="T36" fmla="*/ 25 w 73"/>
                            <a:gd name="T37" fmla="*/ 25 h 150"/>
                            <a:gd name="T38" fmla="*/ 43 w 73"/>
                            <a:gd name="T39" fmla="*/ 0 h 150"/>
                            <a:gd name="T40" fmla="*/ 47 w 73"/>
                            <a:gd name="T41"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150">
                              <a:moveTo>
                                <a:pt x="47" y="0"/>
                              </a:moveTo>
                              <a:cubicBezTo>
                                <a:pt x="47" y="39"/>
                                <a:pt x="47" y="39"/>
                                <a:pt x="47" y="39"/>
                              </a:cubicBezTo>
                              <a:cubicBezTo>
                                <a:pt x="73" y="39"/>
                                <a:pt x="73" y="39"/>
                                <a:pt x="73" y="39"/>
                              </a:cubicBezTo>
                              <a:cubicBezTo>
                                <a:pt x="73" y="51"/>
                                <a:pt x="73" y="51"/>
                                <a:pt x="73" y="51"/>
                              </a:cubicBezTo>
                              <a:cubicBezTo>
                                <a:pt x="47" y="51"/>
                                <a:pt x="47" y="51"/>
                                <a:pt x="47" y="51"/>
                              </a:cubicBezTo>
                              <a:cubicBezTo>
                                <a:pt x="47" y="118"/>
                                <a:pt x="47" y="118"/>
                                <a:pt x="47" y="118"/>
                              </a:cubicBezTo>
                              <a:cubicBezTo>
                                <a:pt x="47" y="124"/>
                                <a:pt x="47" y="128"/>
                                <a:pt x="48" y="130"/>
                              </a:cubicBezTo>
                              <a:cubicBezTo>
                                <a:pt x="48" y="132"/>
                                <a:pt x="49" y="133"/>
                                <a:pt x="51" y="135"/>
                              </a:cubicBezTo>
                              <a:cubicBezTo>
                                <a:pt x="52" y="136"/>
                                <a:pt x="53" y="136"/>
                                <a:pt x="55" y="136"/>
                              </a:cubicBezTo>
                              <a:cubicBezTo>
                                <a:pt x="60" y="136"/>
                                <a:pt x="65" y="132"/>
                                <a:pt x="69" y="125"/>
                              </a:cubicBezTo>
                              <a:cubicBezTo>
                                <a:pt x="73" y="127"/>
                                <a:pt x="73" y="127"/>
                                <a:pt x="73" y="127"/>
                              </a:cubicBezTo>
                              <a:cubicBezTo>
                                <a:pt x="66" y="142"/>
                                <a:pt x="56" y="150"/>
                                <a:pt x="42" y="150"/>
                              </a:cubicBezTo>
                              <a:cubicBezTo>
                                <a:pt x="35" y="150"/>
                                <a:pt x="29" y="148"/>
                                <a:pt x="24" y="144"/>
                              </a:cubicBezTo>
                              <a:cubicBezTo>
                                <a:pt x="20" y="140"/>
                                <a:pt x="17" y="136"/>
                                <a:pt x="15" y="131"/>
                              </a:cubicBezTo>
                              <a:cubicBezTo>
                                <a:pt x="14" y="128"/>
                                <a:pt x="14" y="121"/>
                                <a:pt x="14" y="110"/>
                              </a:cubicBezTo>
                              <a:cubicBezTo>
                                <a:pt x="14" y="51"/>
                                <a:pt x="14" y="51"/>
                                <a:pt x="14" y="51"/>
                              </a:cubicBezTo>
                              <a:cubicBezTo>
                                <a:pt x="0" y="51"/>
                                <a:pt x="0" y="51"/>
                                <a:pt x="0" y="51"/>
                              </a:cubicBezTo>
                              <a:cubicBezTo>
                                <a:pt x="0" y="47"/>
                                <a:pt x="0" y="47"/>
                                <a:pt x="0" y="47"/>
                              </a:cubicBezTo>
                              <a:cubicBezTo>
                                <a:pt x="10" y="40"/>
                                <a:pt x="18" y="33"/>
                                <a:pt x="25" y="25"/>
                              </a:cubicBezTo>
                              <a:cubicBezTo>
                                <a:pt x="32" y="18"/>
                                <a:pt x="38" y="9"/>
                                <a:pt x="43" y="0"/>
                              </a:cubicBezTo>
                              <a:lnTo>
                                <a:pt x="4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4" name="Freeform 231">
                        <a:extLst/>
                      </wps:cNvPr>
                      <wps:cNvSpPr>
                        <a:spLocks/>
                      </wps:cNvSpPr>
                      <wps:spPr bwMode="auto">
                        <a:xfrm>
                          <a:off x="5353050" y="4237038"/>
                          <a:ext cx="258763" cy="312738"/>
                        </a:xfrm>
                        <a:custGeom>
                          <a:avLst/>
                          <a:gdLst>
                            <a:gd name="T0" fmla="*/ 44 w 93"/>
                            <a:gd name="T1" fmla="*/ 3 h 112"/>
                            <a:gd name="T2" fmla="*/ 44 w 93"/>
                            <a:gd name="T3" fmla="*/ 28 h 112"/>
                            <a:gd name="T4" fmla="*/ 63 w 93"/>
                            <a:gd name="T5" fmla="*/ 6 h 112"/>
                            <a:gd name="T6" fmla="*/ 79 w 93"/>
                            <a:gd name="T7" fmla="*/ 0 h 112"/>
                            <a:gd name="T8" fmla="*/ 89 w 93"/>
                            <a:gd name="T9" fmla="*/ 4 h 112"/>
                            <a:gd name="T10" fmla="*/ 93 w 93"/>
                            <a:gd name="T11" fmla="*/ 16 h 112"/>
                            <a:gd name="T12" fmla="*/ 89 w 93"/>
                            <a:gd name="T13" fmla="*/ 28 h 112"/>
                            <a:gd name="T14" fmla="*/ 80 w 93"/>
                            <a:gd name="T15" fmla="*/ 32 h 112"/>
                            <a:gd name="T16" fmla="*/ 69 w 93"/>
                            <a:gd name="T17" fmla="*/ 28 h 112"/>
                            <a:gd name="T18" fmla="*/ 64 w 93"/>
                            <a:gd name="T19" fmla="*/ 24 h 112"/>
                            <a:gd name="T20" fmla="*/ 61 w 93"/>
                            <a:gd name="T21" fmla="*/ 23 h 112"/>
                            <a:gd name="T22" fmla="*/ 55 w 93"/>
                            <a:gd name="T23" fmla="*/ 25 h 112"/>
                            <a:gd name="T24" fmla="*/ 48 w 93"/>
                            <a:gd name="T25" fmla="*/ 37 h 112"/>
                            <a:gd name="T26" fmla="*/ 44 w 93"/>
                            <a:gd name="T27" fmla="*/ 62 h 112"/>
                            <a:gd name="T28" fmla="*/ 44 w 93"/>
                            <a:gd name="T29" fmla="*/ 87 h 112"/>
                            <a:gd name="T30" fmla="*/ 44 w 93"/>
                            <a:gd name="T31" fmla="*/ 93 h 112"/>
                            <a:gd name="T32" fmla="*/ 45 w 93"/>
                            <a:gd name="T33" fmla="*/ 102 h 112"/>
                            <a:gd name="T34" fmla="*/ 49 w 93"/>
                            <a:gd name="T35" fmla="*/ 106 h 112"/>
                            <a:gd name="T36" fmla="*/ 58 w 93"/>
                            <a:gd name="T37" fmla="*/ 108 h 112"/>
                            <a:gd name="T38" fmla="*/ 58 w 93"/>
                            <a:gd name="T39" fmla="*/ 112 h 112"/>
                            <a:gd name="T40" fmla="*/ 0 w 93"/>
                            <a:gd name="T41" fmla="*/ 112 h 112"/>
                            <a:gd name="T42" fmla="*/ 0 w 93"/>
                            <a:gd name="T43" fmla="*/ 108 h 112"/>
                            <a:gd name="T44" fmla="*/ 9 w 93"/>
                            <a:gd name="T45" fmla="*/ 104 h 112"/>
                            <a:gd name="T46" fmla="*/ 12 w 93"/>
                            <a:gd name="T47" fmla="*/ 87 h 112"/>
                            <a:gd name="T48" fmla="*/ 12 w 93"/>
                            <a:gd name="T49" fmla="*/ 26 h 112"/>
                            <a:gd name="T50" fmla="*/ 11 w 93"/>
                            <a:gd name="T51" fmla="*/ 15 h 112"/>
                            <a:gd name="T52" fmla="*/ 7 w 93"/>
                            <a:gd name="T53" fmla="*/ 10 h 112"/>
                            <a:gd name="T54" fmla="*/ 0 w 93"/>
                            <a:gd name="T55" fmla="*/ 8 h 112"/>
                            <a:gd name="T56" fmla="*/ 0 w 93"/>
                            <a:gd name="T57" fmla="*/ 3 h 112"/>
                            <a:gd name="T58" fmla="*/ 44 w 93"/>
                            <a:gd name="T59"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12">
                              <a:moveTo>
                                <a:pt x="44" y="3"/>
                              </a:moveTo>
                              <a:cubicBezTo>
                                <a:pt x="44" y="28"/>
                                <a:pt x="44" y="28"/>
                                <a:pt x="44" y="28"/>
                              </a:cubicBezTo>
                              <a:cubicBezTo>
                                <a:pt x="51" y="17"/>
                                <a:pt x="58" y="9"/>
                                <a:pt x="63" y="6"/>
                              </a:cubicBezTo>
                              <a:cubicBezTo>
                                <a:pt x="68" y="2"/>
                                <a:pt x="74" y="0"/>
                                <a:pt x="79" y="0"/>
                              </a:cubicBezTo>
                              <a:cubicBezTo>
                                <a:pt x="83" y="0"/>
                                <a:pt x="87" y="2"/>
                                <a:pt x="89" y="4"/>
                              </a:cubicBezTo>
                              <a:cubicBezTo>
                                <a:pt x="92" y="7"/>
                                <a:pt x="93" y="11"/>
                                <a:pt x="93" y="16"/>
                              </a:cubicBezTo>
                              <a:cubicBezTo>
                                <a:pt x="93" y="21"/>
                                <a:pt x="92" y="25"/>
                                <a:pt x="89" y="28"/>
                              </a:cubicBezTo>
                              <a:cubicBezTo>
                                <a:pt x="87" y="30"/>
                                <a:pt x="84" y="32"/>
                                <a:pt x="80" y="32"/>
                              </a:cubicBezTo>
                              <a:cubicBezTo>
                                <a:pt x="76" y="32"/>
                                <a:pt x="72" y="31"/>
                                <a:pt x="69" y="28"/>
                              </a:cubicBezTo>
                              <a:cubicBezTo>
                                <a:pt x="66" y="25"/>
                                <a:pt x="65" y="24"/>
                                <a:pt x="64" y="24"/>
                              </a:cubicBezTo>
                              <a:cubicBezTo>
                                <a:pt x="63" y="23"/>
                                <a:pt x="62" y="23"/>
                                <a:pt x="61" y="23"/>
                              </a:cubicBezTo>
                              <a:cubicBezTo>
                                <a:pt x="59" y="23"/>
                                <a:pt x="57" y="24"/>
                                <a:pt x="55" y="25"/>
                              </a:cubicBezTo>
                              <a:cubicBezTo>
                                <a:pt x="52" y="28"/>
                                <a:pt x="49" y="32"/>
                                <a:pt x="48" y="37"/>
                              </a:cubicBezTo>
                              <a:cubicBezTo>
                                <a:pt x="45" y="44"/>
                                <a:pt x="44" y="52"/>
                                <a:pt x="44" y="62"/>
                              </a:cubicBezTo>
                              <a:cubicBezTo>
                                <a:pt x="44" y="87"/>
                                <a:pt x="44" y="87"/>
                                <a:pt x="44" y="87"/>
                              </a:cubicBezTo>
                              <a:cubicBezTo>
                                <a:pt x="44" y="93"/>
                                <a:pt x="44" y="93"/>
                                <a:pt x="44" y="93"/>
                              </a:cubicBezTo>
                              <a:cubicBezTo>
                                <a:pt x="44" y="97"/>
                                <a:pt x="44" y="100"/>
                                <a:pt x="45" y="102"/>
                              </a:cubicBezTo>
                              <a:cubicBezTo>
                                <a:pt x="46" y="104"/>
                                <a:pt x="47" y="105"/>
                                <a:pt x="49" y="106"/>
                              </a:cubicBezTo>
                              <a:cubicBezTo>
                                <a:pt x="51" y="107"/>
                                <a:pt x="54" y="108"/>
                                <a:pt x="58" y="108"/>
                              </a:cubicBezTo>
                              <a:cubicBezTo>
                                <a:pt x="58" y="112"/>
                                <a:pt x="58" y="112"/>
                                <a:pt x="58" y="112"/>
                              </a:cubicBezTo>
                              <a:cubicBezTo>
                                <a:pt x="0" y="112"/>
                                <a:pt x="0" y="112"/>
                                <a:pt x="0" y="112"/>
                              </a:cubicBezTo>
                              <a:cubicBezTo>
                                <a:pt x="0" y="108"/>
                                <a:pt x="0" y="108"/>
                                <a:pt x="0" y="108"/>
                              </a:cubicBezTo>
                              <a:cubicBezTo>
                                <a:pt x="4" y="108"/>
                                <a:pt x="7" y="106"/>
                                <a:pt x="9" y="104"/>
                              </a:cubicBezTo>
                              <a:cubicBezTo>
                                <a:pt x="11" y="102"/>
                                <a:pt x="12" y="96"/>
                                <a:pt x="12" y="87"/>
                              </a:cubicBezTo>
                              <a:cubicBezTo>
                                <a:pt x="12" y="26"/>
                                <a:pt x="12" y="26"/>
                                <a:pt x="12" y="26"/>
                              </a:cubicBezTo>
                              <a:cubicBezTo>
                                <a:pt x="12" y="20"/>
                                <a:pt x="11" y="16"/>
                                <a:pt x="11" y="15"/>
                              </a:cubicBezTo>
                              <a:cubicBezTo>
                                <a:pt x="10" y="12"/>
                                <a:pt x="9" y="11"/>
                                <a:pt x="7" y="10"/>
                              </a:cubicBezTo>
                              <a:cubicBezTo>
                                <a:pt x="6" y="9"/>
                                <a:pt x="3"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5" name="Freeform 232">
                        <a:extLst/>
                      </wps:cNvPr>
                      <wps:cNvSpPr>
                        <a:spLocks noEditPoints="1"/>
                      </wps:cNvSpPr>
                      <wps:spPr bwMode="auto">
                        <a:xfrm>
                          <a:off x="5643563" y="4237038"/>
                          <a:ext cx="292100" cy="319088"/>
                        </a:xfrm>
                        <a:custGeom>
                          <a:avLst/>
                          <a:gdLst>
                            <a:gd name="T0" fmla="*/ 58 w 105"/>
                            <a:gd name="T1" fmla="*/ 88 h 114"/>
                            <a:gd name="T2" fmla="*/ 58 w 105"/>
                            <a:gd name="T3" fmla="*/ 51 h 114"/>
                            <a:gd name="T4" fmla="*/ 37 w 105"/>
                            <a:gd name="T5" fmla="*/ 69 h 114"/>
                            <a:gd name="T6" fmla="*/ 32 w 105"/>
                            <a:gd name="T7" fmla="*/ 82 h 114"/>
                            <a:gd name="T8" fmla="*/ 36 w 105"/>
                            <a:gd name="T9" fmla="*/ 91 h 114"/>
                            <a:gd name="T10" fmla="*/ 44 w 105"/>
                            <a:gd name="T11" fmla="*/ 94 h 114"/>
                            <a:gd name="T12" fmla="*/ 58 w 105"/>
                            <a:gd name="T13" fmla="*/ 88 h 114"/>
                            <a:gd name="T14" fmla="*/ 58 w 105"/>
                            <a:gd name="T15" fmla="*/ 96 h 114"/>
                            <a:gd name="T16" fmla="*/ 22 w 105"/>
                            <a:gd name="T17" fmla="*/ 114 h 114"/>
                            <a:gd name="T18" fmla="*/ 7 w 105"/>
                            <a:gd name="T19" fmla="*/ 108 h 114"/>
                            <a:gd name="T20" fmla="*/ 0 w 105"/>
                            <a:gd name="T21" fmla="*/ 92 h 114"/>
                            <a:gd name="T22" fmla="*/ 11 w 105"/>
                            <a:gd name="T23" fmla="*/ 70 h 114"/>
                            <a:gd name="T24" fmla="*/ 58 w 105"/>
                            <a:gd name="T25" fmla="*/ 43 h 114"/>
                            <a:gd name="T26" fmla="*/ 58 w 105"/>
                            <a:gd name="T27" fmla="*/ 32 h 114"/>
                            <a:gd name="T28" fmla="*/ 56 w 105"/>
                            <a:gd name="T29" fmla="*/ 17 h 114"/>
                            <a:gd name="T30" fmla="*/ 51 w 105"/>
                            <a:gd name="T31" fmla="*/ 11 h 114"/>
                            <a:gd name="T32" fmla="*/ 43 w 105"/>
                            <a:gd name="T33" fmla="*/ 9 h 114"/>
                            <a:gd name="T34" fmla="*/ 31 w 105"/>
                            <a:gd name="T35" fmla="*/ 12 h 114"/>
                            <a:gd name="T36" fmla="*/ 28 w 105"/>
                            <a:gd name="T37" fmla="*/ 17 h 114"/>
                            <a:gd name="T38" fmla="*/ 31 w 105"/>
                            <a:gd name="T39" fmla="*/ 23 h 114"/>
                            <a:gd name="T40" fmla="*/ 35 w 105"/>
                            <a:gd name="T41" fmla="*/ 33 h 114"/>
                            <a:gd name="T42" fmla="*/ 31 w 105"/>
                            <a:gd name="T43" fmla="*/ 43 h 114"/>
                            <a:gd name="T44" fmla="*/ 20 w 105"/>
                            <a:gd name="T45" fmla="*/ 47 h 114"/>
                            <a:gd name="T46" fmla="*/ 8 w 105"/>
                            <a:gd name="T47" fmla="*/ 42 h 114"/>
                            <a:gd name="T48" fmla="*/ 3 w 105"/>
                            <a:gd name="T49" fmla="*/ 32 h 114"/>
                            <a:gd name="T50" fmla="*/ 9 w 105"/>
                            <a:gd name="T51" fmla="*/ 16 h 114"/>
                            <a:gd name="T52" fmla="*/ 28 w 105"/>
                            <a:gd name="T53" fmla="*/ 4 h 114"/>
                            <a:gd name="T54" fmla="*/ 52 w 105"/>
                            <a:gd name="T55" fmla="*/ 0 h 114"/>
                            <a:gd name="T56" fmla="*/ 77 w 105"/>
                            <a:gd name="T57" fmla="*/ 7 h 114"/>
                            <a:gd name="T58" fmla="*/ 89 w 105"/>
                            <a:gd name="T59" fmla="*/ 21 h 114"/>
                            <a:gd name="T60" fmla="*/ 90 w 105"/>
                            <a:gd name="T61" fmla="*/ 43 h 114"/>
                            <a:gd name="T62" fmla="*/ 90 w 105"/>
                            <a:gd name="T63" fmla="*/ 86 h 114"/>
                            <a:gd name="T64" fmla="*/ 91 w 105"/>
                            <a:gd name="T65" fmla="*/ 95 h 114"/>
                            <a:gd name="T66" fmla="*/ 93 w 105"/>
                            <a:gd name="T67" fmla="*/ 98 h 114"/>
                            <a:gd name="T68" fmla="*/ 95 w 105"/>
                            <a:gd name="T69" fmla="*/ 99 h 114"/>
                            <a:gd name="T70" fmla="*/ 102 w 105"/>
                            <a:gd name="T71" fmla="*/ 94 h 114"/>
                            <a:gd name="T72" fmla="*/ 105 w 105"/>
                            <a:gd name="T73" fmla="*/ 97 h 114"/>
                            <a:gd name="T74" fmla="*/ 93 w 105"/>
                            <a:gd name="T75" fmla="*/ 110 h 114"/>
                            <a:gd name="T76" fmla="*/ 79 w 105"/>
                            <a:gd name="T77" fmla="*/ 114 h 114"/>
                            <a:gd name="T78" fmla="*/ 64 w 105"/>
                            <a:gd name="T79" fmla="*/ 109 h 114"/>
                            <a:gd name="T80" fmla="*/ 58 w 105"/>
                            <a:gd name="T81" fmla="*/ 9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 h="114">
                              <a:moveTo>
                                <a:pt x="58" y="88"/>
                              </a:moveTo>
                              <a:cubicBezTo>
                                <a:pt x="58" y="51"/>
                                <a:pt x="58" y="51"/>
                                <a:pt x="58" y="51"/>
                              </a:cubicBezTo>
                              <a:cubicBezTo>
                                <a:pt x="48" y="57"/>
                                <a:pt x="41" y="63"/>
                                <a:pt x="37" y="69"/>
                              </a:cubicBezTo>
                              <a:cubicBezTo>
                                <a:pt x="34" y="73"/>
                                <a:pt x="32" y="77"/>
                                <a:pt x="32" y="82"/>
                              </a:cubicBezTo>
                              <a:cubicBezTo>
                                <a:pt x="32" y="85"/>
                                <a:pt x="34" y="88"/>
                                <a:pt x="36" y="91"/>
                              </a:cubicBezTo>
                              <a:cubicBezTo>
                                <a:pt x="38" y="93"/>
                                <a:pt x="41" y="94"/>
                                <a:pt x="44" y="94"/>
                              </a:cubicBezTo>
                              <a:cubicBezTo>
                                <a:pt x="48" y="94"/>
                                <a:pt x="53" y="92"/>
                                <a:pt x="58" y="88"/>
                              </a:cubicBezTo>
                              <a:moveTo>
                                <a:pt x="58" y="96"/>
                              </a:moveTo>
                              <a:cubicBezTo>
                                <a:pt x="45" y="108"/>
                                <a:pt x="33" y="114"/>
                                <a:pt x="22" y="114"/>
                              </a:cubicBezTo>
                              <a:cubicBezTo>
                                <a:pt x="16" y="114"/>
                                <a:pt x="11" y="112"/>
                                <a:pt x="7" y="108"/>
                              </a:cubicBezTo>
                              <a:cubicBezTo>
                                <a:pt x="2" y="103"/>
                                <a:pt x="0" y="98"/>
                                <a:pt x="0" y="92"/>
                              </a:cubicBezTo>
                              <a:cubicBezTo>
                                <a:pt x="0" y="84"/>
                                <a:pt x="4" y="76"/>
                                <a:pt x="11" y="70"/>
                              </a:cubicBezTo>
                              <a:cubicBezTo>
                                <a:pt x="18" y="63"/>
                                <a:pt x="34" y="54"/>
                                <a:pt x="58" y="43"/>
                              </a:cubicBezTo>
                              <a:cubicBezTo>
                                <a:pt x="58" y="32"/>
                                <a:pt x="58" y="32"/>
                                <a:pt x="58" y="32"/>
                              </a:cubicBezTo>
                              <a:cubicBezTo>
                                <a:pt x="58" y="24"/>
                                <a:pt x="57" y="19"/>
                                <a:pt x="56" y="17"/>
                              </a:cubicBezTo>
                              <a:cubicBezTo>
                                <a:pt x="56" y="15"/>
                                <a:pt x="54" y="13"/>
                                <a:pt x="51" y="11"/>
                              </a:cubicBezTo>
                              <a:cubicBezTo>
                                <a:pt x="49" y="10"/>
                                <a:pt x="46" y="9"/>
                                <a:pt x="43" y="9"/>
                              </a:cubicBezTo>
                              <a:cubicBezTo>
                                <a:pt x="38" y="9"/>
                                <a:pt x="34" y="10"/>
                                <a:pt x="31" y="12"/>
                              </a:cubicBezTo>
                              <a:cubicBezTo>
                                <a:pt x="29" y="14"/>
                                <a:pt x="28" y="15"/>
                                <a:pt x="28" y="17"/>
                              </a:cubicBezTo>
                              <a:cubicBezTo>
                                <a:pt x="28" y="19"/>
                                <a:pt x="29" y="21"/>
                                <a:pt x="31" y="23"/>
                              </a:cubicBezTo>
                              <a:cubicBezTo>
                                <a:pt x="34" y="27"/>
                                <a:pt x="35" y="30"/>
                                <a:pt x="35" y="33"/>
                              </a:cubicBezTo>
                              <a:cubicBezTo>
                                <a:pt x="35" y="37"/>
                                <a:pt x="34" y="40"/>
                                <a:pt x="31" y="43"/>
                              </a:cubicBezTo>
                              <a:cubicBezTo>
                                <a:pt x="28" y="45"/>
                                <a:pt x="24" y="47"/>
                                <a:pt x="20" y="47"/>
                              </a:cubicBezTo>
                              <a:cubicBezTo>
                                <a:pt x="15" y="47"/>
                                <a:pt x="11" y="45"/>
                                <a:pt x="8" y="42"/>
                              </a:cubicBezTo>
                              <a:cubicBezTo>
                                <a:pt x="4" y="39"/>
                                <a:pt x="3" y="36"/>
                                <a:pt x="3" y="32"/>
                              </a:cubicBezTo>
                              <a:cubicBezTo>
                                <a:pt x="3" y="26"/>
                                <a:pt x="5" y="21"/>
                                <a:pt x="9" y="16"/>
                              </a:cubicBezTo>
                              <a:cubicBezTo>
                                <a:pt x="14" y="11"/>
                                <a:pt x="20" y="7"/>
                                <a:pt x="28" y="4"/>
                              </a:cubicBezTo>
                              <a:cubicBezTo>
                                <a:pt x="36" y="2"/>
                                <a:pt x="44" y="0"/>
                                <a:pt x="52" y="0"/>
                              </a:cubicBezTo>
                              <a:cubicBezTo>
                                <a:pt x="63" y="0"/>
                                <a:pt x="71" y="2"/>
                                <a:pt x="77" y="7"/>
                              </a:cubicBezTo>
                              <a:cubicBezTo>
                                <a:pt x="83" y="11"/>
                                <a:pt x="87" y="16"/>
                                <a:pt x="89" y="21"/>
                              </a:cubicBezTo>
                              <a:cubicBezTo>
                                <a:pt x="90" y="24"/>
                                <a:pt x="90" y="32"/>
                                <a:pt x="90" y="43"/>
                              </a:cubicBezTo>
                              <a:cubicBezTo>
                                <a:pt x="90" y="86"/>
                                <a:pt x="90" y="86"/>
                                <a:pt x="90" y="86"/>
                              </a:cubicBezTo>
                              <a:cubicBezTo>
                                <a:pt x="90" y="91"/>
                                <a:pt x="91" y="94"/>
                                <a:pt x="91" y="95"/>
                              </a:cubicBezTo>
                              <a:cubicBezTo>
                                <a:pt x="91" y="96"/>
                                <a:pt x="92" y="97"/>
                                <a:pt x="93" y="98"/>
                              </a:cubicBezTo>
                              <a:cubicBezTo>
                                <a:pt x="93" y="98"/>
                                <a:pt x="94" y="99"/>
                                <a:pt x="95" y="99"/>
                              </a:cubicBezTo>
                              <a:cubicBezTo>
                                <a:pt x="97" y="99"/>
                                <a:pt x="99" y="97"/>
                                <a:pt x="102" y="94"/>
                              </a:cubicBezTo>
                              <a:cubicBezTo>
                                <a:pt x="105" y="97"/>
                                <a:pt x="105" y="97"/>
                                <a:pt x="105" y="97"/>
                              </a:cubicBezTo>
                              <a:cubicBezTo>
                                <a:pt x="101" y="103"/>
                                <a:pt x="97" y="107"/>
                                <a:pt x="93" y="110"/>
                              </a:cubicBezTo>
                              <a:cubicBezTo>
                                <a:pt x="89" y="112"/>
                                <a:pt x="84" y="114"/>
                                <a:pt x="79" y="114"/>
                              </a:cubicBezTo>
                              <a:cubicBezTo>
                                <a:pt x="73" y="114"/>
                                <a:pt x="68" y="112"/>
                                <a:pt x="64" y="109"/>
                              </a:cubicBezTo>
                              <a:cubicBezTo>
                                <a:pt x="61" y="106"/>
                                <a:pt x="59" y="102"/>
                                <a:pt x="58" y="9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6" name="Freeform 233">
                        <a:extLst/>
                      </wps:cNvPr>
                      <wps:cNvSpPr>
                        <a:spLocks/>
                      </wps:cNvSpPr>
                      <wps:spPr bwMode="auto">
                        <a:xfrm>
                          <a:off x="5953125" y="4108450"/>
                          <a:ext cx="165100" cy="441325"/>
                        </a:xfrm>
                        <a:custGeom>
                          <a:avLst/>
                          <a:gdLst>
                            <a:gd name="T0" fmla="*/ 46 w 59"/>
                            <a:gd name="T1" fmla="*/ 0 h 158"/>
                            <a:gd name="T2" fmla="*/ 46 w 59"/>
                            <a:gd name="T3" fmla="*/ 136 h 158"/>
                            <a:gd name="T4" fmla="*/ 48 w 59"/>
                            <a:gd name="T5" fmla="*/ 150 h 158"/>
                            <a:gd name="T6" fmla="*/ 59 w 59"/>
                            <a:gd name="T7" fmla="*/ 154 h 158"/>
                            <a:gd name="T8" fmla="*/ 59 w 59"/>
                            <a:gd name="T9" fmla="*/ 158 h 158"/>
                            <a:gd name="T10" fmla="*/ 0 w 59"/>
                            <a:gd name="T11" fmla="*/ 158 h 158"/>
                            <a:gd name="T12" fmla="*/ 0 w 59"/>
                            <a:gd name="T13" fmla="*/ 154 h 158"/>
                            <a:gd name="T14" fmla="*/ 11 w 59"/>
                            <a:gd name="T15" fmla="*/ 150 h 158"/>
                            <a:gd name="T16" fmla="*/ 13 w 59"/>
                            <a:gd name="T17" fmla="*/ 136 h 158"/>
                            <a:gd name="T18" fmla="*/ 13 w 59"/>
                            <a:gd name="T19" fmla="*/ 23 h 158"/>
                            <a:gd name="T20" fmla="*/ 10 w 59"/>
                            <a:gd name="T21" fmla="*/ 8 h 158"/>
                            <a:gd name="T22" fmla="*/ 0 w 59"/>
                            <a:gd name="T23" fmla="*/ 5 h 158"/>
                            <a:gd name="T24" fmla="*/ 0 w 59"/>
                            <a:gd name="T25" fmla="*/ 0 h 158"/>
                            <a:gd name="T26" fmla="*/ 46 w 59"/>
                            <a:gd name="T2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158">
                              <a:moveTo>
                                <a:pt x="46" y="0"/>
                              </a:moveTo>
                              <a:cubicBezTo>
                                <a:pt x="46" y="136"/>
                                <a:pt x="46" y="136"/>
                                <a:pt x="46" y="136"/>
                              </a:cubicBezTo>
                              <a:cubicBezTo>
                                <a:pt x="46" y="143"/>
                                <a:pt x="46" y="148"/>
                                <a:pt x="48" y="150"/>
                              </a:cubicBezTo>
                              <a:cubicBezTo>
                                <a:pt x="50" y="152"/>
                                <a:pt x="54" y="154"/>
                                <a:pt x="59" y="154"/>
                              </a:cubicBezTo>
                              <a:cubicBezTo>
                                <a:pt x="59" y="158"/>
                                <a:pt x="59" y="158"/>
                                <a:pt x="59" y="158"/>
                              </a:cubicBezTo>
                              <a:cubicBezTo>
                                <a:pt x="0" y="158"/>
                                <a:pt x="0" y="158"/>
                                <a:pt x="0" y="158"/>
                              </a:cubicBezTo>
                              <a:cubicBezTo>
                                <a:pt x="0" y="154"/>
                                <a:pt x="0" y="154"/>
                                <a:pt x="0" y="154"/>
                              </a:cubicBezTo>
                              <a:cubicBezTo>
                                <a:pt x="5" y="154"/>
                                <a:pt x="8" y="152"/>
                                <a:pt x="11" y="150"/>
                              </a:cubicBezTo>
                              <a:cubicBezTo>
                                <a:pt x="12" y="148"/>
                                <a:pt x="13" y="143"/>
                                <a:pt x="13" y="136"/>
                              </a:cubicBezTo>
                              <a:cubicBezTo>
                                <a:pt x="13" y="23"/>
                                <a:pt x="13" y="23"/>
                                <a:pt x="13" y="23"/>
                              </a:cubicBezTo>
                              <a:cubicBezTo>
                                <a:pt x="13" y="15"/>
                                <a:pt x="12" y="11"/>
                                <a:pt x="10" y="8"/>
                              </a:cubicBezTo>
                              <a:cubicBezTo>
                                <a:pt x="8" y="6"/>
                                <a:pt x="5" y="5"/>
                                <a:pt x="0" y="5"/>
                              </a:cubicBezTo>
                              <a:cubicBezTo>
                                <a:pt x="0" y="0"/>
                                <a:pt x="0" y="0"/>
                                <a:pt x="0" y="0"/>
                              </a:cubicBezTo>
                              <a:lnTo>
                                <a:pt x="46"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7" name="Freeform 234">
                        <a:extLst/>
                      </wps:cNvPr>
                      <wps:cNvSpPr>
                        <a:spLocks noEditPoints="1"/>
                      </wps:cNvSpPr>
                      <wps:spPr bwMode="auto">
                        <a:xfrm>
                          <a:off x="6129338" y="4100513"/>
                          <a:ext cx="165100" cy="449263"/>
                        </a:xfrm>
                        <a:custGeom>
                          <a:avLst/>
                          <a:gdLst>
                            <a:gd name="T0" fmla="*/ 29 w 59"/>
                            <a:gd name="T1" fmla="*/ 0 h 161"/>
                            <a:gd name="T2" fmla="*/ 42 w 59"/>
                            <a:gd name="T3" fmla="*/ 5 h 161"/>
                            <a:gd name="T4" fmla="*/ 47 w 59"/>
                            <a:gd name="T5" fmla="*/ 18 h 161"/>
                            <a:gd name="T6" fmla="*/ 42 w 59"/>
                            <a:gd name="T7" fmla="*/ 30 h 161"/>
                            <a:gd name="T8" fmla="*/ 29 w 59"/>
                            <a:gd name="T9" fmla="*/ 36 h 161"/>
                            <a:gd name="T10" fmla="*/ 17 w 59"/>
                            <a:gd name="T11" fmla="*/ 30 h 161"/>
                            <a:gd name="T12" fmla="*/ 11 w 59"/>
                            <a:gd name="T13" fmla="*/ 18 h 161"/>
                            <a:gd name="T14" fmla="*/ 17 w 59"/>
                            <a:gd name="T15" fmla="*/ 5 h 161"/>
                            <a:gd name="T16" fmla="*/ 29 w 59"/>
                            <a:gd name="T17" fmla="*/ 0 h 161"/>
                            <a:gd name="T18" fmla="*/ 46 w 59"/>
                            <a:gd name="T19" fmla="*/ 52 h 161"/>
                            <a:gd name="T20" fmla="*/ 46 w 59"/>
                            <a:gd name="T21" fmla="*/ 139 h 161"/>
                            <a:gd name="T22" fmla="*/ 48 w 59"/>
                            <a:gd name="T23" fmla="*/ 153 h 161"/>
                            <a:gd name="T24" fmla="*/ 59 w 59"/>
                            <a:gd name="T25" fmla="*/ 157 h 161"/>
                            <a:gd name="T26" fmla="*/ 59 w 59"/>
                            <a:gd name="T27" fmla="*/ 161 h 161"/>
                            <a:gd name="T28" fmla="*/ 0 w 59"/>
                            <a:gd name="T29" fmla="*/ 161 h 161"/>
                            <a:gd name="T30" fmla="*/ 0 w 59"/>
                            <a:gd name="T31" fmla="*/ 157 h 161"/>
                            <a:gd name="T32" fmla="*/ 11 w 59"/>
                            <a:gd name="T33" fmla="*/ 153 h 161"/>
                            <a:gd name="T34" fmla="*/ 13 w 59"/>
                            <a:gd name="T35" fmla="*/ 139 h 161"/>
                            <a:gd name="T36" fmla="*/ 13 w 59"/>
                            <a:gd name="T37" fmla="*/ 75 h 161"/>
                            <a:gd name="T38" fmla="*/ 10 w 59"/>
                            <a:gd name="T39" fmla="*/ 60 h 161"/>
                            <a:gd name="T40" fmla="*/ 0 w 59"/>
                            <a:gd name="T41" fmla="*/ 57 h 161"/>
                            <a:gd name="T42" fmla="*/ 0 w 59"/>
                            <a:gd name="T43" fmla="*/ 52 h 161"/>
                            <a:gd name="T44" fmla="*/ 46 w 59"/>
                            <a:gd name="T45" fmla="*/ 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 h="161">
                              <a:moveTo>
                                <a:pt x="29" y="0"/>
                              </a:moveTo>
                              <a:cubicBezTo>
                                <a:pt x="34" y="0"/>
                                <a:pt x="39" y="2"/>
                                <a:pt x="42" y="5"/>
                              </a:cubicBezTo>
                              <a:cubicBezTo>
                                <a:pt x="46" y="9"/>
                                <a:pt x="47" y="13"/>
                                <a:pt x="47" y="18"/>
                              </a:cubicBezTo>
                              <a:cubicBezTo>
                                <a:pt x="47" y="23"/>
                                <a:pt x="46" y="27"/>
                                <a:pt x="42" y="30"/>
                              </a:cubicBezTo>
                              <a:cubicBezTo>
                                <a:pt x="39" y="34"/>
                                <a:pt x="34" y="36"/>
                                <a:pt x="29" y="36"/>
                              </a:cubicBezTo>
                              <a:cubicBezTo>
                                <a:pt x="24" y="36"/>
                                <a:pt x="20" y="34"/>
                                <a:pt x="17" y="30"/>
                              </a:cubicBezTo>
                              <a:cubicBezTo>
                                <a:pt x="13" y="27"/>
                                <a:pt x="11" y="23"/>
                                <a:pt x="11" y="18"/>
                              </a:cubicBezTo>
                              <a:cubicBezTo>
                                <a:pt x="11" y="13"/>
                                <a:pt x="13" y="9"/>
                                <a:pt x="17" y="5"/>
                              </a:cubicBezTo>
                              <a:cubicBezTo>
                                <a:pt x="20" y="2"/>
                                <a:pt x="24" y="0"/>
                                <a:pt x="29" y="0"/>
                              </a:cubicBezTo>
                              <a:moveTo>
                                <a:pt x="46" y="52"/>
                              </a:moveTo>
                              <a:cubicBezTo>
                                <a:pt x="46" y="139"/>
                                <a:pt x="46" y="139"/>
                                <a:pt x="46" y="139"/>
                              </a:cubicBezTo>
                              <a:cubicBezTo>
                                <a:pt x="46" y="146"/>
                                <a:pt x="47" y="151"/>
                                <a:pt x="48" y="153"/>
                              </a:cubicBezTo>
                              <a:cubicBezTo>
                                <a:pt x="50" y="155"/>
                                <a:pt x="54" y="157"/>
                                <a:pt x="59" y="157"/>
                              </a:cubicBezTo>
                              <a:cubicBezTo>
                                <a:pt x="59" y="161"/>
                                <a:pt x="59" y="161"/>
                                <a:pt x="59" y="161"/>
                              </a:cubicBezTo>
                              <a:cubicBezTo>
                                <a:pt x="0" y="161"/>
                                <a:pt x="0" y="161"/>
                                <a:pt x="0" y="161"/>
                              </a:cubicBezTo>
                              <a:cubicBezTo>
                                <a:pt x="0" y="157"/>
                                <a:pt x="0" y="157"/>
                                <a:pt x="0" y="157"/>
                              </a:cubicBezTo>
                              <a:cubicBezTo>
                                <a:pt x="5" y="157"/>
                                <a:pt x="8" y="155"/>
                                <a:pt x="11" y="153"/>
                              </a:cubicBezTo>
                              <a:cubicBezTo>
                                <a:pt x="12" y="151"/>
                                <a:pt x="13" y="146"/>
                                <a:pt x="13" y="139"/>
                              </a:cubicBezTo>
                              <a:cubicBezTo>
                                <a:pt x="13" y="75"/>
                                <a:pt x="13" y="75"/>
                                <a:pt x="13" y="75"/>
                              </a:cubicBezTo>
                              <a:cubicBezTo>
                                <a:pt x="13" y="67"/>
                                <a:pt x="12" y="63"/>
                                <a:pt x="10" y="60"/>
                              </a:cubicBezTo>
                              <a:cubicBezTo>
                                <a:pt x="9" y="58"/>
                                <a:pt x="5" y="57"/>
                                <a:pt x="0" y="57"/>
                              </a:cubicBezTo>
                              <a:cubicBezTo>
                                <a:pt x="0" y="52"/>
                                <a:pt x="0" y="52"/>
                                <a:pt x="0" y="52"/>
                              </a:cubicBezTo>
                              <a:lnTo>
                                <a:pt x="46" y="5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8" name="Freeform 235">
                        <a:extLst/>
                      </wps:cNvPr>
                      <wps:cNvSpPr>
                        <a:spLocks noEditPoints="1"/>
                      </wps:cNvSpPr>
                      <wps:spPr bwMode="auto">
                        <a:xfrm>
                          <a:off x="6321425" y="4237038"/>
                          <a:ext cx="293688" cy="319088"/>
                        </a:xfrm>
                        <a:custGeom>
                          <a:avLst/>
                          <a:gdLst>
                            <a:gd name="T0" fmla="*/ 58 w 105"/>
                            <a:gd name="T1" fmla="*/ 88 h 114"/>
                            <a:gd name="T2" fmla="*/ 58 w 105"/>
                            <a:gd name="T3" fmla="*/ 51 h 114"/>
                            <a:gd name="T4" fmla="*/ 37 w 105"/>
                            <a:gd name="T5" fmla="*/ 69 h 114"/>
                            <a:gd name="T6" fmla="*/ 32 w 105"/>
                            <a:gd name="T7" fmla="*/ 82 h 114"/>
                            <a:gd name="T8" fmla="*/ 36 w 105"/>
                            <a:gd name="T9" fmla="*/ 91 h 114"/>
                            <a:gd name="T10" fmla="*/ 44 w 105"/>
                            <a:gd name="T11" fmla="*/ 94 h 114"/>
                            <a:gd name="T12" fmla="*/ 58 w 105"/>
                            <a:gd name="T13" fmla="*/ 88 h 114"/>
                            <a:gd name="T14" fmla="*/ 58 w 105"/>
                            <a:gd name="T15" fmla="*/ 96 h 114"/>
                            <a:gd name="T16" fmla="*/ 22 w 105"/>
                            <a:gd name="T17" fmla="*/ 114 h 114"/>
                            <a:gd name="T18" fmla="*/ 6 w 105"/>
                            <a:gd name="T19" fmla="*/ 108 h 114"/>
                            <a:gd name="T20" fmla="*/ 0 w 105"/>
                            <a:gd name="T21" fmla="*/ 92 h 114"/>
                            <a:gd name="T22" fmla="*/ 11 w 105"/>
                            <a:gd name="T23" fmla="*/ 70 h 114"/>
                            <a:gd name="T24" fmla="*/ 58 w 105"/>
                            <a:gd name="T25" fmla="*/ 43 h 114"/>
                            <a:gd name="T26" fmla="*/ 58 w 105"/>
                            <a:gd name="T27" fmla="*/ 32 h 114"/>
                            <a:gd name="T28" fmla="*/ 56 w 105"/>
                            <a:gd name="T29" fmla="*/ 17 h 114"/>
                            <a:gd name="T30" fmla="*/ 51 w 105"/>
                            <a:gd name="T31" fmla="*/ 11 h 114"/>
                            <a:gd name="T32" fmla="*/ 43 w 105"/>
                            <a:gd name="T33" fmla="*/ 9 h 114"/>
                            <a:gd name="T34" fmla="*/ 30 w 105"/>
                            <a:gd name="T35" fmla="*/ 12 h 114"/>
                            <a:gd name="T36" fmla="*/ 27 w 105"/>
                            <a:gd name="T37" fmla="*/ 17 h 114"/>
                            <a:gd name="T38" fmla="*/ 30 w 105"/>
                            <a:gd name="T39" fmla="*/ 23 h 114"/>
                            <a:gd name="T40" fmla="*/ 35 w 105"/>
                            <a:gd name="T41" fmla="*/ 33 h 114"/>
                            <a:gd name="T42" fmla="*/ 31 w 105"/>
                            <a:gd name="T43" fmla="*/ 43 h 114"/>
                            <a:gd name="T44" fmla="*/ 20 w 105"/>
                            <a:gd name="T45" fmla="*/ 47 h 114"/>
                            <a:gd name="T46" fmla="*/ 7 w 105"/>
                            <a:gd name="T47" fmla="*/ 42 h 114"/>
                            <a:gd name="T48" fmla="*/ 2 w 105"/>
                            <a:gd name="T49" fmla="*/ 32 h 114"/>
                            <a:gd name="T50" fmla="*/ 9 w 105"/>
                            <a:gd name="T51" fmla="*/ 16 h 114"/>
                            <a:gd name="T52" fmla="*/ 27 w 105"/>
                            <a:gd name="T53" fmla="*/ 4 h 114"/>
                            <a:gd name="T54" fmla="*/ 52 w 105"/>
                            <a:gd name="T55" fmla="*/ 0 h 114"/>
                            <a:gd name="T56" fmla="*/ 77 w 105"/>
                            <a:gd name="T57" fmla="*/ 7 h 114"/>
                            <a:gd name="T58" fmla="*/ 88 w 105"/>
                            <a:gd name="T59" fmla="*/ 21 h 114"/>
                            <a:gd name="T60" fmla="*/ 90 w 105"/>
                            <a:gd name="T61" fmla="*/ 43 h 114"/>
                            <a:gd name="T62" fmla="*/ 90 w 105"/>
                            <a:gd name="T63" fmla="*/ 86 h 114"/>
                            <a:gd name="T64" fmla="*/ 91 w 105"/>
                            <a:gd name="T65" fmla="*/ 95 h 114"/>
                            <a:gd name="T66" fmla="*/ 92 w 105"/>
                            <a:gd name="T67" fmla="*/ 98 h 114"/>
                            <a:gd name="T68" fmla="*/ 95 w 105"/>
                            <a:gd name="T69" fmla="*/ 99 h 114"/>
                            <a:gd name="T70" fmla="*/ 101 w 105"/>
                            <a:gd name="T71" fmla="*/ 94 h 114"/>
                            <a:gd name="T72" fmla="*/ 105 w 105"/>
                            <a:gd name="T73" fmla="*/ 97 h 114"/>
                            <a:gd name="T74" fmla="*/ 93 w 105"/>
                            <a:gd name="T75" fmla="*/ 110 h 114"/>
                            <a:gd name="T76" fmla="*/ 78 w 105"/>
                            <a:gd name="T77" fmla="*/ 114 h 114"/>
                            <a:gd name="T78" fmla="*/ 64 w 105"/>
                            <a:gd name="T79" fmla="*/ 109 h 114"/>
                            <a:gd name="T80" fmla="*/ 58 w 105"/>
                            <a:gd name="T81" fmla="*/ 9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 h="114">
                              <a:moveTo>
                                <a:pt x="58" y="88"/>
                              </a:moveTo>
                              <a:cubicBezTo>
                                <a:pt x="58" y="51"/>
                                <a:pt x="58" y="51"/>
                                <a:pt x="58" y="51"/>
                              </a:cubicBezTo>
                              <a:cubicBezTo>
                                <a:pt x="48" y="57"/>
                                <a:pt x="41" y="63"/>
                                <a:pt x="37" y="69"/>
                              </a:cubicBezTo>
                              <a:cubicBezTo>
                                <a:pt x="33" y="73"/>
                                <a:pt x="32" y="77"/>
                                <a:pt x="32" y="82"/>
                              </a:cubicBezTo>
                              <a:cubicBezTo>
                                <a:pt x="32" y="85"/>
                                <a:pt x="33" y="88"/>
                                <a:pt x="36" y="91"/>
                              </a:cubicBezTo>
                              <a:cubicBezTo>
                                <a:pt x="38" y="93"/>
                                <a:pt x="40" y="94"/>
                                <a:pt x="44" y="94"/>
                              </a:cubicBezTo>
                              <a:cubicBezTo>
                                <a:pt x="48" y="94"/>
                                <a:pt x="52" y="92"/>
                                <a:pt x="58" y="88"/>
                              </a:cubicBezTo>
                              <a:moveTo>
                                <a:pt x="58" y="96"/>
                              </a:moveTo>
                              <a:cubicBezTo>
                                <a:pt x="44" y="108"/>
                                <a:pt x="32" y="114"/>
                                <a:pt x="22" y="114"/>
                              </a:cubicBezTo>
                              <a:cubicBezTo>
                                <a:pt x="16" y="114"/>
                                <a:pt x="10" y="112"/>
                                <a:pt x="6" y="108"/>
                              </a:cubicBezTo>
                              <a:cubicBezTo>
                                <a:pt x="2" y="103"/>
                                <a:pt x="0" y="98"/>
                                <a:pt x="0" y="92"/>
                              </a:cubicBezTo>
                              <a:cubicBezTo>
                                <a:pt x="0" y="84"/>
                                <a:pt x="4" y="76"/>
                                <a:pt x="11" y="70"/>
                              </a:cubicBezTo>
                              <a:cubicBezTo>
                                <a:pt x="18" y="63"/>
                                <a:pt x="33" y="54"/>
                                <a:pt x="58" y="43"/>
                              </a:cubicBezTo>
                              <a:cubicBezTo>
                                <a:pt x="58" y="32"/>
                                <a:pt x="58" y="32"/>
                                <a:pt x="58" y="32"/>
                              </a:cubicBezTo>
                              <a:cubicBezTo>
                                <a:pt x="58" y="24"/>
                                <a:pt x="57" y="19"/>
                                <a:pt x="56" y="17"/>
                              </a:cubicBezTo>
                              <a:cubicBezTo>
                                <a:pt x="55" y="15"/>
                                <a:pt x="54" y="13"/>
                                <a:pt x="51" y="11"/>
                              </a:cubicBezTo>
                              <a:cubicBezTo>
                                <a:pt x="49" y="10"/>
                                <a:pt x="46" y="9"/>
                                <a:pt x="43" y="9"/>
                              </a:cubicBezTo>
                              <a:cubicBezTo>
                                <a:pt x="38" y="9"/>
                                <a:pt x="33" y="10"/>
                                <a:pt x="30" y="12"/>
                              </a:cubicBezTo>
                              <a:cubicBezTo>
                                <a:pt x="28" y="14"/>
                                <a:pt x="27" y="15"/>
                                <a:pt x="27" y="17"/>
                              </a:cubicBezTo>
                              <a:cubicBezTo>
                                <a:pt x="27" y="19"/>
                                <a:pt x="28" y="21"/>
                                <a:pt x="30" y="23"/>
                              </a:cubicBezTo>
                              <a:cubicBezTo>
                                <a:pt x="33" y="27"/>
                                <a:pt x="35" y="30"/>
                                <a:pt x="35" y="33"/>
                              </a:cubicBezTo>
                              <a:cubicBezTo>
                                <a:pt x="35" y="37"/>
                                <a:pt x="33" y="40"/>
                                <a:pt x="31" y="43"/>
                              </a:cubicBezTo>
                              <a:cubicBezTo>
                                <a:pt x="28" y="45"/>
                                <a:pt x="24" y="47"/>
                                <a:pt x="20" y="47"/>
                              </a:cubicBezTo>
                              <a:cubicBezTo>
                                <a:pt x="15" y="47"/>
                                <a:pt x="11" y="45"/>
                                <a:pt x="7" y="42"/>
                              </a:cubicBezTo>
                              <a:cubicBezTo>
                                <a:pt x="4" y="39"/>
                                <a:pt x="2" y="36"/>
                                <a:pt x="2" y="32"/>
                              </a:cubicBezTo>
                              <a:cubicBezTo>
                                <a:pt x="2" y="26"/>
                                <a:pt x="4" y="21"/>
                                <a:pt x="9" y="16"/>
                              </a:cubicBezTo>
                              <a:cubicBezTo>
                                <a:pt x="13" y="11"/>
                                <a:pt x="20" y="7"/>
                                <a:pt x="27" y="4"/>
                              </a:cubicBezTo>
                              <a:cubicBezTo>
                                <a:pt x="35" y="2"/>
                                <a:pt x="44" y="0"/>
                                <a:pt x="52" y="0"/>
                              </a:cubicBezTo>
                              <a:cubicBezTo>
                                <a:pt x="62" y="0"/>
                                <a:pt x="71" y="2"/>
                                <a:pt x="77" y="7"/>
                              </a:cubicBezTo>
                              <a:cubicBezTo>
                                <a:pt x="83" y="11"/>
                                <a:pt x="87" y="16"/>
                                <a:pt x="88" y="21"/>
                              </a:cubicBezTo>
                              <a:cubicBezTo>
                                <a:pt x="89" y="24"/>
                                <a:pt x="90" y="32"/>
                                <a:pt x="90" y="43"/>
                              </a:cubicBezTo>
                              <a:cubicBezTo>
                                <a:pt x="90" y="86"/>
                                <a:pt x="90" y="86"/>
                                <a:pt x="90" y="86"/>
                              </a:cubicBezTo>
                              <a:cubicBezTo>
                                <a:pt x="90" y="91"/>
                                <a:pt x="90" y="94"/>
                                <a:pt x="91" y="95"/>
                              </a:cubicBezTo>
                              <a:cubicBezTo>
                                <a:pt x="91" y="96"/>
                                <a:pt x="92" y="97"/>
                                <a:pt x="92" y="98"/>
                              </a:cubicBezTo>
                              <a:cubicBezTo>
                                <a:pt x="93" y="98"/>
                                <a:pt x="94" y="99"/>
                                <a:pt x="95" y="99"/>
                              </a:cubicBezTo>
                              <a:cubicBezTo>
                                <a:pt x="97" y="99"/>
                                <a:pt x="99" y="97"/>
                                <a:pt x="101" y="94"/>
                              </a:cubicBezTo>
                              <a:cubicBezTo>
                                <a:pt x="105" y="97"/>
                                <a:pt x="105" y="97"/>
                                <a:pt x="105" y="97"/>
                              </a:cubicBezTo>
                              <a:cubicBezTo>
                                <a:pt x="101" y="103"/>
                                <a:pt x="97" y="107"/>
                                <a:pt x="93" y="110"/>
                              </a:cubicBezTo>
                              <a:cubicBezTo>
                                <a:pt x="88" y="112"/>
                                <a:pt x="84" y="114"/>
                                <a:pt x="78" y="114"/>
                              </a:cubicBezTo>
                              <a:cubicBezTo>
                                <a:pt x="72" y="114"/>
                                <a:pt x="67" y="112"/>
                                <a:pt x="64" y="109"/>
                              </a:cubicBezTo>
                              <a:cubicBezTo>
                                <a:pt x="60" y="106"/>
                                <a:pt x="58" y="102"/>
                                <a:pt x="58" y="9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9" name="Freeform 236">
                        <a:extLst/>
                      </wps:cNvPr>
                      <wps:cNvSpPr>
                        <a:spLocks/>
                      </wps:cNvSpPr>
                      <wps:spPr bwMode="auto">
                        <a:xfrm>
                          <a:off x="6640513" y="4237038"/>
                          <a:ext cx="327025" cy="312738"/>
                        </a:xfrm>
                        <a:custGeom>
                          <a:avLst/>
                          <a:gdLst>
                            <a:gd name="T0" fmla="*/ 44 w 117"/>
                            <a:gd name="T1" fmla="*/ 3 h 112"/>
                            <a:gd name="T2" fmla="*/ 44 w 117"/>
                            <a:gd name="T3" fmla="*/ 17 h 112"/>
                            <a:gd name="T4" fmla="*/ 60 w 117"/>
                            <a:gd name="T5" fmla="*/ 4 h 112"/>
                            <a:gd name="T6" fmla="*/ 77 w 117"/>
                            <a:gd name="T7" fmla="*/ 0 h 112"/>
                            <a:gd name="T8" fmla="*/ 94 w 117"/>
                            <a:gd name="T9" fmla="*/ 6 h 112"/>
                            <a:gd name="T10" fmla="*/ 104 w 117"/>
                            <a:gd name="T11" fmla="*/ 21 h 112"/>
                            <a:gd name="T12" fmla="*/ 106 w 117"/>
                            <a:gd name="T13" fmla="*/ 46 h 112"/>
                            <a:gd name="T14" fmla="*/ 106 w 117"/>
                            <a:gd name="T15" fmla="*/ 88 h 112"/>
                            <a:gd name="T16" fmla="*/ 108 w 117"/>
                            <a:gd name="T17" fmla="*/ 104 h 112"/>
                            <a:gd name="T18" fmla="*/ 117 w 117"/>
                            <a:gd name="T19" fmla="*/ 108 h 112"/>
                            <a:gd name="T20" fmla="*/ 117 w 117"/>
                            <a:gd name="T21" fmla="*/ 112 h 112"/>
                            <a:gd name="T22" fmla="*/ 62 w 117"/>
                            <a:gd name="T23" fmla="*/ 112 h 112"/>
                            <a:gd name="T24" fmla="*/ 62 w 117"/>
                            <a:gd name="T25" fmla="*/ 108 h 112"/>
                            <a:gd name="T26" fmla="*/ 71 w 117"/>
                            <a:gd name="T27" fmla="*/ 103 h 112"/>
                            <a:gd name="T28" fmla="*/ 73 w 117"/>
                            <a:gd name="T29" fmla="*/ 88 h 112"/>
                            <a:gd name="T30" fmla="*/ 73 w 117"/>
                            <a:gd name="T31" fmla="*/ 40 h 112"/>
                            <a:gd name="T32" fmla="*/ 72 w 117"/>
                            <a:gd name="T33" fmla="*/ 23 h 112"/>
                            <a:gd name="T34" fmla="*/ 68 w 117"/>
                            <a:gd name="T35" fmla="*/ 18 h 112"/>
                            <a:gd name="T36" fmla="*/ 63 w 117"/>
                            <a:gd name="T37" fmla="*/ 16 h 112"/>
                            <a:gd name="T38" fmla="*/ 44 w 117"/>
                            <a:gd name="T39" fmla="*/ 30 h 112"/>
                            <a:gd name="T40" fmla="*/ 44 w 117"/>
                            <a:gd name="T41" fmla="*/ 88 h 112"/>
                            <a:gd name="T42" fmla="*/ 46 w 117"/>
                            <a:gd name="T43" fmla="*/ 104 h 112"/>
                            <a:gd name="T44" fmla="*/ 55 w 117"/>
                            <a:gd name="T45" fmla="*/ 108 h 112"/>
                            <a:gd name="T46" fmla="*/ 55 w 117"/>
                            <a:gd name="T47" fmla="*/ 112 h 112"/>
                            <a:gd name="T48" fmla="*/ 0 w 117"/>
                            <a:gd name="T49" fmla="*/ 112 h 112"/>
                            <a:gd name="T50" fmla="*/ 0 w 117"/>
                            <a:gd name="T51" fmla="*/ 108 h 112"/>
                            <a:gd name="T52" fmla="*/ 10 w 117"/>
                            <a:gd name="T53" fmla="*/ 103 h 112"/>
                            <a:gd name="T54" fmla="*/ 12 w 117"/>
                            <a:gd name="T55" fmla="*/ 88 h 112"/>
                            <a:gd name="T56" fmla="*/ 12 w 117"/>
                            <a:gd name="T57" fmla="*/ 27 h 112"/>
                            <a:gd name="T58" fmla="*/ 9 w 117"/>
                            <a:gd name="T59" fmla="*/ 12 h 112"/>
                            <a:gd name="T60" fmla="*/ 0 w 117"/>
                            <a:gd name="T61" fmla="*/ 8 h 112"/>
                            <a:gd name="T62" fmla="*/ 0 w 117"/>
                            <a:gd name="T63" fmla="*/ 3 h 112"/>
                            <a:gd name="T64" fmla="*/ 44 w 117"/>
                            <a:gd name="T6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12">
                              <a:moveTo>
                                <a:pt x="44" y="3"/>
                              </a:moveTo>
                              <a:cubicBezTo>
                                <a:pt x="44" y="17"/>
                                <a:pt x="44" y="17"/>
                                <a:pt x="44" y="17"/>
                              </a:cubicBezTo>
                              <a:cubicBezTo>
                                <a:pt x="50" y="11"/>
                                <a:pt x="55" y="7"/>
                                <a:pt x="60" y="4"/>
                              </a:cubicBezTo>
                              <a:cubicBezTo>
                                <a:pt x="65" y="2"/>
                                <a:pt x="71" y="0"/>
                                <a:pt x="77" y="0"/>
                              </a:cubicBezTo>
                              <a:cubicBezTo>
                                <a:pt x="84" y="0"/>
                                <a:pt x="90" y="2"/>
                                <a:pt x="94" y="6"/>
                              </a:cubicBezTo>
                              <a:cubicBezTo>
                                <a:pt x="99" y="10"/>
                                <a:pt x="102" y="15"/>
                                <a:pt x="104" y="21"/>
                              </a:cubicBezTo>
                              <a:cubicBezTo>
                                <a:pt x="105" y="25"/>
                                <a:pt x="106" y="34"/>
                                <a:pt x="106" y="46"/>
                              </a:cubicBezTo>
                              <a:cubicBezTo>
                                <a:pt x="106" y="88"/>
                                <a:pt x="106" y="88"/>
                                <a:pt x="106" y="88"/>
                              </a:cubicBezTo>
                              <a:cubicBezTo>
                                <a:pt x="106" y="97"/>
                                <a:pt x="106" y="102"/>
                                <a:pt x="108" y="104"/>
                              </a:cubicBezTo>
                              <a:cubicBezTo>
                                <a:pt x="109" y="106"/>
                                <a:pt x="113" y="107"/>
                                <a:pt x="117" y="108"/>
                              </a:cubicBezTo>
                              <a:cubicBezTo>
                                <a:pt x="117" y="112"/>
                                <a:pt x="117" y="112"/>
                                <a:pt x="117" y="112"/>
                              </a:cubicBezTo>
                              <a:cubicBezTo>
                                <a:pt x="62" y="112"/>
                                <a:pt x="62" y="112"/>
                                <a:pt x="62" y="112"/>
                              </a:cubicBezTo>
                              <a:cubicBezTo>
                                <a:pt x="62" y="108"/>
                                <a:pt x="62" y="108"/>
                                <a:pt x="62" y="108"/>
                              </a:cubicBezTo>
                              <a:cubicBezTo>
                                <a:pt x="66" y="107"/>
                                <a:pt x="69" y="106"/>
                                <a:pt x="71" y="103"/>
                              </a:cubicBezTo>
                              <a:cubicBezTo>
                                <a:pt x="72" y="101"/>
                                <a:pt x="73" y="96"/>
                                <a:pt x="73" y="88"/>
                              </a:cubicBezTo>
                              <a:cubicBezTo>
                                <a:pt x="73" y="40"/>
                                <a:pt x="73" y="40"/>
                                <a:pt x="73" y="40"/>
                              </a:cubicBezTo>
                              <a:cubicBezTo>
                                <a:pt x="73" y="31"/>
                                <a:pt x="73" y="26"/>
                                <a:pt x="72" y="23"/>
                              </a:cubicBezTo>
                              <a:cubicBezTo>
                                <a:pt x="71" y="21"/>
                                <a:pt x="70" y="19"/>
                                <a:pt x="68" y="18"/>
                              </a:cubicBezTo>
                              <a:cubicBezTo>
                                <a:pt x="67" y="17"/>
                                <a:pt x="65" y="16"/>
                                <a:pt x="63" y="16"/>
                              </a:cubicBezTo>
                              <a:cubicBezTo>
                                <a:pt x="56" y="16"/>
                                <a:pt x="50" y="21"/>
                                <a:pt x="44" y="30"/>
                              </a:cubicBezTo>
                              <a:cubicBezTo>
                                <a:pt x="44" y="88"/>
                                <a:pt x="44" y="88"/>
                                <a:pt x="44" y="88"/>
                              </a:cubicBezTo>
                              <a:cubicBezTo>
                                <a:pt x="44" y="97"/>
                                <a:pt x="45" y="102"/>
                                <a:pt x="46" y="104"/>
                              </a:cubicBezTo>
                              <a:cubicBezTo>
                                <a:pt x="48" y="106"/>
                                <a:pt x="51" y="107"/>
                                <a:pt x="55" y="108"/>
                              </a:cubicBezTo>
                              <a:cubicBezTo>
                                <a:pt x="55" y="112"/>
                                <a:pt x="55" y="112"/>
                                <a:pt x="55" y="112"/>
                              </a:cubicBezTo>
                              <a:cubicBezTo>
                                <a:pt x="0" y="112"/>
                                <a:pt x="0" y="112"/>
                                <a:pt x="0" y="112"/>
                              </a:cubicBezTo>
                              <a:cubicBezTo>
                                <a:pt x="0" y="108"/>
                                <a:pt x="0" y="108"/>
                                <a:pt x="0" y="108"/>
                              </a:cubicBezTo>
                              <a:cubicBezTo>
                                <a:pt x="4" y="107"/>
                                <a:pt x="8" y="106"/>
                                <a:pt x="10" y="103"/>
                              </a:cubicBezTo>
                              <a:cubicBezTo>
                                <a:pt x="11" y="102"/>
                                <a:pt x="12" y="97"/>
                                <a:pt x="12" y="88"/>
                              </a:cubicBezTo>
                              <a:cubicBezTo>
                                <a:pt x="12" y="27"/>
                                <a:pt x="12" y="27"/>
                                <a:pt x="12" y="27"/>
                              </a:cubicBezTo>
                              <a:cubicBezTo>
                                <a:pt x="12" y="19"/>
                                <a:pt x="11" y="14"/>
                                <a:pt x="9" y="12"/>
                              </a:cubicBezTo>
                              <a:cubicBezTo>
                                <a:pt x="8" y="10"/>
                                <a:pt x="5"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0" name="Freeform 237">
                        <a:extLst/>
                      </wps:cNvPr>
                      <wps:cNvSpPr>
                        <a:spLocks/>
                      </wps:cNvSpPr>
                      <wps:spPr bwMode="auto">
                        <a:xfrm>
                          <a:off x="14288" y="4829175"/>
                          <a:ext cx="228600" cy="441325"/>
                        </a:xfrm>
                        <a:custGeom>
                          <a:avLst/>
                          <a:gdLst>
                            <a:gd name="T0" fmla="*/ 82 w 82"/>
                            <a:gd name="T1" fmla="*/ 154 h 158"/>
                            <a:gd name="T2" fmla="*/ 82 w 82"/>
                            <a:gd name="T3" fmla="*/ 158 h 158"/>
                            <a:gd name="T4" fmla="*/ 0 w 82"/>
                            <a:gd name="T5" fmla="*/ 158 h 158"/>
                            <a:gd name="T6" fmla="*/ 0 w 82"/>
                            <a:gd name="T7" fmla="*/ 154 h 158"/>
                            <a:gd name="T8" fmla="*/ 5 w 82"/>
                            <a:gd name="T9" fmla="*/ 154 h 158"/>
                            <a:gd name="T10" fmla="*/ 16 w 82"/>
                            <a:gd name="T11" fmla="*/ 151 h 158"/>
                            <a:gd name="T12" fmla="*/ 21 w 82"/>
                            <a:gd name="T13" fmla="*/ 146 h 158"/>
                            <a:gd name="T14" fmla="*/ 22 w 82"/>
                            <a:gd name="T15" fmla="*/ 131 h 158"/>
                            <a:gd name="T16" fmla="*/ 22 w 82"/>
                            <a:gd name="T17" fmla="*/ 27 h 158"/>
                            <a:gd name="T18" fmla="*/ 21 w 82"/>
                            <a:gd name="T19" fmla="*/ 12 h 158"/>
                            <a:gd name="T20" fmla="*/ 15 w 82"/>
                            <a:gd name="T21" fmla="*/ 7 h 158"/>
                            <a:gd name="T22" fmla="*/ 5 w 82"/>
                            <a:gd name="T23" fmla="*/ 5 h 158"/>
                            <a:gd name="T24" fmla="*/ 0 w 82"/>
                            <a:gd name="T25" fmla="*/ 5 h 158"/>
                            <a:gd name="T26" fmla="*/ 0 w 82"/>
                            <a:gd name="T27" fmla="*/ 0 h 158"/>
                            <a:gd name="T28" fmla="*/ 82 w 82"/>
                            <a:gd name="T29" fmla="*/ 0 h 158"/>
                            <a:gd name="T30" fmla="*/ 82 w 82"/>
                            <a:gd name="T31" fmla="*/ 5 h 158"/>
                            <a:gd name="T32" fmla="*/ 77 w 82"/>
                            <a:gd name="T33" fmla="*/ 5 h 158"/>
                            <a:gd name="T34" fmla="*/ 66 w 82"/>
                            <a:gd name="T35" fmla="*/ 7 h 158"/>
                            <a:gd name="T36" fmla="*/ 61 w 82"/>
                            <a:gd name="T37" fmla="*/ 13 h 158"/>
                            <a:gd name="T38" fmla="*/ 60 w 82"/>
                            <a:gd name="T39" fmla="*/ 27 h 158"/>
                            <a:gd name="T40" fmla="*/ 60 w 82"/>
                            <a:gd name="T41" fmla="*/ 131 h 158"/>
                            <a:gd name="T42" fmla="*/ 61 w 82"/>
                            <a:gd name="T43" fmla="*/ 146 h 158"/>
                            <a:gd name="T44" fmla="*/ 66 w 82"/>
                            <a:gd name="T45" fmla="*/ 151 h 158"/>
                            <a:gd name="T46" fmla="*/ 77 w 82"/>
                            <a:gd name="T47" fmla="*/ 154 h 158"/>
                            <a:gd name="T48" fmla="*/ 82 w 82"/>
                            <a:gd name="T49" fmla="*/ 1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 h="158">
                              <a:moveTo>
                                <a:pt x="82" y="154"/>
                              </a:moveTo>
                              <a:cubicBezTo>
                                <a:pt x="82" y="158"/>
                                <a:pt x="82" y="158"/>
                                <a:pt x="82" y="158"/>
                              </a:cubicBezTo>
                              <a:cubicBezTo>
                                <a:pt x="0" y="158"/>
                                <a:pt x="0" y="158"/>
                                <a:pt x="0" y="158"/>
                              </a:cubicBezTo>
                              <a:cubicBezTo>
                                <a:pt x="0" y="154"/>
                                <a:pt x="0" y="154"/>
                                <a:pt x="0" y="154"/>
                              </a:cubicBezTo>
                              <a:cubicBezTo>
                                <a:pt x="5" y="154"/>
                                <a:pt x="5" y="154"/>
                                <a:pt x="5" y="154"/>
                              </a:cubicBezTo>
                              <a:cubicBezTo>
                                <a:pt x="9" y="154"/>
                                <a:pt x="13" y="153"/>
                                <a:pt x="16" y="151"/>
                              </a:cubicBezTo>
                              <a:cubicBezTo>
                                <a:pt x="18" y="150"/>
                                <a:pt x="19" y="148"/>
                                <a:pt x="21" y="146"/>
                              </a:cubicBezTo>
                              <a:cubicBezTo>
                                <a:pt x="21" y="144"/>
                                <a:pt x="22" y="139"/>
                                <a:pt x="22" y="131"/>
                              </a:cubicBezTo>
                              <a:cubicBezTo>
                                <a:pt x="22" y="27"/>
                                <a:pt x="22" y="27"/>
                                <a:pt x="22" y="27"/>
                              </a:cubicBezTo>
                              <a:cubicBezTo>
                                <a:pt x="22" y="19"/>
                                <a:pt x="21" y="14"/>
                                <a:pt x="21" y="12"/>
                              </a:cubicBezTo>
                              <a:cubicBezTo>
                                <a:pt x="20" y="10"/>
                                <a:pt x="18" y="8"/>
                                <a:pt x="15" y="7"/>
                              </a:cubicBezTo>
                              <a:cubicBezTo>
                                <a:pt x="13" y="5"/>
                                <a:pt x="9" y="5"/>
                                <a:pt x="5" y="5"/>
                              </a:cubicBezTo>
                              <a:cubicBezTo>
                                <a:pt x="0" y="5"/>
                                <a:pt x="0" y="5"/>
                                <a:pt x="0" y="5"/>
                              </a:cubicBezTo>
                              <a:cubicBezTo>
                                <a:pt x="0" y="0"/>
                                <a:pt x="0" y="0"/>
                                <a:pt x="0" y="0"/>
                              </a:cubicBezTo>
                              <a:cubicBezTo>
                                <a:pt x="82" y="0"/>
                                <a:pt x="82" y="0"/>
                                <a:pt x="82" y="0"/>
                              </a:cubicBezTo>
                              <a:cubicBezTo>
                                <a:pt x="82" y="5"/>
                                <a:pt x="82" y="5"/>
                                <a:pt x="82" y="5"/>
                              </a:cubicBezTo>
                              <a:cubicBezTo>
                                <a:pt x="77" y="5"/>
                                <a:pt x="77" y="5"/>
                                <a:pt x="77" y="5"/>
                              </a:cubicBezTo>
                              <a:cubicBezTo>
                                <a:pt x="72" y="5"/>
                                <a:pt x="69" y="5"/>
                                <a:pt x="66" y="7"/>
                              </a:cubicBezTo>
                              <a:cubicBezTo>
                                <a:pt x="64" y="8"/>
                                <a:pt x="62" y="10"/>
                                <a:pt x="61" y="13"/>
                              </a:cubicBezTo>
                              <a:cubicBezTo>
                                <a:pt x="60" y="15"/>
                                <a:pt x="60" y="19"/>
                                <a:pt x="60" y="27"/>
                              </a:cubicBezTo>
                              <a:cubicBezTo>
                                <a:pt x="60" y="131"/>
                                <a:pt x="60" y="131"/>
                                <a:pt x="60" y="131"/>
                              </a:cubicBezTo>
                              <a:cubicBezTo>
                                <a:pt x="60" y="139"/>
                                <a:pt x="60" y="144"/>
                                <a:pt x="61" y="146"/>
                              </a:cubicBezTo>
                              <a:cubicBezTo>
                                <a:pt x="62" y="148"/>
                                <a:pt x="64" y="150"/>
                                <a:pt x="66" y="151"/>
                              </a:cubicBezTo>
                              <a:cubicBezTo>
                                <a:pt x="69" y="153"/>
                                <a:pt x="73" y="154"/>
                                <a:pt x="77" y="154"/>
                              </a:cubicBezTo>
                              <a:lnTo>
                                <a:pt x="82" y="15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1" name="Freeform 238">
                        <a:extLst/>
                      </wps:cNvPr>
                      <wps:cNvSpPr>
                        <a:spLocks/>
                      </wps:cNvSpPr>
                      <wps:spPr bwMode="auto">
                        <a:xfrm>
                          <a:off x="273050" y="4957763"/>
                          <a:ext cx="327025" cy="312738"/>
                        </a:xfrm>
                        <a:custGeom>
                          <a:avLst/>
                          <a:gdLst>
                            <a:gd name="T0" fmla="*/ 44 w 117"/>
                            <a:gd name="T1" fmla="*/ 3 h 112"/>
                            <a:gd name="T2" fmla="*/ 44 w 117"/>
                            <a:gd name="T3" fmla="*/ 17 h 112"/>
                            <a:gd name="T4" fmla="*/ 60 w 117"/>
                            <a:gd name="T5" fmla="*/ 4 h 112"/>
                            <a:gd name="T6" fmla="*/ 77 w 117"/>
                            <a:gd name="T7" fmla="*/ 0 h 112"/>
                            <a:gd name="T8" fmla="*/ 94 w 117"/>
                            <a:gd name="T9" fmla="*/ 6 h 112"/>
                            <a:gd name="T10" fmla="*/ 104 w 117"/>
                            <a:gd name="T11" fmla="*/ 20 h 112"/>
                            <a:gd name="T12" fmla="*/ 106 w 117"/>
                            <a:gd name="T13" fmla="*/ 46 h 112"/>
                            <a:gd name="T14" fmla="*/ 106 w 117"/>
                            <a:gd name="T15" fmla="*/ 88 h 112"/>
                            <a:gd name="T16" fmla="*/ 108 w 117"/>
                            <a:gd name="T17" fmla="*/ 104 h 112"/>
                            <a:gd name="T18" fmla="*/ 117 w 117"/>
                            <a:gd name="T19" fmla="*/ 108 h 112"/>
                            <a:gd name="T20" fmla="*/ 117 w 117"/>
                            <a:gd name="T21" fmla="*/ 112 h 112"/>
                            <a:gd name="T22" fmla="*/ 62 w 117"/>
                            <a:gd name="T23" fmla="*/ 112 h 112"/>
                            <a:gd name="T24" fmla="*/ 62 w 117"/>
                            <a:gd name="T25" fmla="*/ 108 h 112"/>
                            <a:gd name="T26" fmla="*/ 71 w 117"/>
                            <a:gd name="T27" fmla="*/ 103 h 112"/>
                            <a:gd name="T28" fmla="*/ 73 w 117"/>
                            <a:gd name="T29" fmla="*/ 88 h 112"/>
                            <a:gd name="T30" fmla="*/ 73 w 117"/>
                            <a:gd name="T31" fmla="*/ 40 h 112"/>
                            <a:gd name="T32" fmla="*/ 72 w 117"/>
                            <a:gd name="T33" fmla="*/ 23 h 112"/>
                            <a:gd name="T34" fmla="*/ 68 w 117"/>
                            <a:gd name="T35" fmla="*/ 18 h 112"/>
                            <a:gd name="T36" fmla="*/ 63 w 117"/>
                            <a:gd name="T37" fmla="*/ 16 h 112"/>
                            <a:gd name="T38" fmla="*/ 44 w 117"/>
                            <a:gd name="T39" fmla="*/ 30 h 112"/>
                            <a:gd name="T40" fmla="*/ 44 w 117"/>
                            <a:gd name="T41" fmla="*/ 88 h 112"/>
                            <a:gd name="T42" fmla="*/ 46 w 117"/>
                            <a:gd name="T43" fmla="*/ 104 h 112"/>
                            <a:gd name="T44" fmla="*/ 55 w 117"/>
                            <a:gd name="T45" fmla="*/ 108 h 112"/>
                            <a:gd name="T46" fmla="*/ 55 w 117"/>
                            <a:gd name="T47" fmla="*/ 112 h 112"/>
                            <a:gd name="T48" fmla="*/ 0 w 117"/>
                            <a:gd name="T49" fmla="*/ 112 h 112"/>
                            <a:gd name="T50" fmla="*/ 0 w 117"/>
                            <a:gd name="T51" fmla="*/ 108 h 112"/>
                            <a:gd name="T52" fmla="*/ 10 w 117"/>
                            <a:gd name="T53" fmla="*/ 103 h 112"/>
                            <a:gd name="T54" fmla="*/ 12 w 117"/>
                            <a:gd name="T55" fmla="*/ 88 h 112"/>
                            <a:gd name="T56" fmla="*/ 12 w 117"/>
                            <a:gd name="T57" fmla="*/ 27 h 112"/>
                            <a:gd name="T58" fmla="*/ 9 w 117"/>
                            <a:gd name="T59" fmla="*/ 12 h 112"/>
                            <a:gd name="T60" fmla="*/ 0 w 117"/>
                            <a:gd name="T61" fmla="*/ 8 h 112"/>
                            <a:gd name="T62" fmla="*/ 0 w 117"/>
                            <a:gd name="T63" fmla="*/ 3 h 112"/>
                            <a:gd name="T64" fmla="*/ 44 w 117"/>
                            <a:gd name="T6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12">
                              <a:moveTo>
                                <a:pt x="44" y="3"/>
                              </a:moveTo>
                              <a:cubicBezTo>
                                <a:pt x="44" y="17"/>
                                <a:pt x="44" y="17"/>
                                <a:pt x="44" y="17"/>
                              </a:cubicBezTo>
                              <a:cubicBezTo>
                                <a:pt x="50" y="11"/>
                                <a:pt x="55" y="7"/>
                                <a:pt x="60" y="4"/>
                              </a:cubicBezTo>
                              <a:cubicBezTo>
                                <a:pt x="65" y="1"/>
                                <a:pt x="71" y="0"/>
                                <a:pt x="77" y="0"/>
                              </a:cubicBezTo>
                              <a:cubicBezTo>
                                <a:pt x="84" y="0"/>
                                <a:pt x="90" y="2"/>
                                <a:pt x="94" y="6"/>
                              </a:cubicBezTo>
                              <a:cubicBezTo>
                                <a:pt x="99" y="10"/>
                                <a:pt x="102" y="15"/>
                                <a:pt x="104" y="20"/>
                              </a:cubicBezTo>
                              <a:cubicBezTo>
                                <a:pt x="105" y="25"/>
                                <a:pt x="106" y="33"/>
                                <a:pt x="106" y="46"/>
                              </a:cubicBezTo>
                              <a:cubicBezTo>
                                <a:pt x="106" y="88"/>
                                <a:pt x="106" y="88"/>
                                <a:pt x="106" y="88"/>
                              </a:cubicBezTo>
                              <a:cubicBezTo>
                                <a:pt x="106" y="97"/>
                                <a:pt x="106" y="102"/>
                                <a:pt x="108" y="104"/>
                              </a:cubicBezTo>
                              <a:cubicBezTo>
                                <a:pt x="109" y="106"/>
                                <a:pt x="113" y="107"/>
                                <a:pt x="117" y="108"/>
                              </a:cubicBezTo>
                              <a:cubicBezTo>
                                <a:pt x="117" y="112"/>
                                <a:pt x="117" y="112"/>
                                <a:pt x="117" y="112"/>
                              </a:cubicBezTo>
                              <a:cubicBezTo>
                                <a:pt x="62" y="112"/>
                                <a:pt x="62" y="112"/>
                                <a:pt x="62" y="112"/>
                              </a:cubicBezTo>
                              <a:cubicBezTo>
                                <a:pt x="62" y="108"/>
                                <a:pt x="62" y="108"/>
                                <a:pt x="62" y="108"/>
                              </a:cubicBezTo>
                              <a:cubicBezTo>
                                <a:pt x="66" y="107"/>
                                <a:pt x="69" y="106"/>
                                <a:pt x="71" y="103"/>
                              </a:cubicBezTo>
                              <a:cubicBezTo>
                                <a:pt x="72" y="101"/>
                                <a:pt x="73" y="96"/>
                                <a:pt x="73" y="88"/>
                              </a:cubicBezTo>
                              <a:cubicBezTo>
                                <a:pt x="73" y="40"/>
                                <a:pt x="73" y="40"/>
                                <a:pt x="73" y="40"/>
                              </a:cubicBezTo>
                              <a:cubicBezTo>
                                <a:pt x="73" y="31"/>
                                <a:pt x="73" y="25"/>
                                <a:pt x="72" y="23"/>
                              </a:cubicBezTo>
                              <a:cubicBezTo>
                                <a:pt x="71" y="21"/>
                                <a:pt x="70" y="19"/>
                                <a:pt x="68" y="18"/>
                              </a:cubicBezTo>
                              <a:cubicBezTo>
                                <a:pt x="67" y="16"/>
                                <a:pt x="65" y="16"/>
                                <a:pt x="63" y="16"/>
                              </a:cubicBezTo>
                              <a:cubicBezTo>
                                <a:pt x="56" y="16"/>
                                <a:pt x="50" y="20"/>
                                <a:pt x="44" y="30"/>
                              </a:cubicBezTo>
                              <a:cubicBezTo>
                                <a:pt x="44" y="88"/>
                                <a:pt x="44" y="88"/>
                                <a:pt x="44" y="88"/>
                              </a:cubicBezTo>
                              <a:cubicBezTo>
                                <a:pt x="44" y="96"/>
                                <a:pt x="45" y="102"/>
                                <a:pt x="46" y="104"/>
                              </a:cubicBezTo>
                              <a:cubicBezTo>
                                <a:pt x="48" y="106"/>
                                <a:pt x="51" y="107"/>
                                <a:pt x="55" y="108"/>
                              </a:cubicBezTo>
                              <a:cubicBezTo>
                                <a:pt x="55" y="112"/>
                                <a:pt x="55" y="112"/>
                                <a:pt x="55" y="112"/>
                              </a:cubicBezTo>
                              <a:cubicBezTo>
                                <a:pt x="0" y="112"/>
                                <a:pt x="0" y="112"/>
                                <a:pt x="0" y="112"/>
                              </a:cubicBezTo>
                              <a:cubicBezTo>
                                <a:pt x="0" y="108"/>
                                <a:pt x="0" y="108"/>
                                <a:pt x="0" y="108"/>
                              </a:cubicBezTo>
                              <a:cubicBezTo>
                                <a:pt x="4" y="107"/>
                                <a:pt x="8" y="106"/>
                                <a:pt x="10" y="103"/>
                              </a:cubicBezTo>
                              <a:cubicBezTo>
                                <a:pt x="11" y="102"/>
                                <a:pt x="12" y="97"/>
                                <a:pt x="12" y="88"/>
                              </a:cubicBezTo>
                              <a:cubicBezTo>
                                <a:pt x="12" y="27"/>
                                <a:pt x="12" y="27"/>
                                <a:pt x="12" y="27"/>
                              </a:cubicBezTo>
                              <a:cubicBezTo>
                                <a:pt x="12" y="19"/>
                                <a:pt x="11" y="14"/>
                                <a:pt x="9" y="12"/>
                              </a:cubicBezTo>
                              <a:cubicBezTo>
                                <a:pt x="8" y="10"/>
                                <a:pt x="5"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2" name="Freeform 239">
                        <a:extLst/>
                      </wps:cNvPr>
                      <wps:cNvSpPr>
                        <a:spLocks/>
                      </wps:cNvSpPr>
                      <wps:spPr bwMode="auto">
                        <a:xfrm>
                          <a:off x="633413" y="4821238"/>
                          <a:ext cx="249238" cy="449263"/>
                        </a:xfrm>
                        <a:custGeom>
                          <a:avLst/>
                          <a:gdLst>
                            <a:gd name="T0" fmla="*/ 48 w 89"/>
                            <a:gd name="T1" fmla="*/ 64 h 161"/>
                            <a:gd name="T2" fmla="*/ 48 w 89"/>
                            <a:gd name="T3" fmla="*/ 139 h 161"/>
                            <a:gd name="T4" fmla="*/ 50 w 89"/>
                            <a:gd name="T5" fmla="*/ 153 h 161"/>
                            <a:gd name="T6" fmla="*/ 64 w 89"/>
                            <a:gd name="T7" fmla="*/ 157 h 161"/>
                            <a:gd name="T8" fmla="*/ 64 w 89"/>
                            <a:gd name="T9" fmla="*/ 161 h 161"/>
                            <a:gd name="T10" fmla="*/ 0 w 89"/>
                            <a:gd name="T11" fmla="*/ 161 h 161"/>
                            <a:gd name="T12" fmla="*/ 0 w 89"/>
                            <a:gd name="T13" fmla="*/ 157 h 161"/>
                            <a:gd name="T14" fmla="*/ 10 w 89"/>
                            <a:gd name="T15" fmla="*/ 155 h 161"/>
                            <a:gd name="T16" fmla="*/ 15 w 89"/>
                            <a:gd name="T17" fmla="*/ 151 h 161"/>
                            <a:gd name="T18" fmla="*/ 16 w 89"/>
                            <a:gd name="T19" fmla="*/ 139 h 161"/>
                            <a:gd name="T20" fmla="*/ 16 w 89"/>
                            <a:gd name="T21" fmla="*/ 64 h 161"/>
                            <a:gd name="T22" fmla="*/ 0 w 89"/>
                            <a:gd name="T23" fmla="*/ 64 h 161"/>
                            <a:gd name="T24" fmla="*/ 0 w 89"/>
                            <a:gd name="T25" fmla="*/ 52 h 161"/>
                            <a:gd name="T26" fmla="*/ 16 w 89"/>
                            <a:gd name="T27" fmla="*/ 52 h 161"/>
                            <a:gd name="T28" fmla="*/ 16 w 89"/>
                            <a:gd name="T29" fmla="*/ 44 h 161"/>
                            <a:gd name="T30" fmla="*/ 16 w 89"/>
                            <a:gd name="T31" fmla="*/ 39 h 161"/>
                            <a:gd name="T32" fmla="*/ 28 w 89"/>
                            <a:gd name="T33" fmla="*/ 11 h 161"/>
                            <a:gd name="T34" fmla="*/ 61 w 89"/>
                            <a:gd name="T35" fmla="*/ 0 h 161"/>
                            <a:gd name="T36" fmla="*/ 83 w 89"/>
                            <a:gd name="T37" fmla="*/ 5 h 161"/>
                            <a:gd name="T38" fmla="*/ 89 w 89"/>
                            <a:gd name="T39" fmla="*/ 17 h 161"/>
                            <a:gd name="T40" fmla="*/ 85 w 89"/>
                            <a:gd name="T41" fmla="*/ 26 h 161"/>
                            <a:gd name="T42" fmla="*/ 74 w 89"/>
                            <a:gd name="T43" fmla="*/ 30 h 161"/>
                            <a:gd name="T44" fmla="*/ 64 w 89"/>
                            <a:gd name="T45" fmla="*/ 27 h 161"/>
                            <a:gd name="T46" fmla="*/ 61 w 89"/>
                            <a:gd name="T47" fmla="*/ 20 h 161"/>
                            <a:gd name="T48" fmla="*/ 61 w 89"/>
                            <a:gd name="T49" fmla="*/ 15 h 161"/>
                            <a:gd name="T50" fmla="*/ 62 w 89"/>
                            <a:gd name="T51" fmla="*/ 12 h 161"/>
                            <a:gd name="T52" fmla="*/ 60 w 89"/>
                            <a:gd name="T53" fmla="*/ 8 h 161"/>
                            <a:gd name="T54" fmla="*/ 56 w 89"/>
                            <a:gd name="T55" fmla="*/ 6 h 161"/>
                            <a:gd name="T56" fmla="*/ 50 w 89"/>
                            <a:gd name="T57" fmla="*/ 9 h 161"/>
                            <a:gd name="T58" fmla="*/ 48 w 89"/>
                            <a:gd name="T59" fmla="*/ 18 h 161"/>
                            <a:gd name="T60" fmla="*/ 48 w 89"/>
                            <a:gd name="T61" fmla="*/ 38 h 161"/>
                            <a:gd name="T62" fmla="*/ 48 w 89"/>
                            <a:gd name="T63" fmla="*/ 52 h 161"/>
                            <a:gd name="T64" fmla="*/ 64 w 89"/>
                            <a:gd name="T65" fmla="*/ 52 h 161"/>
                            <a:gd name="T66" fmla="*/ 64 w 89"/>
                            <a:gd name="T67" fmla="*/ 64 h 161"/>
                            <a:gd name="T68" fmla="*/ 48 w 89"/>
                            <a:gd name="T69" fmla="*/ 6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161">
                              <a:moveTo>
                                <a:pt x="48" y="64"/>
                              </a:moveTo>
                              <a:cubicBezTo>
                                <a:pt x="48" y="139"/>
                                <a:pt x="48" y="139"/>
                                <a:pt x="48" y="139"/>
                              </a:cubicBezTo>
                              <a:cubicBezTo>
                                <a:pt x="48" y="146"/>
                                <a:pt x="49" y="151"/>
                                <a:pt x="50" y="153"/>
                              </a:cubicBezTo>
                              <a:cubicBezTo>
                                <a:pt x="53" y="156"/>
                                <a:pt x="57" y="157"/>
                                <a:pt x="64" y="157"/>
                              </a:cubicBezTo>
                              <a:cubicBezTo>
                                <a:pt x="64" y="161"/>
                                <a:pt x="64" y="161"/>
                                <a:pt x="64" y="161"/>
                              </a:cubicBezTo>
                              <a:cubicBezTo>
                                <a:pt x="0" y="161"/>
                                <a:pt x="0" y="161"/>
                                <a:pt x="0" y="161"/>
                              </a:cubicBezTo>
                              <a:cubicBezTo>
                                <a:pt x="0" y="157"/>
                                <a:pt x="0" y="157"/>
                                <a:pt x="0" y="157"/>
                              </a:cubicBezTo>
                              <a:cubicBezTo>
                                <a:pt x="5" y="157"/>
                                <a:pt x="8" y="156"/>
                                <a:pt x="10" y="155"/>
                              </a:cubicBezTo>
                              <a:cubicBezTo>
                                <a:pt x="12" y="154"/>
                                <a:pt x="14" y="153"/>
                                <a:pt x="15" y="151"/>
                              </a:cubicBezTo>
                              <a:cubicBezTo>
                                <a:pt x="15" y="149"/>
                                <a:pt x="16" y="145"/>
                                <a:pt x="16" y="139"/>
                              </a:cubicBezTo>
                              <a:cubicBezTo>
                                <a:pt x="16" y="64"/>
                                <a:pt x="16" y="64"/>
                                <a:pt x="16" y="64"/>
                              </a:cubicBezTo>
                              <a:cubicBezTo>
                                <a:pt x="0" y="64"/>
                                <a:pt x="0" y="64"/>
                                <a:pt x="0" y="64"/>
                              </a:cubicBezTo>
                              <a:cubicBezTo>
                                <a:pt x="0" y="52"/>
                                <a:pt x="0" y="52"/>
                                <a:pt x="0" y="52"/>
                              </a:cubicBezTo>
                              <a:cubicBezTo>
                                <a:pt x="16" y="52"/>
                                <a:pt x="16" y="52"/>
                                <a:pt x="16" y="52"/>
                              </a:cubicBezTo>
                              <a:cubicBezTo>
                                <a:pt x="16" y="44"/>
                                <a:pt x="16" y="44"/>
                                <a:pt x="16" y="44"/>
                              </a:cubicBezTo>
                              <a:cubicBezTo>
                                <a:pt x="16" y="39"/>
                                <a:pt x="16" y="39"/>
                                <a:pt x="16" y="39"/>
                              </a:cubicBezTo>
                              <a:cubicBezTo>
                                <a:pt x="16" y="28"/>
                                <a:pt x="20" y="18"/>
                                <a:pt x="28" y="11"/>
                              </a:cubicBezTo>
                              <a:cubicBezTo>
                                <a:pt x="36" y="3"/>
                                <a:pt x="47" y="0"/>
                                <a:pt x="61" y="0"/>
                              </a:cubicBezTo>
                              <a:cubicBezTo>
                                <a:pt x="71" y="0"/>
                                <a:pt x="78" y="2"/>
                                <a:pt x="83" y="5"/>
                              </a:cubicBezTo>
                              <a:cubicBezTo>
                                <a:pt x="87" y="9"/>
                                <a:pt x="89" y="13"/>
                                <a:pt x="89" y="17"/>
                              </a:cubicBezTo>
                              <a:cubicBezTo>
                                <a:pt x="89" y="20"/>
                                <a:pt x="88" y="23"/>
                                <a:pt x="85" y="26"/>
                              </a:cubicBezTo>
                              <a:cubicBezTo>
                                <a:pt x="82" y="29"/>
                                <a:pt x="78" y="30"/>
                                <a:pt x="74" y="30"/>
                              </a:cubicBezTo>
                              <a:cubicBezTo>
                                <a:pt x="70" y="30"/>
                                <a:pt x="66" y="29"/>
                                <a:pt x="64" y="27"/>
                              </a:cubicBezTo>
                              <a:cubicBezTo>
                                <a:pt x="62" y="25"/>
                                <a:pt x="61" y="22"/>
                                <a:pt x="61" y="20"/>
                              </a:cubicBezTo>
                              <a:cubicBezTo>
                                <a:pt x="61" y="19"/>
                                <a:pt x="61" y="18"/>
                                <a:pt x="61" y="15"/>
                              </a:cubicBezTo>
                              <a:cubicBezTo>
                                <a:pt x="62" y="14"/>
                                <a:pt x="62" y="13"/>
                                <a:pt x="62" y="12"/>
                              </a:cubicBezTo>
                              <a:cubicBezTo>
                                <a:pt x="62" y="10"/>
                                <a:pt x="61" y="9"/>
                                <a:pt x="60" y="8"/>
                              </a:cubicBezTo>
                              <a:cubicBezTo>
                                <a:pt x="59" y="7"/>
                                <a:pt x="58" y="6"/>
                                <a:pt x="56" y="6"/>
                              </a:cubicBezTo>
                              <a:cubicBezTo>
                                <a:pt x="54" y="6"/>
                                <a:pt x="52" y="7"/>
                                <a:pt x="50" y="9"/>
                              </a:cubicBezTo>
                              <a:cubicBezTo>
                                <a:pt x="49" y="11"/>
                                <a:pt x="48" y="14"/>
                                <a:pt x="48" y="18"/>
                              </a:cubicBezTo>
                              <a:cubicBezTo>
                                <a:pt x="48" y="38"/>
                                <a:pt x="48" y="38"/>
                                <a:pt x="48" y="38"/>
                              </a:cubicBezTo>
                              <a:cubicBezTo>
                                <a:pt x="48" y="52"/>
                                <a:pt x="48" y="52"/>
                                <a:pt x="48" y="52"/>
                              </a:cubicBezTo>
                              <a:cubicBezTo>
                                <a:pt x="64" y="52"/>
                                <a:pt x="64" y="52"/>
                                <a:pt x="64" y="52"/>
                              </a:cubicBezTo>
                              <a:cubicBezTo>
                                <a:pt x="64" y="64"/>
                                <a:pt x="64" y="64"/>
                                <a:pt x="64" y="64"/>
                              </a:cubicBezTo>
                              <a:lnTo>
                                <a:pt x="48" y="6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3" name="Freeform 240">
                        <a:extLst/>
                      </wps:cNvPr>
                      <wps:cNvSpPr>
                        <a:spLocks noEditPoints="1"/>
                      </wps:cNvSpPr>
                      <wps:spPr bwMode="auto">
                        <a:xfrm>
                          <a:off x="849313" y="4957763"/>
                          <a:ext cx="284163" cy="320675"/>
                        </a:xfrm>
                        <a:custGeom>
                          <a:avLst/>
                          <a:gdLst>
                            <a:gd name="T0" fmla="*/ 52 w 102"/>
                            <a:gd name="T1" fmla="*/ 8 h 115"/>
                            <a:gd name="T2" fmla="*/ 41 w 102"/>
                            <a:gd name="T3" fmla="*/ 13 h 115"/>
                            <a:gd name="T4" fmla="*/ 36 w 102"/>
                            <a:gd name="T5" fmla="*/ 30 h 115"/>
                            <a:gd name="T6" fmla="*/ 34 w 102"/>
                            <a:gd name="T7" fmla="*/ 67 h 115"/>
                            <a:gd name="T8" fmla="*/ 36 w 102"/>
                            <a:gd name="T9" fmla="*/ 90 h 115"/>
                            <a:gd name="T10" fmla="*/ 42 w 102"/>
                            <a:gd name="T11" fmla="*/ 103 h 115"/>
                            <a:gd name="T12" fmla="*/ 51 w 102"/>
                            <a:gd name="T13" fmla="*/ 107 h 115"/>
                            <a:gd name="T14" fmla="*/ 60 w 102"/>
                            <a:gd name="T15" fmla="*/ 104 h 115"/>
                            <a:gd name="T16" fmla="*/ 66 w 102"/>
                            <a:gd name="T17" fmla="*/ 93 h 115"/>
                            <a:gd name="T18" fmla="*/ 68 w 102"/>
                            <a:gd name="T19" fmla="*/ 49 h 115"/>
                            <a:gd name="T20" fmla="*/ 66 w 102"/>
                            <a:gd name="T21" fmla="*/ 21 h 115"/>
                            <a:gd name="T22" fmla="*/ 59 w 102"/>
                            <a:gd name="T23" fmla="*/ 11 h 115"/>
                            <a:gd name="T24" fmla="*/ 52 w 102"/>
                            <a:gd name="T25" fmla="*/ 8 h 115"/>
                            <a:gd name="T26" fmla="*/ 51 w 102"/>
                            <a:gd name="T27" fmla="*/ 0 h 115"/>
                            <a:gd name="T28" fmla="*/ 78 w 102"/>
                            <a:gd name="T29" fmla="*/ 7 h 115"/>
                            <a:gd name="T30" fmla="*/ 96 w 102"/>
                            <a:gd name="T31" fmla="*/ 28 h 115"/>
                            <a:gd name="T32" fmla="*/ 102 w 102"/>
                            <a:gd name="T33" fmla="*/ 58 h 115"/>
                            <a:gd name="T34" fmla="*/ 91 w 102"/>
                            <a:gd name="T35" fmla="*/ 96 h 115"/>
                            <a:gd name="T36" fmla="*/ 51 w 102"/>
                            <a:gd name="T37" fmla="*/ 115 h 115"/>
                            <a:gd name="T38" fmla="*/ 14 w 102"/>
                            <a:gd name="T39" fmla="*/ 98 h 115"/>
                            <a:gd name="T40" fmla="*/ 0 w 102"/>
                            <a:gd name="T41" fmla="*/ 58 h 115"/>
                            <a:gd name="T42" fmla="*/ 14 w 102"/>
                            <a:gd name="T43" fmla="*/ 17 h 115"/>
                            <a:gd name="T44" fmla="*/ 51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2" y="8"/>
                              </a:moveTo>
                              <a:cubicBezTo>
                                <a:pt x="48" y="8"/>
                                <a:pt x="44" y="10"/>
                                <a:pt x="41" y="13"/>
                              </a:cubicBezTo>
                              <a:cubicBezTo>
                                <a:pt x="39" y="16"/>
                                <a:pt x="37" y="22"/>
                                <a:pt x="36" y="30"/>
                              </a:cubicBezTo>
                              <a:cubicBezTo>
                                <a:pt x="35" y="39"/>
                                <a:pt x="34" y="51"/>
                                <a:pt x="34" y="67"/>
                              </a:cubicBezTo>
                              <a:cubicBezTo>
                                <a:pt x="34" y="75"/>
                                <a:pt x="35" y="83"/>
                                <a:pt x="36" y="90"/>
                              </a:cubicBezTo>
                              <a:cubicBezTo>
                                <a:pt x="37" y="96"/>
                                <a:pt x="39" y="100"/>
                                <a:pt x="42" y="103"/>
                              </a:cubicBezTo>
                              <a:cubicBezTo>
                                <a:pt x="44" y="106"/>
                                <a:pt x="48" y="107"/>
                                <a:pt x="51" y="107"/>
                              </a:cubicBezTo>
                              <a:cubicBezTo>
                                <a:pt x="55" y="107"/>
                                <a:pt x="58" y="106"/>
                                <a:pt x="60" y="104"/>
                              </a:cubicBezTo>
                              <a:cubicBezTo>
                                <a:pt x="63" y="102"/>
                                <a:pt x="65" y="98"/>
                                <a:pt x="66" y="93"/>
                              </a:cubicBezTo>
                              <a:cubicBezTo>
                                <a:pt x="67" y="86"/>
                                <a:pt x="68" y="71"/>
                                <a:pt x="68" y="49"/>
                              </a:cubicBezTo>
                              <a:cubicBezTo>
                                <a:pt x="68" y="35"/>
                                <a:pt x="67" y="26"/>
                                <a:pt x="66" y="21"/>
                              </a:cubicBezTo>
                              <a:cubicBezTo>
                                <a:pt x="65" y="17"/>
                                <a:pt x="62" y="13"/>
                                <a:pt x="59" y="11"/>
                              </a:cubicBezTo>
                              <a:cubicBezTo>
                                <a:pt x="57" y="9"/>
                                <a:pt x="55" y="8"/>
                                <a:pt x="52" y="8"/>
                              </a:cubicBezTo>
                              <a:moveTo>
                                <a:pt x="51" y="0"/>
                              </a:moveTo>
                              <a:cubicBezTo>
                                <a:pt x="61" y="0"/>
                                <a:pt x="69" y="2"/>
                                <a:pt x="78" y="7"/>
                              </a:cubicBezTo>
                              <a:cubicBezTo>
                                <a:pt x="86" y="12"/>
                                <a:pt x="92" y="19"/>
                                <a:pt x="96" y="28"/>
                              </a:cubicBezTo>
                              <a:cubicBezTo>
                                <a:pt x="100" y="37"/>
                                <a:pt x="102" y="47"/>
                                <a:pt x="102" y="58"/>
                              </a:cubicBezTo>
                              <a:cubicBezTo>
                                <a:pt x="102" y="73"/>
                                <a:pt x="99" y="86"/>
                                <a:pt x="91" y="96"/>
                              </a:cubicBezTo>
                              <a:cubicBezTo>
                                <a:pt x="81" y="109"/>
                                <a:pt x="68" y="115"/>
                                <a:pt x="51" y="115"/>
                              </a:cubicBezTo>
                              <a:cubicBezTo>
                                <a:pt x="35" y="115"/>
                                <a:pt x="22" y="109"/>
                                <a:pt x="14" y="98"/>
                              </a:cubicBezTo>
                              <a:cubicBezTo>
                                <a:pt x="5" y="87"/>
                                <a:pt x="0" y="73"/>
                                <a:pt x="0" y="58"/>
                              </a:cubicBezTo>
                              <a:cubicBezTo>
                                <a:pt x="0" y="43"/>
                                <a:pt x="5" y="29"/>
                                <a:pt x="14" y="17"/>
                              </a:cubicBezTo>
                              <a:cubicBezTo>
                                <a:pt x="23" y="6"/>
                                <a:pt x="35" y="0"/>
                                <a:pt x="51"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4" name="Freeform 241">
                        <a:extLst/>
                      </wps:cNvPr>
                      <wps:cNvSpPr>
                        <a:spLocks/>
                      </wps:cNvSpPr>
                      <wps:spPr bwMode="auto">
                        <a:xfrm>
                          <a:off x="1176338" y="4957763"/>
                          <a:ext cx="258763" cy="312738"/>
                        </a:xfrm>
                        <a:custGeom>
                          <a:avLst/>
                          <a:gdLst>
                            <a:gd name="T0" fmla="*/ 44 w 93"/>
                            <a:gd name="T1" fmla="*/ 3 h 112"/>
                            <a:gd name="T2" fmla="*/ 44 w 93"/>
                            <a:gd name="T3" fmla="*/ 28 h 112"/>
                            <a:gd name="T4" fmla="*/ 63 w 93"/>
                            <a:gd name="T5" fmla="*/ 6 h 112"/>
                            <a:gd name="T6" fmla="*/ 79 w 93"/>
                            <a:gd name="T7" fmla="*/ 0 h 112"/>
                            <a:gd name="T8" fmla="*/ 89 w 93"/>
                            <a:gd name="T9" fmla="*/ 4 h 112"/>
                            <a:gd name="T10" fmla="*/ 93 w 93"/>
                            <a:gd name="T11" fmla="*/ 15 h 112"/>
                            <a:gd name="T12" fmla="*/ 89 w 93"/>
                            <a:gd name="T13" fmla="*/ 27 h 112"/>
                            <a:gd name="T14" fmla="*/ 80 w 93"/>
                            <a:gd name="T15" fmla="*/ 32 h 112"/>
                            <a:gd name="T16" fmla="*/ 70 w 93"/>
                            <a:gd name="T17" fmla="*/ 28 h 112"/>
                            <a:gd name="T18" fmla="*/ 64 w 93"/>
                            <a:gd name="T19" fmla="*/ 23 h 112"/>
                            <a:gd name="T20" fmla="*/ 62 w 93"/>
                            <a:gd name="T21" fmla="*/ 23 h 112"/>
                            <a:gd name="T22" fmla="*/ 55 w 93"/>
                            <a:gd name="T23" fmla="*/ 25 h 112"/>
                            <a:gd name="T24" fmla="*/ 48 w 93"/>
                            <a:gd name="T25" fmla="*/ 37 h 112"/>
                            <a:gd name="T26" fmla="*/ 44 w 93"/>
                            <a:gd name="T27" fmla="*/ 61 h 112"/>
                            <a:gd name="T28" fmla="*/ 44 w 93"/>
                            <a:gd name="T29" fmla="*/ 86 h 112"/>
                            <a:gd name="T30" fmla="*/ 44 w 93"/>
                            <a:gd name="T31" fmla="*/ 93 h 112"/>
                            <a:gd name="T32" fmla="*/ 45 w 93"/>
                            <a:gd name="T33" fmla="*/ 101 h 112"/>
                            <a:gd name="T34" fmla="*/ 49 w 93"/>
                            <a:gd name="T35" fmla="*/ 106 h 112"/>
                            <a:gd name="T36" fmla="*/ 59 w 93"/>
                            <a:gd name="T37" fmla="*/ 108 h 112"/>
                            <a:gd name="T38" fmla="*/ 59 w 93"/>
                            <a:gd name="T39" fmla="*/ 112 h 112"/>
                            <a:gd name="T40" fmla="*/ 0 w 93"/>
                            <a:gd name="T41" fmla="*/ 112 h 112"/>
                            <a:gd name="T42" fmla="*/ 0 w 93"/>
                            <a:gd name="T43" fmla="*/ 108 h 112"/>
                            <a:gd name="T44" fmla="*/ 9 w 93"/>
                            <a:gd name="T45" fmla="*/ 104 h 112"/>
                            <a:gd name="T46" fmla="*/ 12 w 93"/>
                            <a:gd name="T47" fmla="*/ 86 h 112"/>
                            <a:gd name="T48" fmla="*/ 12 w 93"/>
                            <a:gd name="T49" fmla="*/ 26 h 112"/>
                            <a:gd name="T50" fmla="*/ 11 w 93"/>
                            <a:gd name="T51" fmla="*/ 14 h 112"/>
                            <a:gd name="T52" fmla="*/ 7 w 93"/>
                            <a:gd name="T53" fmla="*/ 10 h 112"/>
                            <a:gd name="T54" fmla="*/ 0 w 93"/>
                            <a:gd name="T55" fmla="*/ 8 h 112"/>
                            <a:gd name="T56" fmla="*/ 0 w 93"/>
                            <a:gd name="T57" fmla="*/ 3 h 112"/>
                            <a:gd name="T58" fmla="*/ 44 w 93"/>
                            <a:gd name="T59"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12">
                              <a:moveTo>
                                <a:pt x="44" y="3"/>
                              </a:moveTo>
                              <a:cubicBezTo>
                                <a:pt x="44" y="28"/>
                                <a:pt x="44" y="28"/>
                                <a:pt x="44" y="28"/>
                              </a:cubicBezTo>
                              <a:cubicBezTo>
                                <a:pt x="51" y="17"/>
                                <a:pt x="58" y="9"/>
                                <a:pt x="63" y="6"/>
                              </a:cubicBezTo>
                              <a:cubicBezTo>
                                <a:pt x="69" y="2"/>
                                <a:pt x="74" y="0"/>
                                <a:pt x="79" y="0"/>
                              </a:cubicBezTo>
                              <a:cubicBezTo>
                                <a:pt x="83" y="0"/>
                                <a:pt x="87" y="1"/>
                                <a:pt x="89" y="4"/>
                              </a:cubicBezTo>
                              <a:cubicBezTo>
                                <a:pt x="92" y="7"/>
                                <a:pt x="93" y="10"/>
                                <a:pt x="93" y="15"/>
                              </a:cubicBezTo>
                              <a:cubicBezTo>
                                <a:pt x="93" y="21"/>
                                <a:pt x="92" y="25"/>
                                <a:pt x="89" y="27"/>
                              </a:cubicBezTo>
                              <a:cubicBezTo>
                                <a:pt x="87" y="30"/>
                                <a:pt x="84" y="32"/>
                                <a:pt x="80" y="32"/>
                              </a:cubicBezTo>
                              <a:cubicBezTo>
                                <a:pt x="76" y="32"/>
                                <a:pt x="73" y="30"/>
                                <a:pt x="70" y="28"/>
                              </a:cubicBezTo>
                              <a:cubicBezTo>
                                <a:pt x="67" y="25"/>
                                <a:pt x="65" y="24"/>
                                <a:pt x="64" y="23"/>
                              </a:cubicBezTo>
                              <a:cubicBezTo>
                                <a:pt x="63" y="23"/>
                                <a:pt x="63" y="23"/>
                                <a:pt x="62" y="23"/>
                              </a:cubicBezTo>
                              <a:cubicBezTo>
                                <a:pt x="59" y="23"/>
                                <a:pt x="57" y="24"/>
                                <a:pt x="55" y="25"/>
                              </a:cubicBezTo>
                              <a:cubicBezTo>
                                <a:pt x="52" y="28"/>
                                <a:pt x="50" y="32"/>
                                <a:pt x="48" y="37"/>
                              </a:cubicBezTo>
                              <a:cubicBezTo>
                                <a:pt x="45" y="44"/>
                                <a:pt x="44" y="52"/>
                                <a:pt x="44" y="61"/>
                              </a:cubicBezTo>
                              <a:cubicBezTo>
                                <a:pt x="44" y="86"/>
                                <a:pt x="44" y="86"/>
                                <a:pt x="44" y="86"/>
                              </a:cubicBezTo>
                              <a:cubicBezTo>
                                <a:pt x="44" y="93"/>
                                <a:pt x="44" y="93"/>
                                <a:pt x="44" y="93"/>
                              </a:cubicBezTo>
                              <a:cubicBezTo>
                                <a:pt x="44" y="97"/>
                                <a:pt x="45" y="100"/>
                                <a:pt x="45" y="101"/>
                              </a:cubicBezTo>
                              <a:cubicBezTo>
                                <a:pt x="46" y="103"/>
                                <a:pt x="47" y="105"/>
                                <a:pt x="49" y="106"/>
                              </a:cubicBezTo>
                              <a:cubicBezTo>
                                <a:pt x="51" y="107"/>
                                <a:pt x="54" y="108"/>
                                <a:pt x="59" y="108"/>
                              </a:cubicBezTo>
                              <a:cubicBezTo>
                                <a:pt x="59" y="112"/>
                                <a:pt x="59" y="112"/>
                                <a:pt x="59" y="112"/>
                              </a:cubicBezTo>
                              <a:cubicBezTo>
                                <a:pt x="0" y="112"/>
                                <a:pt x="0" y="112"/>
                                <a:pt x="0" y="112"/>
                              </a:cubicBezTo>
                              <a:cubicBezTo>
                                <a:pt x="0" y="108"/>
                                <a:pt x="0" y="108"/>
                                <a:pt x="0" y="108"/>
                              </a:cubicBezTo>
                              <a:cubicBezTo>
                                <a:pt x="4" y="107"/>
                                <a:pt x="8" y="106"/>
                                <a:pt x="9" y="104"/>
                              </a:cubicBezTo>
                              <a:cubicBezTo>
                                <a:pt x="11" y="102"/>
                                <a:pt x="12" y="96"/>
                                <a:pt x="12" y="86"/>
                              </a:cubicBezTo>
                              <a:cubicBezTo>
                                <a:pt x="12" y="26"/>
                                <a:pt x="12" y="26"/>
                                <a:pt x="12" y="26"/>
                              </a:cubicBezTo>
                              <a:cubicBezTo>
                                <a:pt x="12" y="20"/>
                                <a:pt x="11" y="16"/>
                                <a:pt x="11" y="14"/>
                              </a:cubicBezTo>
                              <a:cubicBezTo>
                                <a:pt x="10" y="12"/>
                                <a:pt x="9" y="11"/>
                                <a:pt x="7" y="10"/>
                              </a:cubicBezTo>
                              <a:cubicBezTo>
                                <a:pt x="6" y="9"/>
                                <a:pt x="3"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5" name="Freeform 242">
                        <a:extLst/>
                      </wps:cNvPr>
                      <wps:cNvSpPr>
                        <a:spLocks/>
                      </wps:cNvSpPr>
                      <wps:spPr bwMode="auto">
                        <a:xfrm>
                          <a:off x="1463675" y="4957763"/>
                          <a:ext cx="511175" cy="312738"/>
                        </a:xfrm>
                        <a:custGeom>
                          <a:avLst/>
                          <a:gdLst>
                            <a:gd name="T0" fmla="*/ 44 w 183"/>
                            <a:gd name="T1" fmla="*/ 3 h 112"/>
                            <a:gd name="T2" fmla="*/ 44 w 183"/>
                            <a:gd name="T3" fmla="*/ 18 h 112"/>
                            <a:gd name="T4" fmla="*/ 61 w 183"/>
                            <a:gd name="T5" fmla="*/ 4 h 112"/>
                            <a:gd name="T6" fmla="*/ 77 w 183"/>
                            <a:gd name="T7" fmla="*/ 0 h 112"/>
                            <a:gd name="T8" fmla="*/ 95 w 183"/>
                            <a:gd name="T9" fmla="*/ 5 h 112"/>
                            <a:gd name="T10" fmla="*/ 106 w 183"/>
                            <a:gd name="T11" fmla="*/ 20 h 112"/>
                            <a:gd name="T12" fmla="*/ 124 w 183"/>
                            <a:gd name="T13" fmla="*/ 5 h 112"/>
                            <a:gd name="T14" fmla="*/ 142 w 183"/>
                            <a:gd name="T15" fmla="*/ 0 h 112"/>
                            <a:gd name="T16" fmla="*/ 160 w 183"/>
                            <a:gd name="T17" fmla="*/ 5 h 112"/>
                            <a:gd name="T18" fmla="*/ 169 w 183"/>
                            <a:gd name="T19" fmla="*/ 18 h 112"/>
                            <a:gd name="T20" fmla="*/ 172 w 183"/>
                            <a:gd name="T21" fmla="*/ 44 h 112"/>
                            <a:gd name="T22" fmla="*/ 172 w 183"/>
                            <a:gd name="T23" fmla="*/ 88 h 112"/>
                            <a:gd name="T24" fmla="*/ 174 w 183"/>
                            <a:gd name="T25" fmla="*/ 104 h 112"/>
                            <a:gd name="T26" fmla="*/ 183 w 183"/>
                            <a:gd name="T27" fmla="*/ 108 h 112"/>
                            <a:gd name="T28" fmla="*/ 183 w 183"/>
                            <a:gd name="T29" fmla="*/ 112 h 112"/>
                            <a:gd name="T30" fmla="*/ 127 w 183"/>
                            <a:gd name="T31" fmla="*/ 112 h 112"/>
                            <a:gd name="T32" fmla="*/ 127 w 183"/>
                            <a:gd name="T33" fmla="*/ 108 h 112"/>
                            <a:gd name="T34" fmla="*/ 137 w 183"/>
                            <a:gd name="T35" fmla="*/ 103 h 112"/>
                            <a:gd name="T36" fmla="*/ 139 w 183"/>
                            <a:gd name="T37" fmla="*/ 88 h 112"/>
                            <a:gd name="T38" fmla="*/ 139 w 183"/>
                            <a:gd name="T39" fmla="*/ 42 h 112"/>
                            <a:gd name="T40" fmla="*/ 138 w 183"/>
                            <a:gd name="T41" fmla="*/ 23 h 112"/>
                            <a:gd name="T42" fmla="*/ 134 w 183"/>
                            <a:gd name="T43" fmla="*/ 17 h 112"/>
                            <a:gd name="T44" fmla="*/ 128 w 183"/>
                            <a:gd name="T45" fmla="*/ 15 h 112"/>
                            <a:gd name="T46" fmla="*/ 118 w 183"/>
                            <a:gd name="T47" fmla="*/ 19 h 112"/>
                            <a:gd name="T48" fmla="*/ 108 w 183"/>
                            <a:gd name="T49" fmla="*/ 30 h 112"/>
                            <a:gd name="T50" fmla="*/ 108 w 183"/>
                            <a:gd name="T51" fmla="*/ 88 h 112"/>
                            <a:gd name="T52" fmla="*/ 110 w 183"/>
                            <a:gd name="T53" fmla="*/ 103 h 112"/>
                            <a:gd name="T54" fmla="*/ 120 w 183"/>
                            <a:gd name="T55" fmla="*/ 108 h 112"/>
                            <a:gd name="T56" fmla="*/ 120 w 183"/>
                            <a:gd name="T57" fmla="*/ 112 h 112"/>
                            <a:gd name="T58" fmla="*/ 64 w 183"/>
                            <a:gd name="T59" fmla="*/ 112 h 112"/>
                            <a:gd name="T60" fmla="*/ 64 w 183"/>
                            <a:gd name="T61" fmla="*/ 108 h 112"/>
                            <a:gd name="T62" fmla="*/ 71 w 183"/>
                            <a:gd name="T63" fmla="*/ 106 h 112"/>
                            <a:gd name="T64" fmla="*/ 74 w 183"/>
                            <a:gd name="T65" fmla="*/ 101 h 112"/>
                            <a:gd name="T66" fmla="*/ 75 w 183"/>
                            <a:gd name="T67" fmla="*/ 88 h 112"/>
                            <a:gd name="T68" fmla="*/ 75 w 183"/>
                            <a:gd name="T69" fmla="*/ 42 h 112"/>
                            <a:gd name="T70" fmla="*/ 74 w 183"/>
                            <a:gd name="T71" fmla="*/ 23 h 112"/>
                            <a:gd name="T72" fmla="*/ 70 w 183"/>
                            <a:gd name="T73" fmla="*/ 17 h 112"/>
                            <a:gd name="T74" fmla="*/ 64 w 183"/>
                            <a:gd name="T75" fmla="*/ 15 h 112"/>
                            <a:gd name="T76" fmla="*/ 56 w 183"/>
                            <a:gd name="T77" fmla="*/ 18 h 112"/>
                            <a:gd name="T78" fmla="*/ 44 w 183"/>
                            <a:gd name="T79" fmla="*/ 30 h 112"/>
                            <a:gd name="T80" fmla="*/ 44 w 183"/>
                            <a:gd name="T81" fmla="*/ 88 h 112"/>
                            <a:gd name="T82" fmla="*/ 46 w 183"/>
                            <a:gd name="T83" fmla="*/ 103 h 112"/>
                            <a:gd name="T84" fmla="*/ 56 w 183"/>
                            <a:gd name="T85" fmla="*/ 108 h 112"/>
                            <a:gd name="T86" fmla="*/ 56 w 183"/>
                            <a:gd name="T87" fmla="*/ 112 h 112"/>
                            <a:gd name="T88" fmla="*/ 0 w 183"/>
                            <a:gd name="T89" fmla="*/ 112 h 112"/>
                            <a:gd name="T90" fmla="*/ 0 w 183"/>
                            <a:gd name="T91" fmla="*/ 108 h 112"/>
                            <a:gd name="T92" fmla="*/ 9 w 183"/>
                            <a:gd name="T93" fmla="*/ 103 h 112"/>
                            <a:gd name="T94" fmla="*/ 11 w 183"/>
                            <a:gd name="T95" fmla="*/ 88 h 112"/>
                            <a:gd name="T96" fmla="*/ 11 w 183"/>
                            <a:gd name="T97" fmla="*/ 27 h 112"/>
                            <a:gd name="T98" fmla="*/ 9 w 183"/>
                            <a:gd name="T99" fmla="*/ 12 h 112"/>
                            <a:gd name="T100" fmla="*/ 0 w 183"/>
                            <a:gd name="T101" fmla="*/ 8 h 112"/>
                            <a:gd name="T102" fmla="*/ 0 w 183"/>
                            <a:gd name="T103" fmla="*/ 3 h 112"/>
                            <a:gd name="T104" fmla="*/ 44 w 183"/>
                            <a:gd name="T10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3" h="112">
                              <a:moveTo>
                                <a:pt x="44" y="3"/>
                              </a:moveTo>
                              <a:cubicBezTo>
                                <a:pt x="44" y="18"/>
                                <a:pt x="44" y="18"/>
                                <a:pt x="44" y="18"/>
                              </a:cubicBezTo>
                              <a:cubicBezTo>
                                <a:pt x="50" y="11"/>
                                <a:pt x="56" y="7"/>
                                <a:pt x="61" y="4"/>
                              </a:cubicBezTo>
                              <a:cubicBezTo>
                                <a:pt x="66" y="1"/>
                                <a:pt x="71" y="0"/>
                                <a:pt x="77" y="0"/>
                              </a:cubicBezTo>
                              <a:cubicBezTo>
                                <a:pt x="84" y="0"/>
                                <a:pt x="90" y="2"/>
                                <a:pt x="95" y="5"/>
                              </a:cubicBezTo>
                              <a:cubicBezTo>
                                <a:pt x="100" y="8"/>
                                <a:pt x="103" y="13"/>
                                <a:pt x="106" y="20"/>
                              </a:cubicBezTo>
                              <a:cubicBezTo>
                                <a:pt x="112" y="13"/>
                                <a:pt x="118" y="8"/>
                                <a:pt x="124" y="5"/>
                              </a:cubicBezTo>
                              <a:cubicBezTo>
                                <a:pt x="130" y="2"/>
                                <a:pt x="135" y="0"/>
                                <a:pt x="142" y="0"/>
                              </a:cubicBezTo>
                              <a:cubicBezTo>
                                <a:pt x="149" y="0"/>
                                <a:pt x="155" y="2"/>
                                <a:pt x="160" y="5"/>
                              </a:cubicBezTo>
                              <a:cubicBezTo>
                                <a:pt x="164" y="9"/>
                                <a:pt x="167" y="13"/>
                                <a:pt x="169" y="18"/>
                              </a:cubicBezTo>
                              <a:cubicBezTo>
                                <a:pt x="171" y="24"/>
                                <a:pt x="172" y="32"/>
                                <a:pt x="172" y="44"/>
                              </a:cubicBezTo>
                              <a:cubicBezTo>
                                <a:pt x="172" y="88"/>
                                <a:pt x="172" y="88"/>
                                <a:pt x="172" y="88"/>
                              </a:cubicBezTo>
                              <a:cubicBezTo>
                                <a:pt x="172" y="97"/>
                                <a:pt x="172" y="102"/>
                                <a:pt x="174" y="104"/>
                              </a:cubicBezTo>
                              <a:cubicBezTo>
                                <a:pt x="175" y="106"/>
                                <a:pt x="179" y="107"/>
                                <a:pt x="183" y="108"/>
                              </a:cubicBezTo>
                              <a:cubicBezTo>
                                <a:pt x="183" y="112"/>
                                <a:pt x="183" y="112"/>
                                <a:pt x="183" y="112"/>
                              </a:cubicBezTo>
                              <a:cubicBezTo>
                                <a:pt x="127" y="112"/>
                                <a:pt x="127" y="112"/>
                                <a:pt x="127" y="112"/>
                              </a:cubicBezTo>
                              <a:cubicBezTo>
                                <a:pt x="127" y="108"/>
                                <a:pt x="127" y="108"/>
                                <a:pt x="127" y="108"/>
                              </a:cubicBezTo>
                              <a:cubicBezTo>
                                <a:pt x="132" y="107"/>
                                <a:pt x="135" y="106"/>
                                <a:pt x="137" y="103"/>
                              </a:cubicBezTo>
                              <a:cubicBezTo>
                                <a:pt x="138" y="101"/>
                                <a:pt x="139" y="96"/>
                                <a:pt x="139" y="88"/>
                              </a:cubicBezTo>
                              <a:cubicBezTo>
                                <a:pt x="139" y="42"/>
                                <a:pt x="139" y="42"/>
                                <a:pt x="139" y="42"/>
                              </a:cubicBezTo>
                              <a:cubicBezTo>
                                <a:pt x="139" y="32"/>
                                <a:pt x="139" y="26"/>
                                <a:pt x="138" y="23"/>
                              </a:cubicBezTo>
                              <a:cubicBezTo>
                                <a:pt x="137" y="20"/>
                                <a:pt x="136" y="18"/>
                                <a:pt x="134" y="17"/>
                              </a:cubicBezTo>
                              <a:cubicBezTo>
                                <a:pt x="133" y="16"/>
                                <a:pt x="131" y="15"/>
                                <a:pt x="128" y="15"/>
                              </a:cubicBezTo>
                              <a:cubicBezTo>
                                <a:pt x="125" y="15"/>
                                <a:pt x="122" y="16"/>
                                <a:pt x="118" y="19"/>
                              </a:cubicBezTo>
                              <a:cubicBezTo>
                                <a:pt x="115" y="21"/>
                                <a:pt x="111" y="25"/>
                                <a:pt x="108" y="30"/>
                              </a:cubicBezTo>
                              <a:cubicBezTo>
                                <a:pt x="108" y="88"/>
                                <a:pt x="108" y="88"/>
                                <a:pt x="108" y="88"/>
                              </a:cubicBezTo>
                              <a:cubicBezTo>
                                <a:pt x="108" y="96"/>
                                <a:pt x="108" y="101"/>
                                <a:pt x="110" y="103"/>
                              </a:cubicBezTo>
                              <a:cubicBezTo>
                                <a:pt x="112" y="106"/>
                                <a:pt x="115" y="107"/>
                                <a:pt x="120" y="108"/>
                              </a:cubicBezTo>
                              <a:cubicBezTo>
                                <a:pt x="120" y="112"/>
                                <a:pt x="120" y="112"/>
                                <a:pt x="120" y="112"/>
                              </a:cubicBezTo>
                              <a:cubicBezTo>
                                <a:pt x="64" y="112"/>
                                <a:pt x="64" y="112"/>
                                <a:pt x="64" y="112"/>
                              </a:cubicBezTo>
                              <a:cubicBezTo>
                                <a:pt x="64" y="108"/>
                                <a:pt x="64" y="108"/>
                                <a:pt x="64" y="108"/>
                              </a:cubicBezTo>
                              <a:cubicBezTo>
                                <a:pt x="67" y="108"/>
                                <a:pt x="69" y="107"/>
                                <a:pt x="71" y="106"/>
                              </a:cubicBezTo>
                              <a:cubicBezTo>
                                <a:pt x="73" y="104"/>
                                <a:pt x="74" y="103"/>
                                <a:pt x="74" y="101"/>
                              </a:cubicBezTo>
                              <a:cubicBezTo>
                                <a:pt x="75" y="99"/>
                                <a:pt x="75" y="95"/>
                                <a:pt x="75" y="88"/>
                              </a:cubicBezTo>
                              <a:cubicBezTo>
                                <a:pt x="75" y="42"/>
                                <a:pt x="75" y="42"/>
                                <a:pt x="75" y="42"/>
                              </a:cubicBezTo>
                              <a:cubicBezTo>
                                <a:pt x="75" y="32"/>
                                <a:pt x="75" y="26"/>
                                <a:pt x="74" y="23"/>
                              </a:cubicBezTo>
                              <a:cubicBezTo>
                                <a:pt x="73" y="21"/>
                                <a:pt x="72" y="19"/>
                                <a:pt x="70" y="17"/>
                              </a:cubicBezTo>
                              <a:cubicBezTo>
                                <a:pt x="68" y="16"/>
                                <a:pt x="66" y="15"/>
                                <a:pt x="64" y="15"/>
                              </a:cubicBezTo>
                              <a:cubicBezTo>
                                <a:pt x="61" y="15"/>
                                <a:pt x="58" y="16"/>
                                <a:pt x="56" y="18"/>
                              </a:cubicBezTo>
                              <a:cubicBezTo>
                                <a:pt x="52" y="20"/>
                                <a:pt x="48" y="24"/>
                                <a:pt x="44" y="30"/>
                              </a:cubicBezTo>
                              <a:cubicBezTo>
                                <a:pt x="44" y="88"/>
                                <a:pt x="44" y="88"/>
                                <a:pt x="44" y="88"/>
                              </a:cubicBezTo>
                              <a:cubicBezTo>
                                <a:pt x="44" y="96"/>
                                <a:pt x="45" y="101"/>
                                <a:pt x="46" y="103"/>
                              </a:cubicBezTo>
                              <a:cubicBezTo>
                                <a:pt x="48" y="106"/>
                                <a:pt x="51" y="107"/>
                                <a:pt x="56" y="108"/>
                              </a:cubicBezTo>
                              <a:cubicBezTo>
                                <a:pt x="56" y="112"/>
                                <a:pt x="56" y="112"/>
                                <a:pt x="56" y="112"/>
                              </a:cubicBezTo>
                              <a:cubicBezTo>
                                <a:pt x="0" y="112"/>
                                <a:pt x="0" y="112"/>
                                <a:pt x="0" y="112"/>
                              </a:cubicBezTo>
                              <a:cubicBezTo>
                                <a:pt x="0" y="108"/>
                                <a:pt x="0" y="108"/>
                                <a:pt x="0" y="108"/>
                              </a:cubicBezTo>
                              <a:cubicBezTo>
                                <a:pt x="4" y="107"/>
                                <a:pt x="7" y="106"/>
                                <a:pt x="9" y="103"/>
                              </a:cubicBezTo>
                              <a:cubicBezTo>
                                <a:pt x="11" y="102"/>
                                <a:pt x="11" y="97"/>
                                <a:pt x="11" y="88"/>
                              </a:cubicBezTo>
                              <a:cubicBezTo>
                                <a:pt x="11" y="27"/>
                                <a:pt x="11" y="27"/>
                                <a:pt x="11" y="27"/>
                              </a:cubicBezTo>
                              <a:cubicBezTo>
                                <a:pt x="11" y="19"/>
                                <a:pt x="11" y="14"/>
                                <a:pt x="9" y="12"/>
                              </a:cubicBezTo>
                              <a:cubicBezTo>
                                <a:pt x="8" y="10"/>
                                <a:pt x="4"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6" name="Freeform 243">
                        <a:extLst/>
                      </wps:cNvPr>
                      <wps:cNvSpPr>
                        <a:spLocks noEditPoints="1"/>
                      </wps:cNvSpPr>
                      <wps:spPr bwMode="auto">
                        <a:xfrm>
                          <a:off x="2014538" y="4957763"/>
                          <a:ext cx="292100" cy="315913"/>
                        </a:xfrm>
                        <a:custGeom>
                          <a:avLst/>
                          <a:gdLst>
                            <a:gd name="T0" fmla="*/ 58 w 105"/>
                            <a:gd name="T1" fmla="*/ 87 h 113"/>
                            <a:gd name="T2" fmla="*/ 58 w 105"/>
                            <a:gd name="T3" fmla="*/ 51 h 113"/>
                            <a:gd name="T4" fmla="*/ 37 w 105"/>
                            <a:gd name="T5" fmla="*/ 69 h 113"/>
                            <a:gd name="T6" fmla="*/ 32 w 105"/>
                            <a:gd name="T7" fmla="*/ 81 h 113"/>
                            <a:gd name="T8" fmla="*/ 36 w 105"/>
                            <a:gd name="T9" fmla="*/ 91 h 113"/>
                            <a:gd name="T10" fmla="*/ 44 w 105"/>
                            <a:gd name="T11" fmla="*/ 94 h 113"/>
                            <a:gd name="T12" fmla="*/ 58 w 105"/>
                            <a:gd name="T13" fmla="*/ 87 h 113"/>
                            <a:gd name="T14" fmla="*/ 58 w 105"/>
                            <a:gd name="T15" fmla="*/ 96 h 113"/>
                            <a:gd name="T16" fmla="*/ 22 w 105"/>
                            <a:gd name="T17" fmla="*/ 113 h 113"/>
                            <a:gd name="T18" fmla="*/ 6 w 105"/>
                            <a:gd name="T19" fmla="*/ 107 h 113"/>
                            <a:gd name="T20" fmla="*/ 0 w 105"/>
                            <a:gd name="T21" fmla="*/ 92 h 113"/>
                            <a:gd name="T22" fmla="*/ 11 w 105"/>
                            <a:gd name="T23" fmla="*/ 70 h 113"/>
                            <a:gd name="T24" fmla="*/ 58 w 105"/>
                            <a:gd name="T25" fmla="*/ 43 h 113"/>
                            <a:gd name="T26" fmla="*/ 58 w 105"/>
                            <a:gd name="T27" fmla="*/ 32 h 113"/>
                            <a:gd name="T28" fmla="*/ 56 w 105"/>
                            <a:gd name="T29" fmla="*/ 17 h 113"/>
                            <a:gd name="T30" fmla="*/ 51 w 105"/>
                            <a:gd name="T31" fmla="*/ 11 h 113"/>
                            <a:gd name="T32" fmla="*/ 43 w 105"/>
                            <a:gd name="T33" fmla="*/ 9 h 113"/>
                            <a:gd name="T34" fmla="*/ 30 w 105"/>
                            <a:gd name="T35" fmla="*/ 12 h 113"/>
                            <a:gd name="T36" fmla="*/ 27 w 105"/>
                            <a:gd name="T37" fmla="*/ 17 h 113"/>
                            <a:gd name="T38" fmla="*/ 31 w 105"/>
                            <a:gd name="T39" fmla="*/ 23 h 113"/>
                            <a:gd name="T40" fmla="*/ 35 w 105"/>
                            <a:gd name="T41" fmla="*/ 33 h 113"/>
                            <a:gd name="T42" fmla="*/ 31 w 105"/>
                            <a:gd name="T43" fmla="*/ 43 h 113"/>
                            <a:gd name="T44" fmla="*/ 20 w 105"/>
                            <a:gd name="T45" fmla="*/ 47 h 113"/>
                            <a:gd name="T46" fmla="*/ 7 w 105"/>
                            <a:gd name="T47" fmla="*/ 42 h 113"/>
                            <a:gd name="T48" fmla="*/ 2 w 105"/>
                            <a:gd name="T49" fmla="*/ 32 h 113"/>
                            <a:gd name="T50" fmla="*/ 9 w 105"/>
                            <a:gd name="T51" fmla="*/ 16 h 113"/>
                            <a:gd name="T52" fmla="*/ 28 w 105"/>
                            <a:gd name="T53" fmla="*/ 4 h 113"/>
                            <a:gd name="T54" fmla="*/ 52 w 105"/>
                            <a:gd name="T55" fmla="*/ 0 h 113"/>
                            <a:gd name="T56" fmla="*/ 77 w 105"/>
                            <a:gd name="T57" fmla="*/ 7 h 113"/>
                            <a:gd name="T58" fmla="*/ 89 w 105"/>
                            <a:gd name="T59" fmla="*/ 21 h 113"/>
                            <a:gd name="T60" fmla="*/ 90 w 105"/>
                            <a:gd name="T61" fmla="*/ 43 h 113"/>
                            <a:gd name="T62" fmla="*/ 90 w 105"/>
                            <a:gd name="T63" fmla="*/ 85 h 113"/>
                            <a:gd name="T64" fmla="*/ 91 w 105"/>
                            <a:gd name="T65" fmla="*/ 95 h 113"/>
                            <a:gd name="T66" fmla="*/ 93 w 105"/>
                            <a:gd name="T67" fmla="*/ 98 h 113"/>
                            <a:gd name="T68" fmla="*/ 95 w 105"/>
                            <a:gd name="T69" fmla="*/ 99 h 113"/>
                            <a:gd name="T70" fmla="*/ 101 w 105"/>
                            <a:gd name="T71" fmla="*/ 94 h 113"/>
                            <a:gd name="T72" fmla="*/ 105 w 105"/>
                            <a:gd name="T73" fmla="*/ 97 h 113"/>
                            <a:gd name="T74" fmla="*/ 93 w 105"/>
                            <a:gd name="T75" fmla="*/ 110 h 113"/>
                            <a:gd name="T76" fmla="*/ 79 w 105"/>
                            <a:gd name="T77" fmla="*/ 113 h 113"/>
                            <a:gd name="T78" fmla="*/ 64 w 105"/>
                            <a:gd name="T79" fmla="*/ 109 h 113"/>
                            <a:gd name="T80" fmla="*/ 58 w 105"/>
                            <a:gd name="T81" fmla="*/ 9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 h="113">
                              <a:moveTo>
                                <a:pt x="58" y="87"/>
                              </a:moveTo>
                              <a:cubicBezTo>
                                <a:pt x="58" y="51"/>
                                <a:pt x="58" y="51"/>
                                <a:pt x="58" y="51"/>
                              </a:cubicBezTo>
                              <a:cubicBezTo>
                                <a:pt x="48" y="57"/>
                                <a:pt x="41" y="62"/>
                                <a:pt x="37" y="69"/>
                              </a:cubicBezTo>
                              <a:cubicBezTo>
                                <a:pt x="34" y="73"/>
                                <a:pt x="32" y="77"/>
                                <a:pt x="32" y="81"/>
                              </a:cubicBezTo>
                              <a:cubicBezTo>
                                <a:pt x="32" y="85"/>
                                <a:pt x="33" y="88"/>
                                <a:pt x="36" y="91"/>
                              </a:cubicBezTo>
                              <a:cubicBezTo>
                                <a:pt x="38" y="93"/>
                                <a:pt x="41" y="94"/>
                                <a:pt x="44" y="94"/>
                              </a:cubicBezTo>
                              <a:cubicBezTo>
                                <a:pt x="48" y="94"/>
                                <a:pt x="53" y="92"/>
                                <a:pt x="58" y="87"/>
                              </a:cubicBezTo>
                              <a:moveTo>
                                <a:pt x="58" y="96"/>
                              </a:moveTo>
                              <a:cubicBezTo>
                                <a:pt x="44" y="108"/>
                                <a:pt x="32" y="113"/>
                                <a:pt x="22" y="113"/>
                              </a:cubicBezTo>
                              <a:cubicBezTo>
                                <a:pt x="16" y="113"/>
                                <a:pt x="11" y="111"/>
                                <a:pt x="6" y="107"/>
                              </a:cubicBezTo>
                              <a:cubicBezTo>
                                <a:pt x="2" y="103"/>
                                <a:pt x="0" y="98"/>
                                <a:pt x="0" y="92"/>
                              </a:cubicBezTo>
                              <a:cubicBezTo>
                                <a:pt x="0" y="84"/>
                                <a:pt x="4" y="76"/>
                                <a:pt x="11" y="70"/>
                              </a:cubicBezTo>
                              <a:cubicBezTo>
                                <a:pt x="18" y="63"/>
                                <a:pt x="34" y="54"/>
                                <a:pt x="58" y="43"/>
                              </a:cubicBezTo>
                              <a:cubicBezTo>
                                <a:pt x="58" y="32"/>
                                <a:pt x="58" y="32"/>
                                <a:pt x="58" y="32"/>
                              </a:cubicBezTo>
                              <a:cubicBezTo>
                                <a:pt x="58" y="24"/>
                                <a:pt x="57" y="19"/>
                                <a:pt x="56" y="17"/>
                              </a:cubicBezTo>
                              <a:cubicBezTo>
                                <a:pt x="55" y="15"/>
                                <a:pt x="54" y="13"/>
                                <a:pt x="51" y="11"/>
                              </a:cubicBezTo>
                              <a:cubicBezTo>
                                <a:pt x="49" y="10"/>
                                <a:pt x="46" y="9"/>
                                <a:pt x="43" y="9"/>
                              </a:cubicBezTo>
                              <a:cubicBezTo>
                                <a:pt x="38" y="9"/>
                                <a:pt x="34" y="10"/>
                                <a:pt x="30" y="12"/>
                              </a:cubicBezTo>
                              <a:cubicBezTo>
                                <a:pt x="28" y="14"/>
                                <a:pt x="27" y="15"/>
                                <a:pt x="27" y="17"/>
                              </a:cubicBezTo>
                              <a:cubicBezTo>
                                <a:pt x="27" y="19"/>
                                <a:pt x="28" y="21"/>
                                <a:pt x="31" y="23"/>
                              </a:cubicBezTo>
                              <a:cubicBezTo>
                                <a:pt x="34" y="26"/>
                                <a:pt x="35" y="30"/>
                                <a:pt x="35" y="33"/>
                              </a:cubicBezTo>
                              <a:cubicBezTo>
                                <a:pt x="35" y="37"/>
                                <a:pt x="34" y="40"/>
                                <a:pt x="31" y="43"/>
                              </a:cubicBezTo>
                              <a:cubicBezTo>
                                <a:pt x="28" y="45"/>
                                <a:pt x="24" y="47"/>
                                <a:pt x="20" y="47"/>
                              </a:cubicBezTo>
                              <a:cubicBezTo>
                                <a:pt x="15" y="47"/>
                                <a:pt x="11" y="45"/>
                                <a:pt x="7" y="42"/>
                              </a:cubicBezTo>
                              <a:cubicBezTo>
                                <a:pt x="4" y="39"/>
                                <a:pt x="2" y="36"/>
                                <a:pt x="2" y="32"/>
                              </a:cubicBezTo>
                              <a:cubicBezTo>
                                <a:pt x="2" y="26"/>
                                <a:pt x="5" y="21"/>
                                <a:pt x="9" y="16"/>
                              </a:cubicBezTo>
                              <a:cubicBezTo>
                                <a:pt x="14" y="11"/>
                                <a:pt x="20" y="7"/>
                                <a:pt x="28" y="4"/>
                              </a:cubicBezTo>
                              <a:cubicBezTo>
                                <a:pt x="36" y="1"/>
                                <a:pt x="44" y="0"/>
                                <a:pt x="52" y="0"/>
                              </a:cubicBezTo>
                              <a:cubicBezTo>
                                <a:pt x="63" y="0"/>
                                <a:pt x="71" y="2"/>
                                <a:pt x="77" y="7"/>
                              </a:cubicBezTo>
                              <a:cubicBezTo>
                                <a:pt x="83" y="11"/>
                                <a:pt x="87" y="16"/>
                                <a:pt x="89" y="21"/>
                              </a:cubicBezTo>
                              <a:cubicBezTo>
                                <a:pt x="90" y="24"/>
                                <a:pt x="90" y="32"/>
                                <a:pt x="90" y="43"/>
                              </a:cubicBezTo>
                              <a:cubicBezTo>
                                <a:pt x="90" y="85"/>
                                <a:pt x="90" y="85"/>
                                <a:pt x="90" y="85"/>
                              </a:cubicBezTo>
                              <a:cubicBezTo>
                                <a:pt x="90" y="90"/>
                                <a:pt x="90" y="94"/>
                                <a:pt x="91" y="95"/>
                              </a:cubicBezTo>
                              <a:cubicBezTo>
                                <a:pt x="91" y="96"/>
                                <a:pt x="92" y="97"/>
                                <a:pt x="93" y="98"/>
                              </a:cubicBezTo>
                              <a:cubicBezTo>
                                <a:pt x="93" y="98"/>
                                <a:pt x="94" y="99"/>
                                <a:pt x="95" y="99"/>
                              </a:cubicBezTo>
                              <a:cubicBezTo>
                                <a:pt x="97" y="99"/>
                                <a:pt x="99" y="97"/>
                                <a:pt x="101" y="94"/>
                              </a:cubicBezTo>
                              <a:cubicBezTo>
                                <a:pt x="105" y="97"/>
                                <a:pt x="105" y="97"/>
                                <a:pt x="105" y="97"/>
                              </a:cubicBezTo>
                              <a:cubicBezTo>
                                <a:pt x="101" y="103"/>
                                <a:pt x="97" y="107"/>
                                <a:pt x="93" y="110"/>
                              </a:cubicBezTo>
                              <a:cubicBezTo>
                                <a:pt x="89" y="112"/>
                                <a:pt x="84" y="113"/>
                                <a:pt x="79" y="113"/>
                              </a:cubicBezTo>
                              <a:cubicBezTo>
                                <a:pt x="72" y="113"/>
                                <a:pt x="68" y="112"/>
                                <a:pt x="64" y="109"/>
                              </a:cubicBezTo>
                              <a:cubicBezTo>
                                <a:pt x="61" y="106"/>
                                <a:pt x="58" y="102"/>
                                <a:pt x="58" y="9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7" name="Freeform 244">
                        <a:extLst/>
                      </wps:cNvPr>
                      <wps:cNvSpPr>
                        <a:spLocks/>
                      </wps:cNvSpPr>
                      <wps:spPr bwMode="auto">
                        <a:xfrm>
                          <a:off x="2320925" y="4857750"/>
                          <a:ext cx="204788" cy="415925"/>
                        </a:xfrm>
                        <a:custGeom>
                          <a:avLst/>
                          <a:gdLst>
                            <a:gd name="T0" fmla="*/ 47 w 73"/>
                            <a:gd name="T1" fmla="*/ 0 h 149"/>
                            <a:gd name="T2" fmla="*/ 47 w 73"/>
                            <a:gd name="T3" fmla="*/ 39 h 149"/>
                            <a:gd name="T4" fmla="*/ 73 w 73"/>
                            <a:gd name="T5" fmla="*/ 39 h 149"/>
                            <a:gd name="T6" fmla="*/ 73 w 73"/>
                            <a:gd name="T7" fmla="*/ 51 h 149"/>
                            <a:gd name="T8" fmla="*/ 47 w 73"/>
                            <a:gd name="T9" fmla="*/ 51 h 149"/>
                            <a:gd name="T10" fmla="*/ 47 w 73"/>
                            <a:gd name="T11" fmla="*/ 118 h 149"/>
                            <a:gd name="T12" fmla="*/ 48 w 73"/>
                            <a:gd name="T13" fmla="*/ 130 h 149"/>
                            <a:gd name="T14" fmla="*/ 51 w 73"/>
                            <a:gd name="T15" fmla="*/ 134 h 149"/>
                            <a:gd name="T16" fmla="*/ 55 w 73"/>
                            <a:gd name="T17" fmla="*/ 136 h 149"/>
                            <a:gd name="T18" fmla="*/ 69 w 73"/>
                            <a:gd name="T19" fmla="*/ 125 h 149"/>
                            <a:gd name="T20" fmla="*/ 73 w 73"/>
                            <a:gd name="T21" fmla="*/ 127 h 149"/>
                            <a:gd name="T22" fmla="*/ 42 w 73"/>
                            <a:gd name="T23" fmla="*/ 149 h 149"/>
                            <a:gd name="T24" fmla="*/ 25 w 73"/>
                            <a:gd name="T25" fmla="*/ 144 h 149"/>
                            <a:gd name="T26" fmla="*/ 16 w 73"/>
                            <a:gd name="T27" fmla="*/ 131 h 149"/>
                            <a:gd name="T28" fmla="*/ 14 w 73"/>
                            <a:gd name="T29" fmla="*/ 109 h 149"/>
                            <a:gd name="T30" fmla="*/ 14 w 73"/>
                            <a:gd name="T31" fmla="*/ 51 h 149"/>
                            <a:gd name="T32" fmla="*/ 0 w 73"/>
                            <a:gd name="T33" fmla="*/ 51 h 149"/>
                            <a:gd name="T34" fmla="*/ 0 w 73"/>
                            <a:gd name="T35" fmla="*/ 47 h 149"/>
                            <a:gd name="T36" fmla="*/ 25 w 73"/>
                            <a:gd name="T37" fmla="*/ 25 h 149"/>
                            <a:gd name="T38" fmla="*/ 43 w 73"/>
                            <a:gd name="T39" fmla="*/ 0 h 149"/>
                            <a:gd name="T40" fmla="*/ 47 w 73"/>
                            <a:gd name="T41"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149">
                              <a:moveTo>
                                <a:pt x="47" y="0"/>
                              </a:moveTo>
                              <a:cubicBezTo>
                                <a:pt x="47" y="39"/>
                                <a:pt x="47" y="39"/>
                                <a:pt x="47" y="39"/>
                              </a:cubicBezTo>
                              <a:cubicBezTo>
                                <a:pt x="73" y="39"/>
                                <a:pt x="73" y="39"/>
                                <a:pt x="73" y="39"/>
                              </a:cubicBezTo>
                              <a:cubicBezTo>
                                <a:pt x="73" y="51"/>
                                <a:pt x="73" y="51"/>
                                <a:pt x="73" y="51"/>
                              </a:cubicBezTo>
                              <a:cubicBezTo>
                                <a:pt x="47" y="51"/>
                                <a:pt x="47" y="51"/>
                                <a:pt x="47" y="51"/>
                              </a:cubicBezTo>
                              <a:cubicBezTo>
                                <a:pt x="47" y="118"/>
                                <a:pt x="47" y="118"/>
                                <a:pt x="47" y="118"/>
                              </a:cubicBezTo>
                              <a:cubicBezTo>
                                <a:pt x="47" y="124"/>
                                <a:pt x="47" y="128"/>
                                <a:pt x="48" y="130"/>
                              </a:cubicBezTo>
                              <a:cubicBezTo>
                                <a:pt x="49" y="132"/>
                                <a:pt x="50" y="133"/>
                                <a:pt x="51" y="134"/>
                              </a:cubicBezTo>
                              <a:cubicBezTo>
                                <a:pt x="52" y="136"/>
                                <a:pt x="54" y="136"/>
                                <a:pt x="55" y="136"/>
                              </a:cubicBezTo>
                              <a:cubicBezTo>
                                <a:pt x="60" y="136"/>
                                <a:pt x="65" y="132"/>
                                <a:pt x="69" y="125"/>
                              </a:cubicBezTo>
                              <a:cubicBezTo>
                                <a:pt x="73" y="127"/>
                                <a:pt x="73" y="127"/>
                                <a:pt x="73" y="127"/>
                              </a:cubicBezTo>
                              <a:cubicBezTo>
                                <a:pt x="67" y="142"/>
                                <a:pt x="56" y="149"/>
                                <a:pt x="42" y="149"/>
                              </a:cubicBezTo>
                              <a:cubicBezTo>
                                <a:pt x="35" y="149"/>
                                <a:pt x="30" y="148"/>
                                <a:pt x="25" y="144"/>
                              </a:cubicBezTo>
                              <a:cubicBezTo>
                                <a:pt x="20" y="140"/>
                                <a:pt x="17" y="136"/>
                                <a:pt x="16" y="131"/>
                              </a:cubicBezTo>
                              <a:cubicBezTo>
                                <a:pt x="15" y="128"/>
                                <a:pt x="14" y="121"/>
                                <a:pt x="14" y="109"/>
                              </a:cubicBezTo>
                              <a:cubicBezTo>
                                <a:pt x="14" y="51"/>
                                <a:pt x="14" y="51"/>
                                <a:pt x="14" y="51"/>
                              </a:cubicBezTo>
                              <a:cubicBezTo>
                                <a:pt x="0" y="51"/>
                                <a:pt x="0" y="51"/>
                                <a:pt x="0" y="51"/>
                              </a:cubicBezTo>
                              <a:cubicBezTo>
                                <a:pt x="0" y="47"/>
                                <a:pt x="0" y="47"/>
                                <a:pt x="0" y="47"/>
                              </a:cubicBezTo>
                              <a:cubicBezTo>
                                <a:pt x="10" y="40"/>
                                <a:pt x="18" y="33"/>
                                <a:pt x="25" y="25"/>
                              </a:cubicBezTo>
                              <a:cubicBezTo>
                                <a:pt x="32" y="17"/>
                                <a:pt x="38" y="9"/>
                                <a:pt x="43" y="0"/>
                              </a:cubicBezTo>
                              <a:lnTo>
                                <a:pt x="4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8" name="Freeform 245">
                        <a:extLst/>
                      </wps:cNvPr>
                      <wps:cNvSpPr>
                        <a:spLocks noEditPoints="1"/>
                      </wps:cNvSpPr>
                      <wps:spPr bwMode="auto">
                        <a:xfrm>
                          <a:off x="2536825" y="4821238"/>
                          <a:ext cx="165100" cy="449263"/>
                        </a:xfrm>
                        <a:custGeom>
                          <a:avLst/>
                          <a:gdLst>
                            <a:gd name="T0" fmla="*/ 29 w 59"/>
                            <a:gd name="T1" fmla="*/ 0 h 161"/>
                            <a:gd name="T2" fmla="*/ 42 w 59"/>
                            <a:gd name="T3" fmla="*/ 5 h 161"/>
                            <a:gd name="T4" fmla="*/ 47 w 59"/>
                            <a:gd name="T5" fmla="*/ 18 h 161"/>
                            <a:gd name="T6" fmla="*/ 42 w 59"/>
                            <a:gd name="T7" fmla="*/ 30 h 161"/>
                            <a:gd name="T8" fmla="*/ 29 w 59"/>
                            <a:gd name="T9" fmla="*/ 36 h 161"/>
                            <a:gd name="T10" fmla="*/ 17 w 59"/>
                            <a:gd name="T11" fmla="*/ 30 h 161"/>
                            <a:gd name="T12" fmla="*/ 11 w 59"/>
                            <a:gd name="T13" fmla="*/ 18 h 161"/>
                            <a:gd name="T14" fmla="*/ 17 w 59"/>
                            <a:gd name="T15" fmla="*/ 5 h 161"/>
                            <a:gd name="T16" fmla="*/ 29 w 59"/>
                            <a:gd name="T17" fmla="*/ 0 h 161"/>
                            <a:gd name="T18" fmla="*/ 46 w 59"/>
                            <a:gd name="T19" fmla="*/ 52 h 161"/>
                            <a:gd name="T20" fmla="*/ 46 w 59"/>
                            <a:gd name="T21" fmla="*/ 138 h 161"/>
                            <a:gd name="T22" fmla="*/ 48 w 59"/>
                            <a:gd name="T23" fmla="*/ 153 h 161"/>
                            <a:gd name="T24" fmla="*/ 59 w 59"/>
                            <a:gd name="T25" fmla="*/ 157 h 161"/>
                            <a:gd name="T26" fmla="*/ 59 w 59"/>
                            <a:gd name="T27" fmla="*/ 161 h 161"/>
                            <a:gd name="T28" fmla="*/ 0 w 59"/>
                            <a:gd name="T29" fmla="*/ 161 h 161"/>
                            <a:gd name="T30" fmla="*/ 0 w 59"/>
                            <a:gd name="T31" fmla="*/ 157 h 161"/>
                            <a:gd name="T32" fmla="*/ 11 w 59"/>
                            <a:gd name="T33" fmla="*/ 153 h 161"/>
                            <a:gd name="T34" fmla="*/ 13 w 59"/>
                            <a:gd name="T35" fmla="*/ 138 h 161"/>
                            <a:gd name="T36" fmla="*/ 13 w 59"/>
                            <a:gd name="T37" fmla="*/ 75 h 161"/>
                            <a:gd name="T38" fmla="*/ 10 w 59"/>
                            <a:gd name="T39" fmla="*/ 60 h 161"/>
                            <a:gd name="T40" fmla="*/ 0 w 59"/>
                            <a:gd name="T41" fmla="*/ 57 h 161"/>
                            <a:gd name="T42" fmla="*/ 0 w 59"/>
                            <a:gd name="T43" fmla="*/ 52 h 161"/>
                            <a:gd name="T44" fmla="*/ 46 w 59"/>
                            <a:gd name="T45" fmla="*/ 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 h="161">
                              <a:moveTo>
                                <a:pt x="29" y="0"/>
                              </a:moveTo>
                              <a:cubicBezTo>
                                <a:pt x="34" y="0"/>
                                <a:pt x="39" y="1"/>
                                <a:pt x="42" y="5"/>
                              </a:cubicBezTo>
                              <a:cubicBezTo>
                                <a:pt x="46" y="8"/>
                                <a:pt x="47" y="13"/>
                                <a:pt x="47" y="18"/>
                              </a:cubicBezTo>
                              <a:cubicBezTo>
                                <a:pt x="47" y="23"/>
                                <a:pt x="46" y="27"/>
                                <a:pt x="42" y="30"/>
                              </a:cubicBezTo>
                              <a:cubicBezTo>
                                <a:pt x="39" y="34"/>
                                <a:pt x="34" y="36"/>
                                <a:pt x="29" y="36"/>
                              </a:cubicBezTo>
                              <a:cubicBezTo>
                                <a:pt x="24" y="36"/>
                                <a:pt x="20" y="34"/>
                                <a:pt x="17" y="30"/>
                              </a:cubicBezTo>
                              <a:cubicBezTo>
                                <a:pt x="13" y="27"/>
                                <a:pt x="11" y="23"/>
                                <a:pt x="11" y="18"/>
                              </a:cubicBezTo>
                              <a:cubicBezTo>
                                <a:pt x="11" y="13"/>
                                <a:pt x="13" y="8"/>
                                <a:pt x="17" y="5"/>
                              </a:cubicBezTo>
                              <a:cubicBezTo>
                                <a:pt x="20" y="1"/>
                                <a:pt x="24" y="0"/>
                                <a:pt x="29" y="0"/>
                              </a:cubicBezTo>
                              <a:moveTo>
                                <a:pt x="46" y="52"/>
                              </a:moveTo>
                              <a:cubicBezTo>
                                <a:pt x="46" y="138"/>
                                <a:pt x="46" y="138"/>
                                <a:pt x="46" y="138"/>
                              </a:cubicBezTo>
                              <a:cubicBezTo>
                                <a:pt x="46" y="146"/>
                                <a:pt x="47" y="151"/>
                                <a:pt x="48" y="153"/>
                              </a:cubicBezTo>
                              <a:cubicBezTo>
                                <a:pt x="50" y="155"/>
                                <a:pt x="54" y="156"/>
                                <a:pt x="59" y="157"/>
                              </a:cubicBezTo>
                              <a:cubicBezTo>
                                <a:pt x="59" y="161"/>
                                <a:pt x="59" y="161"/>
                                <a:pt x="59" y="161"/>
                              </a:cubicBezTo>
                              <a:cubicBezTo>
                                <a:pt x="0" y="161"/>
                                <a:pt x="0" y="161"/>
                                <a:pt x="0" y="161"/>
                              </a:cubicBezTo>
                              <a:cubicBezTo>
                                <a:pt x="0" y="157"/>
                                <a:pt x="0" y="157"/>
                                <a:pt x="0" y="157"/>
                              </a:cubicBezTo>
                              <a:cubicBezTo>
                                <a:pt x="5" y="157"/>
                                <a:pt x="8" y="155"/>
                                <a:pt x="11" y="153"/>
                              </a:cubicBezTo>
                              <a:cubicBezTo>
                                <a:pt x="12" y="151"/>
                                <a:pt x="13" y="146"/>
                                <a:pt x="13" y="138"/>
                              </a:cubicBezTo>
                              <a:cubicBezTo>
                                <a:pt x="13" y="75"/>
                                <a:pt x="13" y="75"/>
                                <a:pt x="13" y="75"/>
                              </a:cubicBezTo>
                              <a:cubicBezTo>
                                <a:pt x="13" y="67"/>
                                <a:pt x="12" y="62"/>
                                <a:pt x="10" y="60"/>
                              </a:cubicBezTo>
                              <a:cubicBezTo>
                                <a:pt x="9" y="58"/>
                                <a:pt x="5" y="57"/>
                                <a:pt x="0" y="57"/>
                              </a:cubicBezTo>
                              <a:cubicBezTo>
                                <a:pt x="0" y="52"/>
                                <a:pt x="0" y="52"/>
                                <a:pt x="0" y="52"/>
                              </a:cubicBezTo>
                              <a:lnTo>
                                <a:pt x="46" y="5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9" name="Freeform 246">
                        <a:extLst/>
                      </wps:cNvPr>
                      <wps:cNvSpPr>
                        <a:spLocks noEditPoints="1"/>
                      </wps:cNvSpPr>
                      <wps:spPr bwMode="auto">
                        <a:xfrm>
                          <a:off x="2724150" y="4957763"/>
                          <a:ext cx="284163" cy="320675"/>
                        </a:xfrm>
                        <a:custGeom>
                          <a:avLst/>
                          <a:gdLst>
                            <a:gd name="T0" fmla="*/ 51 w 102"/>
                            <a:gd name="T1" fmla="*/ 8 h 115"/>
                            <a:gd name="T2" fmla="*/ 41 w 102"/>
                            <a:gd name="T3" fmla="*/ 13 h 115"/>
                            <a:gd name="T4" fmla="*/ 35 w 102"/>
                            <a:gd name="T5" fmla="*/ 30 h 115"/>
                            <a:gd name="T6" fmla="*/ 34 w 102"/>
                            <a:gd name="T7" fmla="*/ 67 h 115"/>
                            <a:gd name="T8" fmla="*/ 36 w 102"/>
                            <a:gd name="T9" fmla="*/ 90 h 115"/>
                            <a:gd name="T10" fmla="*/ 41 w 102"/>
                            <a:gd name="T11" fmla="*/ 103 h 115"/>
                            <a:gd name="T12" fmla="*/ 51 w 102"/>
                            <a:gd name="T13" fmla="*/ 107 h 115"/>
                            <a:gd name="T14" fmla="*/ 60 w 102"/>
                            <a:gd name="T15" fmla="*/ 104 h 115"/>
                            <a:gd name="T16" fmla="*/ 66 w 102"/>
                            <a:gd name="T17" fmla="*/ 93 h 115"/>
                            <a:gd name="T18" fmla="*/ 68 w 102"/>
                            <a:gd name="T19" fmla="*/ 49 h 115"/>
                            <a:gd name="T20" fmla="*/ 66 w 102"/>
                            <a:gd name="T21" fmla="*/ 21 h 115"/>
                            <a:gd name="T22" fmla="*/ 59 w 102"/>
                            <a:gd name="T23" fmla="*/ 11 h 115"/>
                            <a:gd name="T24" fmla="*/ 51 w 102"/>
                            <a:gd name="T25" fmla="*/ 8 h 115"/>
                            <a:gd name="T26" fmla="*/ 51 w 102"/>
                            <a:gd name="T27" fmla="*/ 0 h 115"/>
                            <a:gd name="T28" fmla="*/ 77 w 102"/>
                            <a:gd name="T29" fmla="*/ 7 h 115"/>
                            <a:gd name="T30" fmla="*/ 96 w 102"/>
                            <a:gd name="T31" fmla="*/ 28 h 115"/>
                            <a:gd name="T32" fmla="*/ 102 w 102"/>
                            <a:gd name="T33" fmla="*/ 58 h 115"/>
                            <a:gd name="T34" fmla="*/ 90 w 102"/>
                            <a:gd name="T35" fmla="*/ 96 h 115"/>
                            <a:gd name="T36" fmla="*/ 51 w 102"/>
                            <a:gd name="T37" fmla="*/ 115 h 115"/>
                            <a:gd name="T38" fmla="*/ 13 w 102"/>
                            <a:gd name="T39" fmla="*/ 98 h 115"/>
                            <a:gd name="T40" fmla="*/ 0 w 102"/>
                            <a:gd name="T41" fmla="*/ 58 h 115"/>
                            <a:gd name="T42" fmla="*/ 14 w 102"/>
                            <a:gd name="T43" fmla="*/ 17 h 115"/>
                            <a:gd name="T44" fmla="*/ 51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1" y="8"/>
                              </a:moveTo>
                              <a:cubicBezTo>
                                <a:pt x="47" y="8"/>
                                <a:pt x="44" y="10"/>
                                <a:pt x="41" y="13"/>
                              </a:cubicBezTo>
                              <a:cubicBezTo>
                                <a:pt x="38" y="16"/>
                                <a:pt x="36" y="22"/>
                                <a:pt x="35" y="30"/>
                              </a:cubicBezTo>
                              <a:cubicBezTo>
                                <a:pt x="35" y="39"/>
                                <a:pt x="34" y="51"/>
                                <a:pt x="34" y="67"/>
                              </a:cubicBezTo>
                              <a:cubicBezTo>
                                <a:pt x="34" y="75"/>
                                <a:pt x="35" y="83"/>
                                <a:pt x="36" y="90"/>
                              </a:cubicBezTo>
                              <a:cubicBezTo>
                                <a:pt x="37" y="96"/>
                                <a:pt x="38" y="100"/>
                                <a:pt x="41" y="103"/>
                              </a:cubicBezTo>
                              <a:cubicBezTo>
                                <a:pt x="44" y="106"/>
                                <a:pt x="47" y="107"/>
                                <a:pt x="51" y="107"/>
                              </a:cubicBezTo>
                              <a:cubicBezTo>
                                <a:pt x="54" y="107"/>
                                <a:pt x="57" y="106"/>
                                <a:pt x="60" y="104"/>
                              </a:cubicBezTo>
                              <a:cubicBezTo>
                                <a:pt x="63" y="102"/>
                                <a:pt x="65" y="98"/>
                                <a:pt x="66" y="93"/>
                              </a:cubicBezTo>
                              <a:cubicBezTo>
                                <a:pt x="67" y="86"/>
                                <a:pt x="68" y="71"/>
                                <a:pt x="68" y="49"/>
                              </a:cubicBezTo>
                              <a:cubicBezTo>
                                <a:pt x="68" y="35"/>
                                <a:pt x="67" y="26"/>
                                <a:pt x="66" y="21"/>
                              </a:cubicBezTo>
                              <a:cubicBezTo>
                                <a:pt x="64" y="17"/>
                                <a:pt x="62" y="13"/>
                                <a:pt x="59" y="11"/>
                              </a:cubicBezTo>
                              <a:cubicBezTo>
                                <a:pt x="57" y="9"/>
                                <a:pt x="55" y="8"/>
                                <a:pt x="51" y="8"/>
                              </a:cubicBezTo>
                              <a:moveTo>
                                <a:pt x="51" y="0"/>
                              </a:moveTo>
                              <a:cubicBezTo>
                                <a:pt x="60" y="0"/>
                                <a:pt x="69" y="2"/>
                                <a:pt x="77" y="7"/>
                              </a:cubicBezTo>
                              <a:cubicBezTo>
                                <a:pt x="85" y="12"/>
                                <a:pt x="92" y="19"/>
                                <a:pt x="96" y="28"/>
                              </a:cubicBezTo>
                              <a:cubicBezTo>
                                <a:pt x="100" y="37"/>
                                <a:pt x="102" y="47"/>
                                <a:pt x="102" y="58"/>
                              </a:cubicBezTo>
                              <a:cubicBezTo>
                                <a:pt x="102" y="73"/>
                                <a:pt x="98" y="86"/>
                                <a:pt x="90" y="96"/>
                              </a:cubicBezTo>
                              <a:cubicBezTo>
                                <a:pt x="81" y="109"/>
                                <a:pt x="68" y="115"/>
                                <a:pt x="51" y="115"/>
                              </a:cubicBezTo>
                              <a:cubicBezTo>
                                <a:pt x="35" y="115"/>
                                <a:pt x="22" y="109"/>
                                <a:pt x="13" y="98"/>
                              </a:cubicBezTo>
                              <a:cubicBezTo>
                                <a:pt x="4" y="87"/>
                                <a:pt x="0" y="73"/>
                                <a:pt x="0" y="58"/>
                              </a:cubicBezTo>
                              <a:cubicBezTo>
                                <a:pt x="0" y="43"/>
                                <a:pt x="5" y="29"/>
                                <a:pt x="14" y="17"/>
                              </a:cubicBezTo>
                              <a:cubicBezTo>
                                <a:pt x="23" y="6"/>
                                <a:pt x="35" y="0"/>
                                <a:pt x="51"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0" name="Freeform 247">
                        <a:extLst/>
                      </wps:cNvPr>
                      <wps:cNvSpPr>
                        <a:spLocks/>
                      </wps:cNvSpPr>
                      <wps:spPr bwMode="auto">
                        <a:xfrm>
                          <a:off x="3048000" y="4957763"/>
                          <a:ext cx="327025" cy="312738"/>
                        </a:xfrm>
                        <a:custGeom>
                          <a:avLst/>
                          <a:gdLst>
                            <a:gd name="T0" fmla="*/ 44 w 117"/>
                            <a:gd name="T1" fmla="*/ 3 h 112"/>
                            <a:gd name="T2" fmla="*/ 44 w 117"/>
                            <a:gd name="T3" fmla="*/ 17 h 112"/>
                            <a:gd name="T4" fmla="*/ 60 w 117"/>
                            <a:gd name="T5" fmla="*/ 4 h 112"/>
                            <a:gd name="T6" fmla="*/ 77 w 117"/>
                            <a:gd name="T7" fmla="*/ 0 h 112"/>
                            <a:gd name="T8" fmla="*/ 94 w 117"/>
                            <a:gd name="T9" fmla="*/ 6 h 112"/>
                            <a:gd name="T10" fmla="*/ 104 w 117"/>
                            <a:gd name="T11" fmla="*/ 20 h 112"/>
                            <a:gd name="T12" fmla="*/ 106 w 117"/>
                            <a:gd name="T13" fmla="*/ 46 h 112"/>
                            <a:gd name="T14" fmla="*/ 106 w 117"/>
                            <a:gd name="T15" fmla="*/ 88 h 112"/>
                            <a:gd name="T16" fmla="*/ 108 w 117"/>
                            <a:gd name="T17" fmla="*/ 104 h 112"/>
                            <a:gd name="T18" fmla="*/ 117 w 117"/>
                            <a:gd name="T19" fmla="*/ 108 h 112"/>
                            <a:gd name="T20" fmla="*/ 117 w 117"/>
                            <a:gd name="T21" fmla="*/ 112 h 112"/>
                            <a:gd name="T22" fmla="*/ 62 w 117"/>
                            <a:gd name="T23" fmla="*/ 112 h 112"/>
                            <a:gd name="T24" fmla="*/ 62 w 117"/>
                            <a:gd name="T25" fmla="*/ 108 h 112"/>
                            <a:gd name="T26" fmla="*/ 71 w 117"/>
                            <a:gd name="T27" fmla="*/ 103 h 112"/>
                            <a:gd name="T28" fmla="*/ 73 w 117"/>
                            <a:gd name="T29" fmla="*/ 88 h 112"/>
                            <a:gd name="T30" fmla="*/ 73 w 117"/>
                            <a:gd name="T31" fmla="*/ 40 h 112"/>
                            <a:gd name="T32" fmla="*/ 72 w 117"/>
                            <a:gd name="T33" fmla="*/ 23 h 112"/>
                            <a:gd name="T34" fmla="*/ 68 w 117"/>
                            <a:gd name="T35" fmla="*/ 18 h 112"/>
                            <a:gd name="T36" fmla="*/ 63 w 117"/>
                            <a:gd name="T37" fmla="*/ 16 h 112"/>
                            <a:gd name="T38" fmla="*/ 44 w 117"/>
                            <a:gd name="T39" fmla="*/ 30 h 112"/>
                            <a:gd name="T40" fmla="*/ 44 w 117"/>
                            <a:gd name="T41" fmla="*/ 88 h 112"/>
                            <a:gd name="T42" fmla="*/ 46 w 117"/>
                            <a:gd name="T43" fmla="*/ 104 h 112"/>
                            <a:gd name="T44" fmla="*/ 55 w 117"/>
                            <a:gd name="T45" fmla="*/ 108 h 112"/>
                            <a:gd name="T46" fmla="*/ 55 w 117"/>
                            <a:gd name="T47" fmla="*/ 112 h 112"/>
                            <a:gd name="T48" fmla="*/ 0 w 117"/>
                            <a:gd name="T49" fmla="*/ 112 h 112"/>
                            <a:gd name="T50" fmla="*/ 0 w 117"/>
                            <a:gd name="T51" fmla="*/ 108 h 112"/>
                            <a:gd name="T52" fmla="*/ 10 w 117"/>
                            <a:gd name="T53" fmla="*/ 103 h 112"/>
                            <a:gd name="T54" fmla="*/ 12 w 117"/>
                            <a:gd name="T55" fmla="*/ 88 h 112"/>
                            <a:gd name="T56" fmla="*/ 12 w 117"/>
                            <a:gd name="T57" fmla="*/ 27 h 112"/>
                            <a:gd name="T58" fmla="*/ 9 w 117"/>
                            <a:gd name="T59" fmla="*/ 12 h 112"/>
                            <a:gd name="T60" fmla="*/ 0 w 117"/>
                            <a:gd name="T61" fmla="*/ 8 h 112"/>
                            <a:gd name="T62" fmla="*/ 0 w 117"/>
                            <a:gd name="T63" fmla="*/ 3 h 112"/>
                            <a:gd name="T64" fmla="*/ 44 w 117"/>
                            <a:gd name="T6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12">
                              <a:moveTo>
                                <a:pt x="44" y="3"/>
                              </a:moveTo>
                              <a:cubicBezTo>
                                <a:pt x="44" y="17"/>
                                <a:pt x="44" y="17"/>
                                <a:pt x="44" y="17"/>
                              </a:cubicBezTo>
                              <a:cubicBezTo>
                                <a:pt x="50" y="11"/>
                                <a:pt x="55" y="7"/>
                                <a:pt x="60" y="4"/>
                              </a:cubicBezTo>
                              <a:cubicBezTo>
                                <a:pt x="65" y="1"/>
                                <a:pt x="71" y="0"/>
                                <a:pt x="77" y="0"/>
                              </a:cubicBezTo>
                              <a:cubicBezTo>
                                <a:pt x="84" y="0"/>
                                <a:pt x="90" y="2"/>
                                <a:pt x="94" y="6"/>
                              </a:cubicBezTo>
                              <a:cubicBezTo>
                                <a:pt x="99" y="10"/>
                                <a:pt x="102" y="15"/>
                                <a:pt x="104" y="20"/>
                              </a:cubicBezTo>
                              <a:cubicBezTo>
                                <a:pt x="105" y="25"/>
                                <a:pt x="106" y="33"/>
                                <a:pt x="106" y="46"/>
                              </a:cubicBezTo>
                              <a:cubicBezTo>
                                <a:pt x="106" y="88"/>
                                <a:pt x="106" y="88"/>
                                <a:pt x="106" y="88"/>
                              </a:cubicBezTo>
                              <a:cubicBezTo>
                                <a:pt x="106" y="97"/>
                                <a:pt x="106" y="102"/>
                                <a:pt x="108" y="104"/>
                              </a:cubicBezTo>
                              <a:cubicBezTo>
                                <a:pt x="109" y="106"/>
                                <a:pt x="113" y="107"/>
                                <a:pt x="117" y="108"/>
                              </a:cubicBezTo>
                              <a:cubicBezTo>
                                <a:pt x="117" y="112"/>
                                <a:pt x="117" y="112"/>
                                <a:pt x="117" y="112"/>
                              </a:cubicBezTo>
                              <a:cubicBezTo>
                                <a:pt x="62" y="112"/>
                                <a:pt x="62" y="112"/>
                                <a:pt x="62" y="112"/>
                              </a:cubicBezTo>
                              <a:cubicBezTo>
                                <a:pt x="62" y="108"/>
                                <a:pt x="62" y="108"/>
                                <a:pt x="62" y="108"/>
                              </a:cubicBezTo>
                              <a:cubicBezTo>
                                <a:pt x="66" y="107"/>
                                <a:pt x="69" y="106"/>
                                <a:pt x="71" y="103"/>
                              </a:cubicBezTo>
                              <a:cubicBezTo>
                                <a:pt x="72" y="101"/>
                                <a:pt x="73" y="96"/>
                                <a:pt x="73" y="88"/>
                              </a:cubicBezTo>
                              <a:cubicBezTo>
                                <a:pt x="73" y="40"/>
                                <a:pt x="73" y="40"/>
                                <a:pt x="73" y="40"/>
                              </a:cubicBezTo>
                              <a:cubicBezTo>
                                <a:pt x="73" y="31"/>
                                <a:pt x="73" y="25"/>
                                <a:pt x="72" y="23"/>
                              </a:cubicBezTo>
                              <a:cubicBezTo>
                                <a:pt x="71" y="21"/>
                                <a:pt x="70" y="19"/>
                                <a:pt x="68" y="18"/>
                              </a:cubicBezTo>
                              <a:cubicBezTo>
                                <a:pt x="67" y="16"/>
                                <a:pt x="65" y="16"/>
                                <a:pt x="63" y="16"/>
                              </a:cubicBezTo>
                              <a:cubicBezTo>
                                <a:pt x="56" y="16"/>
                                <a:pt x="50" y="20"/>
                                <a:pt x="44" y="30"/>
                              </a:cubicBezTo>
                              <a:cubicBezTo>
                                <a:pt x="44" y="88"/>
                                <a:pt x="44" y="88"/>
                                <a:pt x="44" y="88"/>
                              </a:cubicBezTo>
                              <a:cubicBezTo>
                                <a:pt x="44" y="96"/>
                                <a:pt x="45" y="102"/>
                                <a:pt x="46" y="104"/>
                              </a:cubicBezTo>
                              <a:cubicBezTo>
                                <a:pt x="48" y="106"/>
                                <a:pt x="51" y="107"/>
                                <a:pt x="55" y="108"/>
                              </a:cubicBezTo>
                              <a:cubicBezTo>
                                <a:pt x="55" y="112"/>
                                <a:pt x="55" y="112"/>
                                <a:pt x="55" y="112"/>
                              </a:cubicBezTo>
                              <a:cubicBezTo>
                                <a:pt x="0" y="112"/>
                                <a:pt x="0" y="112"/>
                                <a:pt x="0" y="112"/>
                              </a:cubicBezTo>
                              <a:cubicBezTo>
                                <a:pt x="0" y="108"/>
                                <a:pt x="0" y="108"/>
                                <a:pt x="0" y="108"/>
                              </a:cubicBezTo>
                              <a:cubicBezTo>
                                <a:pt x="4" y="107"/>
                                <a:pt x="8" y="106"/>
                                <a:pt x="10" y="103"/>
                              </a:cubicBezTo>
                              <a:cubicBezTo>
                                <a:pt x="11" y="102"/>
                                <a:pt x="12" y="97"/>
                                <a:pt x="12" y="88"/>
                              </a:cubicBezTo>
                              <a:cubicBezTo>
                                <a:pt x="12" y="27"/>
                                <a:pt x="12" y="27"/>
                                <a:pt x="12" y="27"/>
                              </a:cubicBezTo>
                              <a:cubicBezTo>
                                <a:pt x="12" y="19"/>
                                <a:pt x="11" y="14"/>
                                <a:pt x="9" y="12"/>
                              </a:cubicBezTo>
                              <a:cubicBezTo>
                                <a:pt x="8" y="10"/>
                                <a:pt x="5"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1" name="Freeform 248">
                        <a:extLst/>
                      </wps:cNvPr>
                      <wps:cNvSpPr>
                        <a:spLocks/>
                      </wps:cNvSpPr>
                      <wps:spPr bwMode="auto">
                        <a:xfrm>
                          <a:off x="3570288" y="4821238"/>
                          <a:ext cx="419100" cy="460375"/>
                        </a:xfrm>
                        <a:custGeom>
                          <a:avLst/>
                          <a:gdLst>
                            <a:gd name="T0" fmla="*/ 150 w 150"/>
                            <a:gd name="T1" fmla="*/ 0 h 165"/>
                            <a:gd name="T2" fmla="*/ 150 w 150"/>
                            <a:gd name="T3" fmla="*/ 54 h 165"/>
                            <a:gd name="T4" fmla="*/ 146 w 150"/>
                            <a:gd name="T5" fmla="*/ 54 h 165"/>
                            <a:gd name="T6" fmla="*/ 127 w 150"/>
                            <a:gd name="T7" fmla="*/ 22 h 165"/>
                            <a:gd name="T8" fmla="*/ 95 w 150"/>
                            <a:gd name="T9" fmla="*/ 10 h 165"/>
                            <a:gd name="T10" fmla="*/ 68 w 150"/>
                            <a:gd name="T11" fmla="*/ 19 h 165"/>
                            <a:gd name="T12" fmla="*/ 50 w 150"/>
                            <a:gd name="T13" fmla="*/ 41 h 165"/>
                            <a:gd name="T14" fmla="*/ 42 w 150"/>
                            <a:gd name="T15" fmla="*/ 80 h 165"/>
                            <a:gd name="T16" fmla="*/ 48 w 150"/>
                            <a:gd name="T17" fmla="*/ 118 h 165"/>
                            <a:gd name="T18" fmla="*/ 64 w 150"/>
                            <a:gd name="T19" fmla="*/ 145 h 165"/>
                            <a:gd name="T20" fmla="*/ 94 w 150"/>
                            <a:gd name="T21" fmla="*/ 154 h 165"/>
                            <a:gd name="T22" fmla="*/ 121 w 150"/>
                            <a:gd name="T23" fmla="*/ 147 h 165"/>
                            <a:gd name="T24" fmla="*/ 148 w 150"/>
                            <a:gd name="T25" fmla="*/ 125 h 165"/>
                            <a:gd name="T26" fmla="*/ 148 w 150"/>
                            <a:gd name="T27" fmla="*/ 138 h 165"/>
                            <a:gd name="T28" fmla="*/ 120 w 150"/>
                            <a:gd name="T29" fmla="*/ 158 h 165"/>
                            <a:gd name="T30" fmla="*/ 86 w 150"/>
                            <a:gd name="T31" fmla="*/ 165 h 165"/>
                            <a:gd name="T32" fmla="*/ 41 w 150"/>
                            <a:gd name="T33" fmla="*/ 154 h 165"/>
                            <a:gd name="T34" fmla="*/ 11 w 150"/>
                            <a:gd name="T35" fmla="*/ 125 h 165"/>
                            <a:gd name="T36" fmla="*/ 0 w 150"/>
                            <a:gd name="T37" fmla="*/ 85 h 165"/>
                            <a:gd name="T38" fmla="*/ 12 w 150"/>
                            <a:gd name="T39" fmla="*/ 42 h 165"/>
                            <a:gd name="T40" fmla="*/ 44 w 150"/>
                            <a:gd name="T41" fmla="*/ 11 h 165"/>
                            <a:gd name="T42" fmla="*/ 87 w 150"/>
                            <a:gd name="T43" fmla="*/ 0 h 165"/>
                            <a:gd name="T44" fmla="*/ 122 w 150"/>
                            <a:gd name="T45" fmla="*/ 7 h 165"/>
                            <a:gd name="T46" fmla="*/ 136 w 150"/>
                            <a:gd name="T47" fmla="*/ 11 h 165"/>
                            <a:gd name="T48" fmla="*/ 142 w 150"/>
                            <a:gd name="T49" fmla="*/ 8 h 165"/>
                            <a:gd name="T50" fmla="*/ 146 w 150"/>
                            <a:gd name="T51" fmla="*/ 0 h 165"/>
                            <a:gd name="T52" fmla="*/ 150 w 150"/>
                            <a:gd name="T5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0" h="165">
                              <a:moveTo>
                                <a:pt x="150" y="0"/>
                              </a:moveTo>
                              <a:cubicBezTo>
                                <a:pt x="150" y="54"/>
                                <a:pt x="150" y="54"/>
                                <a:pt x="150" y="54"/>
                              </a:cubicBezTo>
                              <a:cubicBezTo>
                                <a:pt x="146" y="54"/>
                                <a:pt x="146" y="54"/>
                                <a:pt x="146" y="54"/>
                              </a:cubicBezTo>
                              <a:cubicBezTo>
                                <a:pt x="142" y="40"/>
                                <a:pt x="136" y="29"/>
                                <a:pt x="127" y="22"/>
                              </a:cubicBezTo>
                              <a:cubicBezTo>
                                <a:pt x="117" y="14"/>
                                <a:pt x="107" y="10"/>
                                <a:pt x="95" y="10"/>
                              </a:cubicBezTo>
                              <a:cubicBezTo>
                                <a:pt x="85" y="10"/>
                                <a:pt x="76" y="13"/>
                                <a:pt x="68" y="19"/>
                              </a:cubicBezTo>
                              <a:cubicBezTo>
                                <a:pt x="59" y="24"/>
                                <a:pt x="53" y="32"/>
                                <a:pt x="50" y="41"/>
                              </a:cubicBezTo>
                              <a:cubicBezTo>
                                <a:pt x="45" y="53"/>
                                <a:pt x="42" y="66"/>
                                <a:pt x="42" y="80"/>
                              </a:cubicBezTo>
                              <a:cubicBezTo>
                                <a:pt x="42" y="94"/>
                                <a:pt x="44" y="107"/>
                                <a:pt x="48" y="118"/>
                              </a:cubicBezTo>
                              <a:cubicBezTo>
                                <a:pt x="51" y="130"/>
                                <a:pt x="57" y="139"/>
                                <a:pt x="64" y="145"/>
                              </a:cubicBezTo>
                              <a:cubicBezTo>
                                <a:pt x="72" y="151"/>
                                <a:pt x="82" y="154"/>
                                <a:pt x="94" y="154"/>
                              </a:cubicBezTo>
                              <a:cubicBezTo>
                                <a:pt x="104" y="154"/>
                                <a:pt x="113" y="151"/>
                                <a:pt x="121" y="147"/>
                              </a:cubicBezTo>
                              <a:cubicBezTo>
                                <a:pt x="130" y="143"/>
                                <a:pt x="138" y="135"/>
                                <a:pt x="148" y="125"/>
                              </a:cubicBezTo>
                              <a:cubicBezTo>
                                <a:pt x="148" y="138"/>
                                <a:pt x="148" y="138"/>
                                <a:pt x="148" y="138"/>
                              </a:cubicBezTo>
                              <a:cubicBezTo>
                                <a:pt x="139" y="148"/>
                                <a:pt x="129" y="154"/>
                                <a:pt x="120" y="158"/>
                              </a:cubicBezTo>
                              <a:cubicBezTo>
                                <a:pt x="110" y="162"/>
                                <a:pt x="99" y="165"/>
                                <a:pt x="86" y="165"/>
                              </a:cubicBezTo>
                              <a:cubicBezTo>
                                <a:pt x="69" y="165"/>
                                <a:pt x="54" y="161"/>
                                <a:pt x="41" y="154"/>
                              </a:cubicBezTo>
                              <a:cubicBezTo>
                                <a:pt x="28" y="148"/>
                                <a:pt x="18" y="138"/>
                                <a:pt x="11" y="125"/>
                              </a:cubicBezTo>
                              <a:cubicBezTo>
                                <a:pt x="4" y="113"/>
                                <a:pt x="0" y="99"/>
                                <a:pt x="0" y="85"/>
                              </a:cubicBezTo>
                              <a:cubicBezTo>
                                <a:pt x="0" y="70"/>
                                <a:pt x="4" y="56"/>
                                <a:pt x="12" y="42"/>
                              </a:cubicBezTo>
                              <a:cubicBezTo>
                                <a:pt x="20" y="29"/>
                                <a:pt x="31" y="18"/>
                                <a:pt x="44" y="11"/>
                              </a:cubicBezTo>
                              <a:cubicBezTo>
                                <a:pt x="57" y="3"/>
                                <a:pt x="72" y="0"/>
                                <a:pt x="87" y="0"/>
                              </a:cubicBezTo>
                              <a:cubicBezTo>
                                <a:pt x="98" y="0"/>
                                <a:pt x="110" y="2"/>
                                <a:pt x="122" y="7"/>
                              </a:cubicBezTo>
                              <a:cubicBezTo>
                                <a:pt x="129" y="10"/>
                                <a:pt x="134" y="11"/>
                                <a:pt x="136" y="11"/>
                              </a:cubicBezTo>
                              <a:cubicBezTo>
                                <a:pt x="138" y="11"/>
                                <a:pt x="140" y="10"/>
                                <a:pt x="142" y="8"/>
                              </a:cubicBezTo>
                              <a:cubicBezTo>
                                <a:pt x="144" y="7"/>
                                <a:pt x="145" y="4"/>
                                <a:pt x="146" y="0"/>
                              </a:cubicBezTo>
                              <a:lnTo>
                                <a:pt x="150"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2" name="Freeform 249">
                        <a:extLst/>
                      </wps:cNvPr>
                      <wps:cNvSpPr>
                        <a:spLocks noEditPoints="1"/>
                      </wps:cNvSpPr>
                      <wps:spPr bwMode="auto">
                        <a:xfrm>
                          <a:off x="4041775" y="4957763"/>
                          <a:ext cx="285750" cy="320675"/>
                        </a:xfrm>
                        <a:custGeom>
                          <a:avLst/>
                          <a:gdLst>
                            <a:gd name="T0" fmla="*/ 51 w 102"/>
                            <a:gd name="T1" fmla="*/ 8 h 115"/>
                            <a:gd name="T2" fmla="*/ 41 w 102"/>
                            <a:gd name="T3" fmla="*/ 13 h 115"/>
                            <a:gd name="T4" fmla="*/ 35 w 102"/>
                            <a:gd name="T5" fmla="*/ 30 h 115"/>
                            <a:gd name="T6" fmla="*/ 34 w 102"/>
                            <a:gd name="T7" fmla="*/ 67 h 115"/>
                            <a:gd name="T8" fmla="*/ 36 w 102"/>
                            <a:gd name="T9" fmla="*/ 90 h 115"/>
                            <a:gd name="T10" fmla="*/ 41 w 102"/>
                            <a:gd name="T11" fmla="*/ 103 h 115"/>
                            <a:gd name="T12" fmla="*/ 51 w 102"/>
                            <a:gd name="T13" fmla="*/ 107 h 115"/>
                            <a:gd name="T14" fmla="*/ 59 w 102"/>
                            <a:gd name="T15" fmla="*/ 104 h 115"/>
                            <a:gd name="T16" fmla="*/ 65 w 102"/>
                            <a:gd name="T17" fmla="*/ 93 h 115"/>
                            <a:gd name="T18" fmla="*/ 68 w 102"/>
                            <a:gd name="T19" fmla="*/ 49 h 115"/>
                            <a:gd name="T20" fmla="*/ 66 w 102"/>
                            <a:gd name="T21" fmla="*/ 21 h 115"/>
                            <a:gd name="T22" fmla="*/ 59 w 102"/>
                            <a:gd name="T23" fmla="*/ 11 h 115"/>
                            <a:gd name="T24" fmla="*/ 51 w 102"/>
                            <a:gd name="T25" fmla="*/ 8 h 115"/>
                            <a:gd name="T26" fmla="*/ 51 w 102"/>
                            <a:gd name="T27" fmla="*/ 0 h 115"/>
                            <a:gd name="T28" fmla="*/ 77 w 102"/>
                            <a:gd name="T29" fmla="*/ 7 h 115"/>
                            <a:gd name="T30" fmla="*/ 96 w 102"/>
                            <a:gd name="T31" fmla="*/ 28 h 115"/>
                            <a:gd name="T32" fmla="*/ 102 w 102"/>
                            <a:gd name="T33" fmla="*/ 58 h 115"/>
                            <a:gd name="T34" fmla="*/ 90 w 102"/>
                            <a:gd name="T35" fmla="*/ 96 h 115"/>
                            <a:gd name="T36" fmla="*/ 51 w 102"/>
                            <a:gd name="T37" fmla="*/ 115 h 115"/>
                            <a:gd name="T38" fmla="*/ 13 w 102"/>
                            <a:gd name="T39" fmla="*/ 98 h 115"/>
                            <a:gd name="T40" fmla="*/ 0 w 102"/>
                            <a:gd name="T41" fmla="*/ 58 h 115"/>
                            <a:gd name="T42" fmla="*/ 13 w 102"/>
                            <a:gd name="T43" fmla="*/ 17 h 115"/>
                            <a:gd name="T44" fmla="*/ 51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1" y="8"/>
                              </a:moveTo>
                              <a:cubicBezTo>
                                <a:pt x="47" y="8"/>
                                <a:pt x="44" y="10"/>
                                <a:pt x="41" y="13"/>
                              </a:cubicBezTo>
                              <a:cubicBezTo>
                                <a:pt x="38" y="16"/>
                                <a:pt x="36" y="22"/>
                                <a:pt x="35" y="30"/>
                              </a:cubicBezTo>
                              <a:cubicBezTo>
                                <a:pt x="34" y="39"/>
                                <a:pt x="34" y="51"/>
                                <a:pt x="34" y="67"/>
                              </a:cubicBezTo>
                              <a:cubicBezTo>
                                <a:pt x="34" y="75"/>
                                <a:pt x="34" y="83"/>
                                <a:pt x="36" y="90"/>
                              </a:cubicBezTo>
                              <a:cubicBezTo>
                                <a:pt x="36" y="96"/>
                                <a:pt x="38" y="100"/>
                                <a:pt x="41" y="103"/>
                              </a:cubicBezTo>
                              <a:cubicBezTo>
                                <a:pt x="44" y="106"/>
                                <a:pt x="47" y="107"/>
                                <a:pt x="51" y="107"/>
                              </a:cubicBezTo>
                              <a:cubicBezTo>
                                <a:pt x="54" y="107"/>
                                <a:pt x="57" y="106"/>
                                <a:pt x="59" y="104"/>
                              </a:cubicBezTo>
                              <a:cubicBezTo>
                                <a:pt x="62" y="102"/>
                                <a:pt x="64" y="98"/>
                                <a:pt x="65" y="93"/>
                              </a:cubicBezTo>
                              <a:cubicBezTo>
                                <a:pt x="67" y="86"/>
                                <a:pt x="68" y="71"/>
                                <a:pt x="68" y="49"/>
                              </a:cubicBezTo>
                              <a:cubicBezTo>
                                <a:pt x="68" y="35"/>
                                <a:pt x="67" y="26"/>
                                <a:pt x="66" y="21"/>
                              </a:cubicBezTo>
                              <a:cubicBezTo>
                                <a:pt x="64" y="17"/>
                                <a:pt x="62" y="13"/>
                                <a:pt x="59" y="11"/>
                              </a:cubicBezTo>
                              <a:cubicBezTo>
                                <a:pt x="57" y="9"/>
                                <a:pt x="54" y="8"/>
                                <a:pt x="51" y="8"/>
                              </a:cubicBezTo>
                              <a:moveTo>
                                <a:pt x="51" y="0"/>
                              </a:moveTo>
                              <a:cubicBezTo>
                                <a:pt x="60" y="0"/>
                                <a:pt x="69" y="2"/>
                                <a:pt x="77" y="7"/>
                              </a:cubicBezTo>
                              <a:cubicBezTo>
                                <a:pt x="85" y="12"/>
                                <a:pt x="91" y="19"/>
                                <a:pt x="96" y="28"/>
                              </a:cubicBezTo>
                              <a:cubicBezTo>
                                <a:pt x="100" y="37"/>
                                <a:pt x="102" y="47"/>
                                <a:pt x="102" y="58"/>
                              </a:cubicBezTo>
                              <a:cubicBezTo>
                                <a:pt x="102" y="73"/>
                                <a:pt x="98" y="86"/>
                                <a:pt x="90" y="96"/>
                              </a:cubicBezTo>
                              <a:cubicBezTo>
                                <a:pt x="81" y="109"/>
                                <a:pt x="68" y="115"/>
                                <a:pt x="51" y="115"/>
                              </a:cubicBezTo>
                              <a:cubicBezTo>
                                <a:pt x="35" y="115"/>
                                <a:pt x="22" y="109"/>
                                <a:pt x="13" y="98"/>
                              </a:cubicBezTo>
                              <a:cubicBezTo>
                                <a:pt x="4" y="87"/>
                                <a:pt x="0" y="73"/>
                                <a:pt x="0" y="58"/>
                              </a:cubicBezTo>
                              <a:cubicBezTo>
                                <a:pt x="0" y="43"/>
                                <a:pt x="4" y="29"/>
                                <a:pt x="13" y="17"/>
                              </a:cubicBezTo>
                              <a:cubicBezTo>
                                <a:pt x="22" y="6"/>
                                <a:pt x="35" y="0"/>
                                <a:pt x="51"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3" name="Freeform 250">
                        <a:extLst/>
                      </wps:cNvPr>
                      <wps:cNvSpPr>
                        <a:spLocks/>
                      </wps:cNvSpPr>
                      <wps:spPr bwMode="auto">
                        <a:xfrm>
                          <a:off x="4365625" y="4957763"/>
                          <a:ext cx="514350" cy="312738"/>
                        </a:xfrm>
                        <a:custGeom>
                          <a:avLst/>
                          <a:gdLst>
                            <a:gd name="T0" fmla="*/ 45 w 184"/>
                            <a:gd name="T1" fmla="*/ 3 h 112"/>
                            <a:gd name="T2" fmla="*/ 45 w 184"/>
                            <a:gd name="T3" fmla="*/ 18 h 112"/>
                            <a:gd name="T4" fmla="*/ 61 w 184"/>
                            <a:gd name="T5" fmla="*/ 4 h 112"/>
                            <a:gd name="T6" fmla="*/ 78 w 184"/>
                            <a:gd name="T7" fmla="*/ 0 h 112"/>
                            <a:gd name="T8" fmla="*/ 96 w 184"/>
                            <a:gd name="T9" fmla="*/ 5 h 112"/>
                            <a:gd name="T10" fmla="*/ 107 w 184"/>
                            <a:gd name="T11" fmla="*/ 20 h 112"/>
                            <a:gd name="T12" fmla="*/ 124 w 184"/>
                            <a:gd name="T13" fmla="*/ 5 h 112"/>
                            <a:gd name="T14" fmla="*/ 142 w 184"/>
                            <a:gd name="T15" fmla="*/ 0 h 112"/>
                            <a:gd name="T16" fmla="*/ 160 w 184"/>
                            <a:gd name="T17" fmla="*/ 5 h 112"/>
                            <a:gd name="T18" fmla="*/ 170 w 184"/>
                            <a:gd name="T19" fmla="*/ 18 h 112"/>
                            <a:gd name="T20" fmla="*/ 172 w 184"/>
                            <a:gd name="T21" fmla="*/ 44 h 112"/>
                            <a:gd name="T22" fmla="*/ 172 w 184"/>
                            <a:gd name="T23" fmla="*/ 88 h 112"/>
                            <a:gd name="T24" fmla="*/ 175 w 184"/>
                            <a:gd name="T25" fmla="*/ 104 h 112"/>
                            <a:gd name="T26" fmla="*/ 184 w 184"/>
                            <a:gd name="T27" fmla="*/ 108 h 112"/>
                            <a:gd name="T28" fmla="*/ 184 w 184"/>
                            <a:gd name="T29" fmla="*/ 112 h 112"/>
                            <a:gd name="T30" fmla="*/ 128 w 184"/>
                            <a:gd name="T31" fmla="*/ 112 h 112"/>
                            <a:gd name="T32" fmla="*/ 128 w 184"/>
                            <a:gd name="T33" fmla="*/ 108 h 112"/>
                            <a:gd name="T34" fmla="*/ 138 w 184"/>
                            <a:gd name="T35" fmla="*/ 103 h 112"/>
                            <a:gd name="T36" fmla="*/ 140 w 184"/>
                            <a:gd name="T37" fmla="*/ 88 h 112"/>
                            <a:gd name="T38" fmla="*/ 140 w 184"/>
                            <a:gd name="T39" fmla="*/ 42 h 112"/>
                            <a:gd name="T40" fmla="*/ 139 w 184"/>
                            <a:gd name="T41" fmla="*/ 23 h 112"/>
                            <a:gd name="T42" fmla="*/ 135 w 184"/>
                            <a:gd name="T43" fmla="*/ 17 h 112"/>
                            <a:gd name="T44" fmla="*/ 129 w 184"/>
                            <a:gd name="T45" fmla="*/ 15 h 112"/>
                            <a:gd name="T46" fmla="*/ 119 w 184"/>
                            <a:gd name="T47" fmla="*/ 19 h 112"/>
                            <a:gd name="T48" fmla="*/ 108 w 184"/>
                            <a:gd name="T49" fmla="*/ 30 h 112"/>
                            <a:gd name="T50" fmla="*/ 108 w 184"/>
                            <a:gd name="T51" fmla="*/ 88 h 112"/>
                            <a:gd name="T52" fmla="*/ 110 w 184"/>
                            <a:gd name="T53" fmla="*/ 103 h 112"/>
                            <a:gd name="T54" fmla="*/ 121 w 184"/>
                            <a:gd name="T55" fmla="*/ 108 h 112"/>
                            <a:gd name="T56" fmla="*/ 121 w 184"/>
                            <a:gd name="T57" fmla="*/ 112 h 112"/>
                            <a:gd name="T58" fmla="*/ 64 w 184"/>
                            <a:gd name="T59" fmla="*/ 112 h 112"/>
                            <a:gd name="T60" fmla="*/ 64 w 184"/>
                            <a:gd name="T61" fmla="*/ 108 h 112"/>
                            <a:gd name="T62" fmla="*/ 71 w 184"/>
                            <a:gd name="T63" fmla="*/ 106 h 112"/>
                            <a:gd name="T64" fmla="*/ 75 w 184"/>
                            <a:gd name="T65" fmla="*/ 101 h 112"/>
                            <a:gd name="T66" fmla="*/ 76 w 184"/>
                            <a:gd name="T67" fmla="*/ 88 h 112"/>
                            <a:gd name="T68" fmla="*/ 76 w 184"/>
                            <a:gd name="T69" fmla="*/ 42 h 112"/>
                            <a:gd name="T70" fmla="*/ 75 w 184"/>
                            <a:gd name="T71" fmla="*/ 23 h 112"/>
                            <a:gd name="T72" fmla="*/ 71 w 184"/>
                            <a:gd name="T73" fmla="*/ 17 h 112"/>
                            <a:gd name="T74" fmla="*/ 65 w 184"/>
                            <a:gd name="T75" fmla="*/ 15 h 112"/>
                            <a:gd name="T76" fmla="*/ 56 w 184"/>
                            <a:gd name="T77" fmla="*/ 18 h 112"/>
                            <a:gd name="T78" fmla="*/ 45 w 184"/>
                            <a:gd name="T79" fmla="*/ 30 h 112"/>
                            <a:gd name="T80" fmla="*/ 45 w 184"/>
                            <a:gd name="T81" fmla="*/ 88 h 112"/>
                            <a:gd name="T82" fmla="*/ 47 w 184"/>
                            <a:gd name="T83" fmla="*/ 103 h 112"/>
                            <a:gd name="T84" fmla="*/ 56 w 184"/>
                            <a:gd name="T85" fmla="*/ 108 h 112"/>
                            <a:gd name="T86" fmla="*/ 56 w 184"/>
                            <a:gd name="T87" fmla="*/ 112 h 112"/>
                            <a:gd name="T88" fmla="*/ 0 w 184"/>
                            <a:gd name="T89" fmla="*/ 112 h 112"/>
                            <a:gd name="T90" fmla="*/ 0 w 184"/>
                            <a:gd name="T91" fmla="*/ 108 h 112"/>
                            <a:gd name="T92" fmla="*/ 10 w 184"/>
                            <a:gd name="T93" fmla="*/ 103 h 112"/>
                            <a:gd name="T94" fmla="*/ 12 w 184"/>
                            <a:gd name="T95" fmla="*/ 88 h 112"/>
                            <a:gd name="T96" fmla="*/ 12 w 184"/>
                            <a:gd name="T97" fmla="*/ 27 h 112"/>
                            <a:gd name="T98" fmla="*/ 10 w 184"/>
                            <a:gd name="T99" fmla="*/ 12 h 112"/>
                            <a:gd name="T100" fmla="*/ 0 w 184"/>
                            <a:gd name="T101" fmla="*/ 8 h 112"/>
                            <a:gd name="T102" fmla="*/ 0 w 184"/>
                            <a:gd name="T103" fmla="*/ 3 h 112"/>
                            <a:gd name="T104" fmla="*/ 45 w 184"/>
                            <a:gd name="T10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4" h="112">
                              <a:moveTo>
                                <a:pt x="45" y="3"/>
                              </a:moveTo>
                              <a:cubicBezTo>
                                <a:pt x="45" y="18"/>
                                <a:pt x="45" y="18"/>
                                <a:pt x="45" y="18"/>
                              </a:cubicBezTo>
                              <a:cubicBezTo>
                                <a:pt x="51" y="11"/>
                                <a:pt x="56" y="7"/>
                                <a:pt x="61" y="4"/>
                              </a:cubicBezTo>
                              <a:cubicBezTo>
                                <a:pt x="66" y="1"/>
                                <a:pt x="72" y="0"/>
                                <a:pt x="78" y="0"/>
                              </a:cubicBezTo>
                              <a:cubicBezTo>
                                <a:pt x="85" y="0"/>
                                <a:pt x="91" y="2"/>
                                <a:pt x="96" y="5"/>
                              </a:cubicBezTo>
                              <a:cubicBezTo>
                                <a:pt x="100" y="8"/>
                                <a:pt x="104" y="13"/>
                                <a:pt x="107" y="20"/>
                              </a:cubicBezTo>
                              <a:cubicBezTo>
                                <a:pt x="113" y="13"/>
                                <a:pt x="119" y="8"/>
                                <a:pt x="124" y="5"/>
                              </a:cubicBezTo>
                              <a:cubicBezTo>
                                <a:pt x="130" y="2"/>
                                <a:pt x="136" y="0"/>
                                <a:pt x="142" y="0"/>
                              </a:cubicBezTo>
                              <a:cubicBezTo>
                                <a:pt x="150" y="0"/>
                                <a:pt x="156" y="2"/>
                                <a:pt x="160" y="5"/>
                              </a:cubicBezTo>
                              <a:cubicBezTo>
                                <a:pt x="165" y="9"/>
                                <a:pt x="168" y="13"/>
                                <a:pt x="170" y="18"/>
                              </a:cubicBezTo>
                              <a:cubicBezTo>
                                <a:pt x="171" y="24"/>
                                <a:pt x="172" y="32"/>
                                <a:pt x="172" y="44"/>
                              </a:cubicBezTo>
                              <a:cubicBezTo>
                                <a:pt x="172" y="88"/>
                                <a:pt x="172" y="88"/>
                                <a:pt x="172" y="88"/>
                              </a:cubicBezTo>
                              <a:cubicBezTo>
                                <a:pt x="172" y="97"/>
                                <a:pt x="173" y="102"/>
                                <a:pt x="175" y="104"/>
                              </a:cubicBezTo>
                              <a:cubicBezTo>
                                <a:pt x="176" y="106"/>
                                <a:pt x="179" y="107"/>
                                <a:pt x="184" y="108"/>
                              </a:cubicBezTo>
                              <a:cubicBezTo>
                                <a:pt x="184" y="112"/>
                                <a:pt x="184" y="112"/>
                                <a:pt x="184" y="112"/>
                              </a:cubicBezTo>
                              <a:cubicBezTo>
                                <a:pt x="128" y="112"/>
                                <a:pt x="128" y="112"/>
                                <a:pt x="128" y="112"/>
                              </a:cubicBezTo>
                              <a:cubicBezTo>
                                <a:pt x="128" y="108"/>
                                <a:pt x="128" y="108"/>
                                <a:pt x="128" y="108"/>
                              </a:cubicBezTo>
                              <a:cubicBezTo>
                                <a:pt x="132" y="107"/>
                                <a:pt x="135" y="106"/>
                                <a:pt x="138" y="103"/>
                              </a:cubicBezTo>
                              <a:cubicBezTo>
                                <a:pt x="139" y="101"/>
                                <a:pt x="140" y="96"/>
                                <a:pt x="140" y="88"/>
                              </a:cubicBezTo>
                              <a:cubicBezTo>
                                <a:pt x="140" y="42"/>
                                <a:pt x="140" y="42"/>
                                <a:pt x="140" y="42"/>
                              </a:cubicBezTo>
                              <a:cubicBezTo>
                                <a:pt x="140" y="32"/>
                                <a:pt x="139" y="26"/>
                                <a:pt x="139" y="23"/>
                              </a:cubicBezTo>
                              <a:cubicBezTo>
                                <a:pt x="138" y="20"/>
                                <a:pt x="137" y="18"/>
                                <a:pt x="135" y="17"/>
                              </a:cubicBezTo>
                              <a:cubicBezTo>
                                <a:pt x="133" y="16"/>
                                <a:pt x="131" y="15"/>
                                <a:pt x="129" y="15"/>
                              </a:cubicBezTo>
                              <a:cubicBezTo>
                                <a:pt x="126" y="15"/>
                                <a:pt x="122" y="16"/>
                                <a:pt x="119" y="19"/>
                              </a:cubicBezTo>
                              <a:cubicBezTo>
                                <a:pt x="115" y="21"/>
                                <a:pt x="112" y="25"/>
                                <a:pt x="108" y="30"/>
                              </a:cubicBezTo>
                              <a:cubicBezTo>
                                <a:pt x="108" y="88"/>
                                <a:pt x="108" y="88"/>
                                <a:pt x="108" y="88"/>
                              </a:cubicBezTo>
                              <a:cubicBezTo>
                                <a:pt x="108" y="96"/>
                                <a:pt x="109" y="101"/>
                                <a:pt x="110" y="103"/>
                              </a:cubicBezTo>
                              <a:cubicBezTo>
                                <a:pt x="112" y="106"/>
                                <a:pt x="116" y="107"/>
                                <a:pt x="121" y="108"/>
                              </a:cubicBezTo>
                              <a:cubicBezTo>
                                <a:pt x="121" y="112"/>
                                <a:pt x="121" y="112"/>
                                <a:pt x="121" y="112"/>
                              </a:cubicBezTo>
                              <a:cubicBezTo>
                                <a:pt x="64" y="112"/>
                                <a:pt x="64" y="112"/>
                                <a:pt x="64" y="112"/>
                              </a:cubicBezTo>
                              <a:cubicBezTo>
                                <a:pt x="64" y="108"/>
                                <a:pt x="64" y="108"/>
                                <a:pt x="64" y="108"/>
                              </a:cubicBezTo>
                              <a:cubicBezTo>
                                <a:pt x="67" y="108"/>
                                <a:pt x="70" y="107"/>
                                <a:pt x="71" y="106"/>
                              </a:cubicBezTo>
                              <a:cubicBezTo>
                                <a:pt x="73" y="104"/>
                                <a:pt x="74" y="103"/>
                                <a:pt x="75" y="101"/>
                              </a:cubicBezTo>
                              <a:cubicBezTo>
                                <a:pt x="76" y="99"/>
                                <a:pt x="76" y="95"/>
                                <a:pt x="76" y="88"/>
                              </a:cubicBezTo>
                              <a:cubicBezTo>
                                <a:pt x="76" y="42"/>
                                <a:pt x="76" y="42"/>
                                <a:pt x="76" y="42"/>
                              </a:cubicBezTo>
                              <a:cubicBezTo>
                                <a:pt x="76" y="32"/>
                                <a:pt x="75" y="26"/>
                                <a:pt x="75" y="23"/>
                              </a:cubicBezTo>
                              <a:cubicBezTo>
                                <a:pt x="74" y="21"/>
                                <a:pt x="73" y="19"/>
                                <a:pt x="71" y="17"/>
                              </a:cubicBezTo>
                              <a:cubicBezTo>
                                <a:pt x="69" y="16"/>
                                <a:pt x="67" y="15"/>
                                <a:pt x="65" y="15"/>
                              </a:cubicBezTo>
                              <a:cubicBezTo>
                                <a:pt x="62" y="15"/>
                                <a:pt x="59" y="16"/>
                                <a:pt x="56" y="18"/>
                              </a:cubicBezTo>
                              <a:cubicBezTo>
                                <a:pt x="53" y="20"/>
                                <a:pt x="49" y="24"/>
                                <a:pt x="45" y="30"/>
                              </a:cubicBezTo>
                              <a:cubicBezTo>
                                <a:pt x="45" y="88"/>
                                <a:pt x="45" y="88"/>
                                <a:pt x="45" y="88"/>
                              </a:cubicBezTo>
                              <a:cubicBezTo>
                                <a:pt x="45" y="96"/>
                                <a:pt x="45" y="101"/>
                                <a:pt x="47" y="103"/>
                              </a:cubicBezTo>
                              <a:cubicBezTo>
                                <a:pt x="48" y="106"/>
                                <a:pt x="52" y="107"/>
                                <a:pt x="56" y="108"/>
                              </a:cubicBezTo>
                              <a:cubicBezTo>
                                <a:pt x="56" y="112"/>
                                <a:pt x="56" y="112"/>
                                <a:pt x="56" y="112"/>
                              </a:cubicBezTo>
                              <a:cubicBezTo>
                                <a:pt x="0" y="112"/>
                                <a:pt x="0" y="112"/>
                                <a:pt x="0" y="112"/>
                              </a:cubicBezTo>
                              <a:cubicBezTo>
                                <a:pt x="0" y="108"/>
                                <a:pt x="0" y="108"/>
                                <a:pt x="0" y="108"/>
                              </a:cubicBezTo>
                              <a:cubicBezTo>
                                <a:pt x="5" y="107"/>
                                <a:pt x="8" y="106"/>
                                <a:pt x="10" y="103"/>
                              </a:cubicBezTo>
                              <a:cubicBezTo>
                                <a:pt x="11" y="102"/>
                                <a:pt x="12" y="97"/>
                                <a:pt x="12" y="88"/>
                              </a:cubicBezTo>
                              <a:cubicBezTo>
                                <a:pt x="12" y="27"/>
                                <a:pt x="12" y="27"/>
                                <a:pt x="12" y="27"/>
                              </a:cubicBezTo>
                              <a:cubicBezTo>
                                <a:pt x="12" y="19"/>
                                <a:pt x="11" y="14"/>
                                <a:pt x="10" y="12"/>
                              </a:cubicBezTo>
                              <a:cubicBezTo>
                                <a:pt x="8" y="10"/>
                                <a:pt x="5" y="8"/>
                                <a:pt x="0" y="8"/>
                              </a:cubicBezTo>
                              <a:cubicBezTo>
                                <a:pt x="0" y="3"/>
                                <a:pt x="0" y="3"/>
                                <a:pt x="0" y="3"/>
                              </a:cubicBezTo>
                              <a:lnTo>
                                <a:pt x="45"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4" name="Freeform 251">
                        <a:extLst/>
                      </wps:cNvPr>
                      <wps:cNvSpPr>
                        <a:spLocks/>
                      </wps:cNvSpPr>
                      <wps:spPr bwMode="auto">
                        <a:xfrm>
                          <a:off x="4913313" y="4957763"/>
                          <a:ext cx="514350" cy="312738"/>
                        </a:xfrm>
                        <a:custGeom>
                          <a:avLst/>
                          <a:gdLst>
                            <a:gd name="T0" fmla="*/ 44 w 184"/>
                            <a:gd name="T1" fmla="*/ 3 h 112"/>
                            <a:gd name="T2" fmla="*/ 44 w 184"/>
                            <a:gd name="T3" fmla="*/ 18 h 112"/>
                            <a:gd name="T4" fmla="*/ 61 w 184"/>
                            <a:gd name="T5" fmla="*/ 4 h 112"/>
                            <a:gd name="T6" fmla="*/ 78 w 184"/>
                            <a:gd name="T7" fmla="*/ 0 h 112"/>
                            <a:gd name="T8" fmla="*/ 95 w 184"/>
                            <a:gd name="T9" fmla="*/ 5 h 112"/>
                            <a:gd name="T10" fmla="*/ 106 w 184"/>
                            <a:gd name="T11" fmla="*/ 20 h 112"/>
                            <a:gd name="T12" fmla="*/ 124 w 184"/>
                            <a:gd name="T13" fmla="*/ 5 h 112"/>
                            <a:gd name="T14" fmla="*/ 142 w 184"/>
                            <a:gd name="T15" fmla="*/ 0 h 112"/>
                            <a:gd name="T16" fmla="*/ 160 w 184"/>
                            <a:gd name="T17" fmla="*/ 5 h 112"/>
                            <a:gd name="T18" fmla="*/ 169 w 184"/>
                            <a:gd name="T19" fmla="*/ 18 h 112"/>
                            <a:gd name="T20" fmla="*/ 172 w 184"/>
                            <a:gd name="T21" fmla="*/ 44 h 112"/>
                            <a:gd name="T22" fmla="*/ 172 w 184"/>
                            <a:gd name="T23" fmla="*/ 88 h 112"/>
                            <a:gd name="T24" fmla="*/ 174 w 184"/>
                            <a:gd name="T25" fmla="*/ 104 h 112"/>
                            <a:gd name="T26" fmla="*/ 184 w 184"/>
                            <a:gd name="T27" fmla="*/ 108 h 112"/>
                            <a:gd name="T28" fmla="*/ 184 w 184"/>
                            <a:gd name="T29" fmla="*/ 112 h 112"/>
                            <a:gd name="T30" fmla="*/ 128 w 184"/>
                            <a:gd name="T31" fmla="*/ 112 h 112"/>
                            <a:gd name="T32" fmla="*/ 128 w 184"/>
                            <a:gd name="T33" fmla="*/ 108 h 112"/>
                            <a:gd name="T34" fmla="*/ 137 w 184"/>
                            <a:gd name="T35" fmla="*/ 103 h 112"/>
                            <a:gd name="T36" fmla="*/ 139 w 184"/>
                            <a:gd name="T37" fmla="*/ 88 h 112"/>
                            <a:gd name="T38" fmla="*/ 139 w 184"/>
                            <a:gd name="T39" fmla="*/ 42 h 112"/>
                            <a:gd name="T40" fmla="*/ 138 w 184"/>
                            <a:gd name="T41" fmla="*/ 23 h 112"/>
                            <a:gd name="T42" fmla="*/ 135 w 184"/>
                            <a:gd name="T43" fmla="*/ 17 h 112"/>
                            <a:gd name="T44" fmla="*/ 129 w 184"/>
                            <a:gd name="T45" fmla="*/ 15 h 112"/>
                            <a:gd name="T46" fmla="*/ 119 w 184"/>
                            <a:gd name="T47" fmla="*/ 19 h 112"/>
                            <a:gd name="T48" fmla="*/ 108 w 184"/>
                            <a:gd name="T49" fmla="*/ 30 h 112"/>
                            <a:gd name="T50" fmla="*/ 108 w 184"/>
                            <a:gd name="T51" fmla="*/ 88 h 112"/>
                            <a:gd name="T52" fmla="*/ 110 w 184"/>
                            <a:gd name="T53" fmla="*/ 103 h 112"/>
                            <a:gd name="T54" fmla="*/ 120 w 184"/>
                            <a:gd name="T55" fmla="*/ 108 h 112"/>
                            <a:gd name="T56" fmla="*/ 120 w 184"/>
                            <a:gd name="T57" fmla="*/ 112 h 112"/>
                            <a:gd name="T58" fmla="*/ 64 w 184"/>
                            <a:gd name="T59" fmla="*/ 112 h 112"/>
                            <a:gd name="T60" fmla="*/ 64 w 184"/>
                            <a:gd name="T61" fmla="*/ 108 h 112"/>
                            <a:gd name="T62" fmla="*/ 71 w 184"/>
                            <a:gd name="T63" fmla="*/ 106 h 112"/>
                            <a:gd name="T64" fmla="*/ 75 w 184"/>
                            <a:gd name="T65" fmla="*/ 101 h 112"/>
                            <a:gd name="T66" fmla="*/ 76 w 184"/>
                            <a:gd name="T67" fmla="*/ 88 h 112"/>
                            <a:gd name="T68" fmla="*/ 76 w 184"/>
                            <a:gd name="T69" fmla="*/ 42 h 112"/>
                            <a:gd name="T70" fmla="*/ 74 w 184"/>
                            <a:gd name="T71" fmla="*/ 23 h 112"/>
                            <a:gd name="T72" fmla="*/ 71 w 184"/>
                            <a:gd name="T73" fmla="*/ 17 h 112"/>
                            <a:gd name="T74" fmla="*/ 65 w 184"/>
                            <a:gd name="T75" fmla="*/ 15 h 112"/>
                            <a:gd name="T76" fmla="*/ 56 w 184"/>
                            <a:gd name="T77" fmla="*/ 18 h 112"/>
                            <a:gd name="T78" fmla="*/ 44 w 184"/>
                            <a:gd name="T79" fmla="*/ 30 h 112"/>
                            <a:gd name="T80" fmla="*/ 44 w 184"/>
                            <a:gd name="T81" fmla="*/ 88 h 112"/>
                            <a:gd name="T82" fmla="*/ 47 w 184"/>
                            <a:gd name="T83" fmla="*/ 103 h 112"/>
                            <a:gd name="T84" fmla="*/ 56 w 184"/>
                            <a:gd name="T85" fmla="*/ 108 h 112"/>
                            <a:gd name="T86" fmla="*/ 56 w 184"/>
                            <a:gd name="T87" fmla="*/ 112 h 112"/>
                            <a:gd name="T88" fmla="*/ 0 w 184"/>
                            <a:gd name="T89" fmla="*/ 112 h 112"/>
                            <a:gd name="T90" fmla="*/ 0 w 184"/>
                            <a:gd name="T91" fmla="*/ 108 h 112"/>
                            <a:gd name="T92" fmla="*/ 10 w 184"/>
                            <a:gd name="T93" fmla="*/ 103 h 112"/>
                            <a:gd name="T94" fmla="*/ 12 w 184"/>
                            <a:gd name="T95" fmla="*/ 88 h 112"/>
                            <a:gd name="T96" fmla="*/ 12 w 184"/>
                            <a:gd name="T97" fmla="*/ 27 h 112"/>
                            <a:gd name="T98" fmla="*/ 10 w 184"/>
                            <a:gd name="T99" fmla="*/ 12 h 112"/>
                            <a:gd name="T100" fmla="*/ 0 w 184"/>
                            <a:gd name="T101" fmla="*/ 8 h 112"/>
                            <a:gd name="T102" fmla="*/ 0 w 184"/>
                            <a:gd name="T103" fmla="*/ 3 h 112"/>
                            <a:gd name="T104" fmla="*/ 44 w 184"/>
                            <a:gd name="T10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4" h="112">
                              <a:moveTo>
                                <a:pt x="44" y="3"/>
                              </a:moveTo>
                              <a:cubicBezTo>
                                <a:pt x="44" y="18"/>
                                <a:pt x="44" y="18"/>
                                <a:pt x="44" y="18"/>
                              </a:cubicBezTo>
                              <a:cubicBezTo>
                                <a:pt x="50" y="11"/>
                                <a:pt x="56" y="7"/>
                                <a:pt x="61" y="4"/>
                              </a:cubicBezTo>
                              <a:cubicBezTo>
                                <a:pt x="66" y="1"/>
                                <a:pt x="72" y="0"/>
                                <a:pt x="78" y="0"/>
                              </a:cubicBezTo>
                              <a:cubicBezTo>
                                <a:pt x="85" y="0"/>
                                <a:pt x="91" y="2"/>
                                <a:pt x="95" y="5"/>
                              </a:cubicBezTo>
                              <a:cubicBezTo>
                                <a:pt x="100" y="8"/>
                                <a:pt x="104" y="13"/>
                                <a:pt x="106" y="20"/>
                              </a:cubicBezTo>
                              <a:cubicBezTo>
                                <a:pt x="113" y="13"/>
                                <a:pt x="119" y="8"/>
                                <a:pt x="124" y="5"/>
                              </a:cubicBezTo>
                              <a:cubicBezTo>
                                <a:pt x="130" y="2"/>
                                <a:pt x="136" y="0"/>
                                <a:pt x="142" y="0"/>
                              </a:cubicBezTo>
                              <a:cubicBezTo>
                                <a:pt x="150" y="0"/>
                                <a:pt x="156" y="2"/>
                                <a:pt x="160" y="5"/>
                              </a:cubicBezTo>
                              <a:cubicBezTo>
                                <a:pt x="165" y="9"/>
                                <a:pt x="168" y="13"/>
                                <a:pt x="169" y="18"/>
                              </a:cubicBezTo>
                              <a:cubicBezTo>
                                <a:pt x="171" y="24"/>
                                <a:pt x="172" y="32"/>
                                <a:pt x="172" y="44"/>
                              </a:cubicBezTo>
                              <a:cubicBezTo>
                                <a:pt x="172" y="88"/>
                                <a:pt x="172" y="88"/>
                                <a:pt x="172" y="88"/>
                              </a:cubicBezTo>
                              <a:cubicBezTo>
                                <a:pt x="172" y="97"/>
                                <a:pt x="173" y="102"/>
                                <a:pt x="174" y="104"/>
                              </a:cubicBezTo>
                              <a:cubicBezTo>
                                <a:pt x="176" y="106"/>
                                <a:pt x="179" y="107"/>
                                <a:pt x="184" y="108"/>
                              </a:cubicBezTo>
                              <a:cubicBezTo>
                                <a:pt x="184" y="112"/>
                                <a:pt x="184" y="112"/>
                                <a:pt x="184" y="112"/>
                              </a:cubicBezTo>
                              <a:cubicBezTo>
                                <a:pt x="128" y="112"/>
                                <a:pt x="128" y="112"/>
                                <a:pt x="128" y="112"/>
                              </a:cubicBezTo>
                              <a:cubicBezTo>
                                <a:pt x="128" y="108"/>
                                <a:pt x="128" y="108"/>
                                <a:pt x="128" y="108"/>
                              </a:cubicBezTo>
                              <a:cubicBezTo>
                                <a:pt x="132" y="107"/>
                                <a:pt x="135" y="106"/>
                                <a:pt x="137" y="103"/>
                              </a:cubicBezTo>
                              <a:cubicBezTo>
                                <a:pt x="139" y="101"/>
                                <a:pt x="139" y="96"/>
                                <a:pt x="139" y="88"/>
                              </a:cubicBezTo>
                              <a:cubicBezTo>
                                <a:pt x="139" y="42"/>
                                <a:pt x="139" y="42"/>
                                <a:pt x="139" y="42"/>
                              </a:cubicBezTo>
                              <a:cubicBezTo>
                                <a:pt x="139" y="32"/>
                                <a:pt x="139" y="26"/>
                                <a:pt x="138" y="23"/>
                              </a:cubicBezTo>
                              <a:cubicBezTo>
                                <a:pt x="138" y="20"/>
                                <a:pt x="136" y="18"/>
                                <a:pt x="135" y="17"/>
                              </a:cubicBezTo>
                              <a:cubicBezTo>
                                <a:pt x="133" y="16"/>
                                <a:pt x="131" y="15"/>
                                <a:pt x="129" y="15"/>
                              </a:cubicBezTo>
                              <a:cubicBezTo>
                                <a:pt x="125" y="15"/>
                                <a:pt x="122" y="16"/>
                                <a:pt x="119" y="19"/>
                              </a:cubicBezTo>
                              <a:cubicBezTo>
                                <a:pt x="115" y="21"/>
                                <a:pt x="112" y="25"/>
                                <a:pt x="108" y="30"/>
                              </a:cubicBezTo>
                              <a:cubicBezTo>
                                <a:pt x="108" y="88"/>
                                <a:pt x="108" y="88"/>
                                <a:pt x="108" y="88"/>
                              </a:cubicBezTo>
                              <a:cubicBezTo>
                                <a:pt x="108" y="96"/>
                                <a:pt x="109" y="101"/>
                                <a:pt x="110" y="103"/>
                              </a:cubicBezTo>
                              <a:cubicBezTo>
                                <a:pt x="112" y="106"/>
                                <a:pt x="115" y="107"/>
                                <a:pt x="120" y="108"/>
                              </a:cubicBezTo>
                              <a:cubicBezTo>
                                <a:pt x="120" y="112"/>
                                <a:pt x="120" y="112"/>
                                <a:pt x="120" y="112"/>
                              </a:cubicBezTo>
                              <a:cubicBezTo>
                                <a:pt x="64" y="112"/>
                                <a:pt x="64" y="112"/>
                                <a:pt x="64" y="112"/>
                              </a:cubicBezTo>
                              <a:cubicBezTo>
                                <a:pt x="64" y="108"/>
                                <a:pt x="64" y="108"/>
                                <a:pt x="64" y="108"/>
                              </a:cubicBezTo>
                              <a:cubicBezTo>
                                <a:pt x="67" y="108"/>
                                <a:pt x="69" y="107"/>
                                <a:pt x="71" y="106"/>
                              </a:cubicBezTo>
                              <a:cubicBezTo>
                                <a:pt x="73" y="104"/>
                                <a:pt x="74" y="103"/>
                                <a:pt x="75" y="101"/>
                              </a:cubicBezTo>
                              <a:cubicBezTo>
                                <a:pt x="75" y="99"/>
                                <a:pt x="76" y="95"/>
                                <a:pt x="76" y="88"/>
                              </a:cubicBezTo>
                              <a:cubicBezTo>
                                <a:pt x="76" y="42"/>
                                <a:pt x="76" y="42"/>
                                <a:pt x="76" y="42"/>
                              </a:cubicBezTo>
                              <a:cubicBezTo>
                                <a:pt x="76" y="32"/>
                                <a:pt x="75" y="26"/>
                                <a:pt x="74" y="23"/>
                              </a:cubicBezTo>
                              <a:cubicBezTo>
                                <a:pt x="74" y="21"/>
                                <a:pt x="72" y="19"/>
                                <a:pt x="71" y="17"/>
                              </a:cubicBezTo>
                              <a:cubicBezTo>
                                <a:pt x="69" y="16"/>
                                <a:pt x="67" y="15"/>
                                <a:pt x="65" y="15"/>
                              </a:cubicBezTo>
                              <a:cubicBezTo>
                                <a:pt x="62" y="15"/>
                                <a:pt x="59" y="16"/>
                                <a:pt x="56" y="18"/>
                              </a:cubicBezTo>
                              <a:cubicBezTo>
                                <a:pt x="52" y="20"/>
                                <a:pt x="49" y="24"/>
                                <a:pt x="44" y="30"/>
                              </a:cubicBezTo>
                              <a:cubicBezTo>
                                <a:pt x="44" y="88"/>
                                <a:pt x="44" y="88"/>
                                <a:pt x="44" y="88"/>
                              </a:cubicBezTo>
                              <a:cubicBezTo>
                                <a:pt x="44" y="96"/>
                                <a:pt x="45" y="101"/>
                                <a:pt x="47" y="103"/>
                              </a:cubicBezTo>
                              <a:cubicBezTo>
                                <a:pt x="48" y="106"/>
                                <a:pt x="51" y="107"/>
                                <a:pt x="56" y="108"/>
                              </a:cubicBezTo>
                              <a:cubicBezTo>
                                <a:pt x="56" y="112"/>
                                <a:pt x="56" y="112"/>
                                <a:pt x="56" y="112"/>
                              </a:cubicBezTo>
                              <a:cubicBezTo>
                                <a:pt x="0" y="112"/>
                                <a:pt x="0" y="112"/>
                                <a:pt x="0" y="112"/>
                              </a:cubicBezTo>
                              <a:cubicBezTo>
                                <a:pt x="0" y="108"/>
                                <a:pt x="0" y="108"/>
                                <a:pt x="0" y="108"/>
                              </a:cubicBezTo>
                              <a:cubicBezTo>
                                <a:pt x="5" y="107"/>
                                <a:pt x="8" y="106"/>
                                <a:pt x="10" y="103"/>
                              </a:cubicBezTo>
                              <a:cubicBezTo>
                                <a:pt x="11" y="102"/>
                                <a:pt x="12" y="97"/>
                                <a:pt x="12" y="88"/>
                              </a:cubicBezTo>
                              <a:cubicBezTo>
                                <a:pt x="12" y="27"/>
                                <a:pt x="12" y="27"/>
                                <a:pt x="12" y="27"/>
                              </a:cubicBezTo>
                              <a:cubicBezTo>
                                <a:pt x="12" y="19"/>
                                <a:pt x="11" y="14"/>
                                <a:pt x="10" y="12"/>
                              </a:cubicBezTo>
                              <a:cubicBezTo>
                                <a:pt x="8" y="10"/>
                                <a:pt x="5"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5" name="Freeform 252">
                        <a:extLst/>
                      </wps:cNvPr>
                      <wps:cNvSpPr>
                        <a:spLocks noEditPoints="1"/>
                      </wps:cNvSpPr>
                      <wps:spPr bwMode="auto">
                        <a:xfrm>
                          <a:off x="5449888" y="4821238"/>
                          <a:ext cx="165100" cy="449263"/>
                        </a:xfrm>
                        <a:custGeom>
                          <a:avLst/>
                          <a:gdLst>
                            <a:gd name="T0" fmla="*/ 29 w 59"/>
                            <a:gd name="T1" fmla="*/ 0 h 161"/>
                            <a:gd name="T2" fmla="*/ 42 w 59"/>
                            <a:gd name="T3" fmla="*/ 5 h 161"/>
                            <a:gd name="T4" fmla="*/ 47 w 59"/>
                            <a:gd name="T5" fmla="*/ 18 h 161"/>
                            <a:gd name="T6" fmla="*/ 42 w 59"/>
                            <a:gd name="T7" fmla="*/ 30 h 161"/>
                            <a:gd name="T8" fmla="*/ 29 w 59"/>
                            <a:gd name="T9" fmla="*/ 36 h 161"/>
                            <a:gd name="T10" fmla="*/ 16 w 59"/>
                            <a:gd name="T11" fmla="*/ 30 h 161"/>
                            <a:gd name="T12" fmla="*/ 11 w 59"/>
                            <a:gd name="T13" fmla="*/ 18 h 161"/>
                            <a:gd name="T14" fmla="*/ 16 w 59"/>
                            <a:gd name="T15" fmla="*/ 5 h 161"/>
                            <a:gd name="T16" fmla="*/ 29 w 59"/>
                            <a:gd name="T17" fmla="*/ 0 h 161"/>
                            <a:gd name="T18" fmla="*/ 46 w 59"/>
                            <a:gd name="T19" fmla="*/ 52 h 161"/>
                            <a:gd name="T20" fmla="*/ 46 w 59"/>
                            <a:gd name="T21" fmla="*/ 138 h 161"/>
                            <a:gd name="T22" fmla="*/ 48 w 59"/>
                            <a:gd name="T23" fmla="*/ 153 h 161"/>
                            <a:gd name="T24" fmla="*/ 59 w 59"/>
                            <a:gd name="T25" fmla="*/ 157 h 161"/>
                            <a:gd name="T26" fmla="*/ 59 w 59"/>
                            <a:gd name="T27" fmla="*/ 161 h 161"/>
                            <a:gd name="T28" fmla="*/ 0 w 59"/>
                            <a:gd name="T29" fmla="*/ 161 h 161"/>
                            <a:gd name="T30" fmla="*/ 0 w 59"/>
                            <a:gd name="T31" fmla="*/ 157 h 161"/>
                            <a:gd name="T32" fmla="*/ 11 w 59"/>
                            <a:gd name="T33" fmla="*/ 153 h 161"/>
                            <a:gd name="T34" fmla="*/ 13 w 59"/>
                            <a:gd name="T35" fmla="*/ 138 h 161"/>
                            <a:gd name="T36" fmla="*/ 13 w 59"/>
                            <a:gd name="T37" fmla="*/ 75 h 161"/>
                            <a:gd name="T38" fmla="*/ 10 w 59"/>
                            <a:gd name="T39" fmla="*/ 60 h 161"/>
                            <a:gd name="T40" fmla="*/ 0 w 59"/>
                            <a:gd name="T41" fmla="*/ 57 h 161"/>
                            <a:gd name="T42" fmla="*/ 0 w 59"/>
                            <a:gd name="T43" fmla="*/ 52 h 161"/>
                            <a:gd name="T44" fmla="*/ 46 w 59"/>
                            <a:gd name="T45" fmla="*/ 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 h="161">
                              <a:moveTo>
                                <a:pt x="29" y="0"/>
                              </a:moveTo>
                              <a:cubicBezTo>
                                <a:pt x="34" y="0"/>
                                <a:pt x="39" y="1"/>
                                <a:pt x="42" y="5"/>
                              </a:cubicBezTo>
                              <a:cubicBezTo>
                                <a:pt x="46" y="8"/>
                                <a:pt x="47" y="13"/>
                                <a:pt x="47" y="18"/>
                              </a:cubicBezTo>
                              <a:cubicBezTo>
                                <a:pt x="47" y="23"/>
                                <a:pt x="45" y="27"/>
                                <a:pt x="42" y="30"/>
                              </a:cubicBezTo>
                              <a:cubicBezTo>
                                <a:pt x="38" y="34"/>
                                <a:pt x="34" y="36"/>
                                <a:pt x="29" y="36"/>
                              </a:cubicBezTo>
                              <a:cubicBezTo>
                                <a:pt x="24" y="36"/>
                                <a:pt x="20" y="34"/>
                                <a:pt x="16" y="30"/>
                              </a:cubicBezTo>
                              <a:cubicBezTo>
                                <a:pt x="13" y="27"/>
                                <a:pt x="11" y="23"/>
                                <a:pt x="11" y="18"/>
                              </a:cubicBezTo>
                              <a:cubicBezTo>
                                <a:pt x="11" y="13"/>
                                <a:pt x="13" y="8"/>
                                <a:pt x="16" y="5"/>
                              </a:cubicBezTo>
                              <a:cubicBezTo>
                                <a:pt x="20" y="1"/>
                                <a:pt x="24" y="0"/>
                                <a:pt x="29" y="0"/>
                              </a:cubicBezTo>
                              <a:moveTo>
                                <a:pt x="46" y="52"/>
                              </a:moveTo>
                              <a:cubicBezTo>
                                <a:pt x="46" y="138"/>
                                <a:pt x="46" y="138"/>
                                <a:pt x="46" y="138"/>
                              </a:cubicBezTo>
                              <a:cubicBezTo>
                                <a:pt x="46" y="146"/>
                                <a:pt x="46" y="151"/>
                                <a:pt x="48" y="153"/>
                              </a:cubicBezTo>
                              <a:cubicBezTo>
                                <a:pt x="50" y="155"/>
                                <a:pt x="53" y="156"/>
                                <a:pt x="59" y="157"/>
                              </a:cubicBezTo>
                              <a:cubicBezTo>
                                <a:pt x="59" y="161"/>
                                <a:pt x="59" y="161"/>
                                <a:pt x="59" y="161"/>
                              </a:cubicBezTo>
                              <a:cubicBezTo>
                                <a:pt x="0" y="161"/>
                                <a:pt x="0" y="161"/>
                                <a:pt x="0" y="161"/>
                              </a:cubicBezTo>
                              <a:cubicBezTo>
                                <a:pt x="0" y="157"/>
                                <a:pt x="0" y="157"/>
                                <a:pt x="0" y="157"/>
                              </a:cubicBezTo>
                              <a:cubicBezTo>
                                <a:pt x="5" y="157"/>
                                <a:pt x="8" y="155"/>
                                <a:pt x="11" y="153"/>
                              </a:cubicBezTo>
                              <a:cubicBezTo>
                                <a:pt x="12" y="151"/>
                                <a:pt x="13" y="146"/>
                                <a:pt x="13" y="138"/>
                              </a:cubicBezTo>
                              <a:cubicBezTo>
                                <a:pt x="13" y="75"/>
                                <a:pt x="13" y="75"/>
                                <a:pt x="13" y="75"/>
                              </a:cubicBezTo>
                              <a:cubicBezTo>
                                <a:pt x="13" y="67"/>
                                <a:pt x="12" y="62"/>
                                <a:pt x="10" y="60"/>
                              </a:cubicBezTo>
                              <a:cubicBezTo>
                                <a:pt x="8" y="58"/>
                                <a:pt x="5" y="57"/>
                                <a:pt x="0" y="57"/>
                              </a:cubicBezTo>
                              <a:cubicBezTo>
                                <a:pt x="0" y="52"/>
                                <a:pt x="0" y="52"/>
                                <a:pt x="0" y="52"/>
                              </a:cubicBezTo>
                              <a:lnTo>
                                <a:pt x="46" y="5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6" name="Freeform 253">
                        <a:extLst/>
                      </wps:cNvPr>
                      <wps:cNvSpPr>
                        <a:spLocks/>
                      </wps:cNvSpPr>
                      <wps:spPr bwMode="auto">
                        <a:xfrm>
                          <a:off x="5640388" y="4957763"/>
                          <a:ext cx="209550" cy="320675"/>
                        </a:xfrm>
                        <a:custGeom>
                          <a:avLst/>
                          <a:gdLst>
                            <a:gd name="T0" fmla="*/ 67 w 75"/>
                            <a:gd name="T1" fmla="*/ 0 h 115"/>
                            <a:gd name="T2" fmla="*/ 69 w 75"/>
                            <a:gd name="T3" fmla="*/ 37 h 115"/>
                            <a:gd name="T4" fmla="*/ 65 w 75"/>
                            <a:gd name="T5" fmla="*/ 37 h 115"/>
                            <a:gd name="T6" fmla="*/ 50 w 75"/>
                            <a:gd name="T7" fmla="*/ 15 h 115"/>
                            <a:gd name="T8" fmla="*/ 35 w 75"/>
                            <a:gd name="T9" fmla="*/ 9 h 115"/>
                            <a:gd name="T10" fmla="*/ 27 w 75"/>
                            <a:gd name="T11" fmla="*/ 12 h 115"/>
                            <a:gd name="T12" fmla="*/ 23 w 75"/>
                            <a:gd name="T13" fmla="*/ 19 h 115"/>
                            <a:gd name="T14" fmla="*/ 26 w 75"/>
                            <a:gd name="T15" fmla="*/ 25 h 115"/>
                            <a:gd name="T16" fmla="*/ 47 w 75"/>
                            <a:gd name="T17" fmla="*/ 42 h 115"/>
                            <a:gd name="T18" fmla="*/ 69 w 75"/>
                            <a:gd name="T19" fmla="*/ 61 h 115"/>
                            <a:gd name="T20" fmla="*/ 75 w 75"/>
                            <a:gd name="T21" fmla="*/ 79 h 115"/>
                            <a:gd name="T22" fmla="*/ 70 w 75"/>
                            <a:gd name="T23" fmla="*/ 97 h 115"/>
                            <a:gd name="T24" fmla="*/ 57 w 75"/>
                            <a:gd name="T25" fmla="*/ 111 h 115"/>
                            <a:gd name="T26" fmla="*/ 39 w 75"/>
                            <a:gd name="T27" fmla="*/ 115 h 115"/>
                            <a:gd name="T28" fmla="*/ 18 w 75"/>
                            <a:gd name="T29" fmla="*/ 110 h 115"/>
                            <a:gd name="T30" fmla="*/ 13 w 75"/>
                            <a:gd name="T31" fmla="*/ 109 h 115"/>
                            <a:gd name="T32" fmla="*/ 7 w 75"/>
                            <a:gd name="T33" fmla="*/ 115 h 115"/>
                            <a:gd name="T34" fmla="*/ 3 w 75"/>
                            <a:gd name="T35" fmla="*/ 115 h 115"/>
                            <a:gd name="T36" fmla="*/ 1 w 75"/>
                            <a:gd name="T37" fmla="*/ 76 h 115"/>
                            <a:gd name="T38" fmla="*/ 5 w 75"/>
                            <a:gd name="T39" fmla="*/ 76 h 115"/>
                            <a:gd name="T40" fmla="*/ 19 w 75"/>
                            <a:gd name="T41" fmla="*/ 99 h 115"/>
                            <a:gd name="T42" fmla="*/ 37 w 75"/>
                            <a:gd name="T43" fmla="*/ 106 h 115"/>
                            <a:gd name="T44" fmla="*/ 46 w 75"/>
                            <a:gd name="T45" fmla="*/ 103 h 115"/>
                            <a:gd name="T46" fmla="*/ 49 w 75"/>
                            <a:gd name="T47" fmla="*/ 95 h 115"/>
                            <a:gd name="T48" fmla="*/ 46 w 75"/>
                            <a:gd name="T49" fmla="*/ 85 h 115"/>
                            <a:gd name="T50" fmla="*/ 30 w 75"/>
                            <a:gd name="T51" fmla="*/ 73 h 115"/>
                            <a:gd name="T52" fmla="*/ 7 w 75"/>
                            <a:gd name="T53" fmla="*/ 54 h 115"/>
                            <a:gd name="T54" fmla="*/ 0 w 75"/>
                            <a:gd name="T55" fmla="*/ 33 h 115"/>
                            <a:gd name="T56" fmla="*/ 8 w 75"/>
                            <a:gd name="T57" fmla="*/ 10 h 115"/>
                            <a:gd name="T58" fmla="*/ 33 w 75"/>
                            <a:gd name="T59" fmla="*/ 0 h 115"/>
                            <a:gd name="T60" fmla="*/ 51 w 75"/>
                            <a:gd name="T61" fmla="*/ 4 h 115"/>
                            <a:gd name="T62" fmla="*/ 56 w 75"/>
                            <a:gd name="T63" fmla="*/ 6 h 115"/>
                            <a:gd name="T64" fmla="*/ 59 w 75"/>
                            <a:gd name="T65" fmla="*/ 5 h 115"/>
                            <a:gd name="T66" fmla="*/ 63 w 75"/>
                            <a:gd name="T67" fmla="*/ 0 h 115"/>
                            <a:gd name="T68" fmla="*/ 67 w 75"/>
                            <a:gd name="T6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 h="115">
                              <a:moveTo>
                                <a:pt x="67" y="0"/>
                              </a:moveTo>
                              <a:cubicBezTo>
                                <a:pt x="69" y="37"/>
                                <a:pt x="69" y="37"/>
                                <a:pt x="69" y="37"/>
                              </a:cubicBezTo>
                              <a:cubicBezTo>
                                <a:pt x="65" y="37"/>
                                <a:pt x="65" y="37"/>
                                <a:pt x="65" y="37"/>
                              </a:cubicBezTo>
                              <a:cubicBezTo>
                                <a:pt x="60" y="26"/>
                                <a:pt x="55" y="19"/>
                                <a:pt x="50" y="15"/>
                              </a:cubicBezTo>
                              <a:cubicBezTo>
                                <a:pt x="45" y="11"/>
                                <a:pt x="40" y="9"/>
                                <a:pt x="35" y="9"/>
                              </a:cubicBezTo>
                              <a:cubicBezTo>
                                <a:pt x="32" y="9"/>
                                <a:pt x="29" y="10"/>
                                <a:pt x="27" y="12"/>
                              </a:cubicBezTo>
                              <a:cubicBezTo>
                                <a:pt x="25" y="14"/>
                                <a:pt x="23" y="17"/>
                                <a:pt x="23" y="19"/>
                              </a:cubicBezTo>
                              <a:cubicBezTo>
                                <a:pt x="23" y="21"/>
                                <a:pt x="24" y="23"/>
                                <a:pt x="26" y="25"/>
                              </a:cubicBezTo>
                              <a:cubicBezTo>
                                <a:pt x="28" y="29"/>
                                <a:pt x="35" y="34"/>
                                <a:pt x="47" y="42"/>
                              </a:cubicBezTo>
                              <a:cubicBezTo>
                                <a:pt x="58" y="49"/>
                                <a:pt x="66" y="56"/>
                                <a:pt x="69" y="61"/>
                              </a:cubicBezTo>
                              <a:cubicBezTo>
                                <a:pt x="73" y="67"/>
                                <a:pt x="75" y="73"/>
                                <a:pt x="75" y="79"/>
                              </a:cubicBezTo>
                              <a:cubicBezTo>
                                <a:pt x="75" y="85"/>
                                <a:pt x="73" y="91"/>
                                <a:pt x="70" y="97"/>
                              </a:cubicBezTo>
                              <a:cubicBezTo>
                                <a:pt x="67" y="103"/>
                                <a:pt x="63" y="107"/>
                                <a:pt x="57" y="111"/>
                              </a:cubicBezTo>
                              <a:cubicBezTo>
                                <a:pt x="52" y="114"/>
                                <a:pt x="46" y="115"/>
                                <a:pt x="39" y="115"/>
                              </a:cubicBezTo>
                              <a:cubicBezTo>
                                <a:pt x="34" y="115"/>
                                <a:pt x="27" y="114"/>
                                <a:pt x="18" y="110"/>
                              </a:cubicBezTo>
                              <a:cubicBezTo>
                                <a:pt x="16" y="109"/>
                                <a:pt x="14" y="109"/>
                                <a:pt x="13" y="109"/>
                              </a:cubicBezTo>
                              <a:cubicBezTo>
                                <a:pt x="11" y="109"/>
                                <a:pt x="9" y="111"/>
                                <a:pt x="7" y="115"/>
                              </a:cubicBezTo>
                              <a:cubicBezTo>
                                <a:pt x="3" y="115"/>
                                <a:pt x="3" y="115"/>
                                <a:pt x="3" y="115"/>
                              </a:cubicBezTo>
                              <a:cubicBezTo>
                                <a:pt x="1" y="76"/>
                                <a:pt x="1" y="76"/>
                                <a:pt x="1" y="76"/>
                              </a:cubicBezTo>
                              <a:cubicBezTo>
                                <a:pt x="5" y="76"/>
                                <a:pt x="5" y="76"/>
                                <a:pt x="5" y="76"/>
                              </a:cubicBezTo>
                              <a:cubicBezTo>
                                <a:pt x="9" y="86"/>
                                <a:pt x="13" y="94"/>
                                <a:pt x="19" y="99"/>
                              </a:cubicBezTo>
                              <a:cubicBezTo>
                                <a:pt x="26" y="104"/>
                                <a:pt x="31" y="106"/>
                                <a:pt x="37" y="106"/>
                              </a:cubicBezTo>
                              <a:cubicBezTo>
                                <a:pt x="41" y="106"/>
                                <a:pt x="44" y="105"/>
                                <a:pt x="46" y="103"/>
                              </a:cubicBezTo>
                              <a:cubicBezTo>
                                <a:pt x="48" y="101"/>
                                <a:pt x="49" y="98"/>
                                <a:pt x="49" y="95"/>
                              </a:cubicBezTo>
                              <a:cubicBezTo>
                                <a:pt x="49" y="91"/>
                                <a:pt x="48" y="88"/>
                                <a:pt x="46" y="85"/>
                              </a:cubicBezTo>
                              <a:cubicBezTo>
                                <a:pt x="44" y="82"/>
                                <a:pt x="38" y="78"/>
                                <a:pt x="30" y="73"/>
                              </a:cubicBezTo>
                              <a:cubicBezTo>
                                <a:pt x="18" y="65"/>
                                <a:pt x="11" y="58"/>
                                <a:pt x="7" y="54"/>
                              </a:cubicBezTo>
                              <a:cubicBezTo>
                                <a:pt x="2" y="48"/>
                                <a:pt x="0" y="41"/>
                                <a:pt x="0" y="33"/>
                              </a:cubicBezTo>
                              <a:cubicBezTo>
                                <a:pt x="0" y="25"/>
                                <a:pt x="2" y="17"/>
                                <a:pt x="8" y="10"/>
                              </a:cubicBezTo>
                              <a:cubicBezTo>
                                <a:pt x="14" y="3"/>
                                <a:pt x="22" y="0"/>
                                <a:pt x="33" y="0"/>
                              </a:cubicBezTo>
                              <a:cubicBezTo>
                                <a:pt x="39" y="0"/>
                                <a:pt x="45" y="1"/>
                                <a:pt x="51" y="4"/>
                              </a:cubicBezTo>
                              <a:cubicBezTo>
                                <a:pt x="53" y="5"/>
                                <a:pt x="54" y="6"/>
                                <a:pt x="56" y="6"/>
                              </a:cubicBezTo>
                              <a:cubicBezTo>
                                <a:pt x="57" y="6"/>
                                <a:pt x="58" y="6"/>
                                <a:pt x="59" y="5"/>
                              </a:cubicBezTo>
                              <a:cubicBezTo>
                                <a:pt x="60" y="5"/>
                                <a:pt x="61" y="3"/>
                                <a:pt x="63" y="0"/>
                              </a:cubicBezTo>
                              <a:lnTo>
                                <a:pt x="6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7" name="Freeform 254">
                        <a:extLst/>
                      </wps:cNvPr>
                      <wps:cNvSpPr>
                        <a:spLocks/>
                      </wps:cNvSpPr>
                      <wps:spPr bwMode="auto">
                        <a:xfrm>
                          <a:off x="5888038" y="4957763"/>
                          <a:ext cx="209550" cy="320675"/>
                        </a:xfrm>
                        <a:custGeom>
                          <a:avLst/>
                          <a:gdLst>
                            <a:gd name="T0" fmla="*/ 68 w 75"/>
                            <a:gd name="T1" fmla="*/ 0 h 115"/>
                            <a:gd name="T2" fmla="*/ 70 w 75"/>
                            <a:gd name="T3" fmla="*/ 37 h 115"/>
                            <a:gd name="T4" fmla="*/ 66 w 75"/>
                            <a:gd name="T5" fmla="*/ 37 h 115"/>
                            <a:gd name="T6" fmla="*/ 51 w 75"/>
                            <a:gd name="T7" fmla="*/ 15 h 115"/>
                            <a:gd name="T8" fmla="*/ 36 w 75"/>
                            <a:gd name="T9" fmla="*/ 9 h 115"/>
                            <a:gd name="T10" fmla="*/ 28 w 75"/>
                            <a:gd name="T11" fmla="*/ 12 h 115"/>
                            <a:gd name="T12" fmla="*/ 24 w 75"/>
                            <a:gd name="T13" fmla="*/ 19 h 115"/>
                            <a:gd name="T14" fmla="*/ 27 w 75"/>
                            <a:gd name="T15" fmla="*/ 25 h 115"/>
                            <a:gd name="T16" fmla="*/ 47 w 75"/>
                            <a:gd name="T17" fmla="*/ 42 h 115"/>
                            <a:gd name="T18" fmla="*/ 70 w 75"/>
                            <a:gd name="T19" fmla="*/ 61 h 115"/>
                            <a:gd name="T20" fmla="*/ 75 w 75"/>
                            <a:gd name="T21" fmla="*/ 79 h 115"/>
                            <a:gd name="T22" fmla="*/ 71 w 75"/>
                            <a:gd name="T23" fmla="*/ 97 h 115"/>
                            <a:gd name="T24" fmla="*/ 58 w 75"/>
                            <a:gd name="T25" fmla="*/ 111 h 115"/>
                            <a:gd name="T26" fmla="*/ 40 w 75"/>
                            <a:gd name="T27" fmla="*/ 115 h 115"/>
                            <a:gd name="T28" fmla="*/ 19 w 75"/>
                            <a:gd name="T29" fmla="*/ 110 h 115"/>
                            <a:gd name="T30" fmla="*/ 14 w 75"/>
                            <a:gd name="T31" fmla="*/ 109 h 115"/>
                            <a:gd name="T32" fmla="*/ 8 w 75"/>
                            <a:gd name="T33" fmla="*/ 115 h 115"/>
                            <a:gd name="T34" fmla="*/ 4 w 75"/>
                            <a:gd name="T35" fmla="*/ 115 h 115"/>
                            <a:gd name="T36" fmla="*/ 2 w 75"/>
                            <a:gd name="T37" fmla="*/ 76 h 115"/>
                            <a:gd name="T38" fmla="*/ 6 w 75"/>
                            <a:gd name="T39" fmla="*/ 76 h 115"/>
                            <a:gd name="T40" fmla="*/ 20 w 75"/>
                            <a:gd name="T41" fmla="*/ 99 h 115"/>
                            <a:gd name="T42" fmla="*/ 38 w 75"/>
                            <a:gd name="T43" fmla="*/ 106 h 115"/>
                            <a:gd name="T44" fmla="*/ 47 w 75"/>
                            <a:gd name="T45" fmla="*/ 103 h 115"/>
                            <a:gd name="T46" fmla="*/ 50 w 75"/>
                            <a:gd name="T47" fmla="*/ 95 h 115"/>
                            <a:gd name="T48" fmla="*/ 47 w 75"/>
                            <a:gd name="T49" fmla="*/ 85 h 115"/>
                            <a:gd name="T50" fmla="*/ 31 w 75"/>
                            <a:gd name="T51" fmla="*/ 73 h 115"/>
                            <a:gd name="T52" fmla="*/ 8 w 75"/>
                            <a:gd name="T53" fmla="*/ 54 h 115"/>
                            <a:gd name="T54" fmla="*/ 0 w 75"/>
                            <a:gd name="T55" fmla="*/ 33 h 115"/>
                            <a:gd name="T56" fmla="*/ 9 w 75"/>
                            <a:gd name="T57" fmla="*/ 10 h 115"/>
                            <a:gd name="T58" fmla="*/ 34 w 75"/>
                            <a:gd name="T59" fmla="*/ 0 h 115"/>
                            <a:gd name="T60" fmla="*/ 51 w 75"/>
                            <a:gd name="T61" fmla="*/ 4 h 115"/>
                            <a:gd name="T62" fmla="*/ 56 w 75"/>
                            <a:gd name="T63" fmla="*/ 6 h 115"/>
                            <a:gd name="T64" fmla="*/ 60 w 75"/>
                            <a:gd name="T65" fmla="*/ 5 h 115"/>
                            <a:gd name="T66" fmla="*/ 64 w 75"/>
                            <a:gd name="T67" fmla="*/ 0 h 115"/>
                            <a:gd name="T68" fmla="*/ 68 w 75"/>
                            <a:gd name="T6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 h="115">
                              <a:moveTo>
                                <a:pt x="68" y="0"/>
                              </a:moveTo>
                              <a:cubicBezTo>
                                <a:pt x="70" y="37"/>
                                <a:pt x="70" y="37"/>
                                <a:pt x="70" y="37"/>
                              </a:cubicBezTo>
                              <a:cubicBezTo>
                                <a:pt x="66" y="37"/>
                                <a:pt x="66" y="37"/>
                                <a:pt x="66" y="37"/>
                              </a:cubicBezTo>
                              <a:cubicBezTo>
                                <a:pt x="61" y="26"/>
                                <a:pt x="56" y="19"/>
                                <a:pt x="51" y="15"/>
                              </a:cubicBezTo>
                              <a:cubicBezTo>
                                <a:pt x="46" y="11"/>
                                <a:pt x="41" y="9"/>
                                <a:pt x="36" y="9"/>
                              </a:cubicBezTo>
                              <a:cubicBezTo>
                                <a:pt x="33" y="9"/>
                                <a:pt x="30" y="10"/>
                                <a:pt x="28" y="12"/>
                              </a:cubicBezTo>
                              <a:cubicBezTo>
                                <a:pt x="25" y="14"/>
                                <a:pt x="24" y="17"/>
                                <a:pt x="24" y="19"/>
                              </a:cubicBezTo>
                              <a:cubicBezTo>
                                <a:pt x="24" y="21"/>
                                <a:pt x="25" y="23"/>
                                <a:pt x="27" y="25"/>
                              </a:cubicBezTo>
                              <a:cubicBezTo>
                                <a:pt x="29" y="29"/>
                                <a:pt x="36" y="34"/>
                                <a:pt x="47" y="42"/>
                              </a:cubicBezTo>
                              <a:cubicBezTo>
                                <a:pt x="59" y="49"/>
                                <a:pt x="66" y="56"/>
                                <a:pt x="70" y="61"/>
                              </a:cubicBezTo>
                              <a:cubicBezTo>
                                <a:pt x="74" y="67"/>
                                <a:pt x="75" y="73"/>
                                <a:pt x="75" y="79"/>
                              </a:cubicBezTo>
                              <a:cubicBezTo>
                                <a:pt x="75" y="85"/>
                                <a:pt x="74" y="91"/>
                                <a:pt x="71" y="97"/>
                              </a:cubicBezTo>
                              <a:cubicBezTo>
                                <a:pt x="68" y="103"/>
                                <a:pt x="63" y="107"/>
                                <a:pt x="58" y="111"/>
                              </a:cubicBezTo>
                              <a:cubicBezTo>
                                <a:pt x="52" y="114"/>
                                <a:pt x="46" y="115"/>
                                <a:pt x="40" y="115"/>
                              </a:cubicBezTo>
                              <a:cubicBezTo>
                                <a:pt x="34" y="115"/>
                                <a:pt x="28" y="114"/>
                                <a:pt x="19" y="110"/>
                              </a:cubicBezTo>
                              <a:cubicBezTo>
                                <a:pt x="16" y="109"/>
                                <a:pt x="15" y="109"/>
                                <a:pt x="14" y="109"/>
                              </a:cubicBezTo>
                              <a:cubicBezTo>
                                <a:pt x="11" y="109"/>
                                <a:pt x="9" y="111"/>
                                <a:pt x="8" y="115"/>
                              </a:cubicBezTo>
                              <a:cubicBezTo>
                                <a:pt x="4" y="115"/>
                                <a:pt x="4" y="115"/>
                                <a:pt x="4" y="115"/>
                              </a:cubicBezTo>
                              <a:cubicBezTo>
                                <a:pt x="2" y="76"/>
                                <a:pt x="2" y="76"/>
                                <a:pt x="2" y="76"/>
                              </a:cubicBezTo>
                              <a:cubicBezTo>
                                <a:pt x="6" y="76"/>
                                <a:pt x="6" y="76"/>
                                <a:pt x="6" y="76"/>
                              </a:cubicBezTo>
                              <a:cubicBezTo>
                                <a:pt x="9" y="86"/>
                                <a:pt x="14" y="94"/>
                                <a:pt x="20" y="99"/>
                              </a:cubicBezTo>
                              <a:cubicBezTo>
                                <a:pt x="26" y="104"/>
                                <a:pt x="32" y="106"/>
                                <a:pt x="38" y="106"/>
                              </a:cubicBezTo>
                              <a:cubicBezTo>
                                <a:pt x="41" y="106"/>
                                <a:pt x="44" y="105"/>
                                <a:pt x="47" y="103"/>
                              </a:cubicBezTo>
                              <a:cubicBezTo>
                                <a:pt x="49" y="101"/>
                                <a:pt x="50" y="98"/>
                                <a:pt x="50" y="95"/>
                              </a:cubicBezTo>
                              <a:cubicBezTo>
                                <a:pt x="50" y="91"/>
                                <a:pt x="49" y="88"/>
                                <a:pt x="47" y="85"/>
                              </a:cubicBezTo>
                              <a:cubicBezTo>
                                <a:pt x="44" y="82"/>
                                <a:pt x="39" y="78"/>
                                <a:pt x="31" y="73"/>
                              </a:cubicBezTo>
                              <a:cubicBezTo>
                                <a:pt x="19" y="65"/>
                                <a:pt x="12" y="58"/>
                                <a:pt x="8" y="54"/>
                              </a:cubicBezTo>
                              <a:cubicBezTo>
                                <a:pt x="3" y="48"/>
                                <a:pt x="0" y="41"/>
                                <a:pt x="0" y="33"/>
                              </a:cubicBezTo>
                              <a:cubicBezTo>
                                <a:pt x="0" y="25"/>
                                <a:pt x="3" y="17"/>
                                <a:pt x="9" y="10"/>
                              </a:cubicBezTo>
                              <a:cubicBezTo>
                                <a:pt x="15" y="3"/>
                                <a:pt x="23" y="0"/>
                                <a:pt x="34" y="0"/>
                              </a:cubicBezTo>
                              <a:cubicBezTo>
                                <a:pt x="40" y="0"/>
                                <a:pt x="46" y="1"/>
                                <a:pt x="51" y="4"/>
                              </a:cubicBezTo>
                              <a:cubicBezTo>
                                <a:pt x="53" y="5"/>
                                <a:pt x="55" y="6"/>
                                <a:pt x="56" y="6"/>
                              </a:cubicBezTo>
                              <a:cubicBezTo>
                                <a:pt x="58" y="6"/>
                                <a:pt x="59" y="6"/>
                                <a:pt x="60" y="5"/>
                              </a:cubicBezTo>
                              <a:cubicBezTo>
                                <a:pt x="61" y="5"/>
                                <a:pt x="62" y="3"/>
                                <a:pt x="64" y="0"/>
                              </a:cubicBezTo>
                              <a:lnTo>
                                <a:pt x="68"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8" name="Freeform 255">
                        <a:extLst/>
                      </wps:cNvPr>
                      <wps:cNvSpPr>
                        <a:spLocks noEditPoints="1"/>
                      </wps:cNvSpPr>
                      <wps:spPr bwMode="auto">
                        <a:xfrm>
                          <a:off x="6129338" y="4821238"/>
                          <a:ext cx="165100" cy="449263"/>
                        </a:xfrm>
                        <a:custGeom>
                          <a:avLst/>
                          <a:gdLst>
                            <a:gd name="T0" fmla="*/ 29 w 59"/>
                            <a:gd name="T1" fmla="*/ 0 h 161"/>
                            <a:gd name="T2" fmla="*/ 42 w 59"/>
                            <a:gd name="T3" fmla="*/ 5 h 161"/>
                            <a:gd name="T4" fmla="*/ 47 w 59"/>
                            <a:gd name="T5" fmla="*/ 18 h 161"/>
                            <a:gd name="T6" fmla="*/ 42 w 59"/>
                            <a:gd name="T7" fmla="*/ 30 h 161"/>
                            <a:gd name="T8" fmla="*/ 29 w 59"/>
                            <a:gd name="T9" fmla="*/ 36 h 161"/>
                            <a:gd name="T10" fmla="*/ 16 w 59"/>
                            <a:gd name="T11" fmla="*/ 30 h 161"/>
                            <a:gd name="T12" fmla="*/ 11 w 59"/>
                            <a:gd name="T13" fmla="*/ 18 h 161"/>
                            <a:gd name="T14" fmla="*/ 16 w 59"/>
                            <a:gd name="T15" fmla="*/ 5 h 161"/>
                            <a:gd name="T16" fmla="*/ 29 w 59"/>
                            <a:gd name="T17" fmla="*/ 0 h 161"/>
                            <a:gd name="T18" fmla="*/ 45 w 59"/>
                            <a:gd name="T19" fmla="*/ 52 h 161"/>
                            <a:gd name="T20" fmla="*/ 45 w 59"/>
                            <a:gd name="T21" fmla="*/ 138 h 161"/>
                            <a:gd name="T22" fmla="*/ 48 w 59"/>
                            <a:gd name="T23" fmla="*/ 153 h 161"/>
                            <a:gd name="T24" fmla="*/ 59 w 59"/>
                            <a:gd name="T25" fmla="*/ 157 h 161"/>
                            <a:gd name="T26" fmla="*/ 59 w 59"/>
                            <a:gd name="T27" fmla="*/ 161 h 161"/>
                            <a:gd name="T28" fmla="*/ 0 w 59"/>
                            <a:gd name="T29" fmla="*/ 161 h 161"/>
                            <a:gd name="T30" fmla="*/ 0 w 59"/>
                            <a:gd name="T31" fmla="*/ 157 h 161"/>
                            <a:gd name="T32" fmla="*/ 10 w 59"/>
                            <a:gd name="T33" fmla="*/ 153 h 161"/>
                            <a:gd name="T34" fmla="*/ 13 w 59"/>
                            <a:gd name="T35" fmla="*/ 138 h 161"/>
                            <a:gd name="T36" fmla="*/ 13 w 59"/>
                            <a:gd name="T37" fmla="*/ 75 h 161"/>
                            <a:gd name="T38" fmla="*/ 10 w 59"/>
                            <a:gd name="T39" fmla="*/ 60 h 161"/>
                            <a:gd name="T40" fmla="*/ 0 w 59"/>
                            <a:gd name="T41" fmla="*/ 57 h 161"/>
                            <a:gd name="T42" fmla="*/ 0 w 59"/>
                            <a:gd name="T43" fmla="*/ 52 h 161"/>
                            <a:gd name="T44" fmla="*/ 45 w 59"/>
                            <a:gd name="T45" fmla="*/ 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 h="161">
                              <a:moveTo>
                                <a:pt x="29" y="0"/>
                              </a:moveTo>
                              <a:cubicBezTo>
                                <a:pt x="34" y="0"/>
                                <a:pt x="38" y="1"/>
                                <a:pt x="42" y="5"/>
                              </a:cubicBezTo>
                              <a:cubicBezTo>
                                <a:pt x="45" y="8"/>
                                <a:pt x="47" y="13"/>
                                <a:pt x="47" y="18"/>
                              </a:cubicBezTo>
                              <a:cubicBezTo>
                                <a:pt x="47" y="23"/>
                                <a:pt x="45" y="27"/>
                                <a:pt x="42" y="30"/>
                              </a:cubicBezTo>
                              <a:cubicBezTo>
                                <a:pt x="38" y="34"/>
                                <a:pt x="34" y="36"/>
                                <a:pt x="29" y="36"/>
                              </a:cubicBezTo>
                              <a:cubicBezTo>
                                <a:pt x="24" y="36"/>
                                <a:pt x="20" y="34"/>
                                <a:pt x="16" y="30"/>
                              </a:cubicBezTo>
                              <a:cubicBezTo>
                                <a:pt x="13" y="27"/>
                                <a:pt x="11" y="23"/>
                                <a:pt x="11" y="18"/>
                              </a:cubicBezTo>
                              <a:cubicBezTo>
                                <a:pt x="11" y="13"/>
                                <a:pt x="13" y="8"/>
                                <a:pt x="16" y="5"/>
                              </a:cubicBezTo>
                              <a:cubicBezTo>
                                <a:pt x="20" y="1"/>
                                <a:pt x="24" y="0"/>
                                <a:pt x="29" y="0"/>
                              </a:cubicBezTo>
                              <a:moveTo>
                                <a:pt x="45" y="52"/>
                              </a:moveTo>
                              <a:cubicBezTo>
                                <a:pt x="45" y="138"/>
                                <a:pt x="45" y="138"/>
                                <a:pt x="45" y="138"/>
                              </a:cubicBezTo>
                              <a:cubicBezTo>
                                <a:pt x="45" y="146"/>
                                <a:pt x="46" y="151"/>
                                <a:pt x="48" y="153"/>
                              </a:cubicBezTo>
                              <a:cubicBezTo>
                                <a:pt x="50" y="155"/>
                                <a:pt x="53" y="156"/>
                                <a:pt x="59" y="157"/>
                              </a:cubicBezTo>
                              <a:cubicBezTo>
                                <a:pt x="59" y="161"/>
                                <a:pt x="59" y="161"/>
                                <a:pt x="59" y="161"/>
                              </a:cubicBezTo>
                              <a:cubicBezTo>
                                <a:pt x="0" y="161"/>
                                <a:pt x="0" y="161"/>
                                <a:pt x="0" y="161"/>
                              </a:cubicBezTo>
                              <a:cubicBezTo>
                                <a:pt x="0" y="157"/>
                                <a:pt x="0" y="157"/>
                                <a:pt x="0" y="157"/>
                              </a:cubicBezTo>
                              <a:cubicBezTo>
                                <a:pt x="4" y="157"/>
                                <a:pt x="8" y="155"/>
                                <a:pt x="10" y="153"/>
                              </a:cubicBezTo>
                              <a:cubicBezTo>
                                <a:pt x="12" y="151"/>
                                <a:pt x="13" y="146"/>
                                <a:pt x="13" y="138"/>
                              </a:cubicBezTo>
                              <a:cubicBezTo>
                                <a:pt x="13" y="75"/>
                                <a:pt x="13" y="75"/>
                                <a:pt x="13" y="75"/>
                              </a:cubicBezTo>
                              <a:cubicBezTo>
                                <a:pt x="13" y="67"/>
                                <a:pt x="12" y="62"/>
                                <a:pt x="10" y="60"/>
                              </a:cubicBezTo>
                              <a:cubicBezTo>
                                <a:pt x="8" y="58"/>
                                <a:pt x="5" y="57"/>
                                <a:pt x="0" y="57"/>
                              </a:cubicBezTo>
                              <a:cubicBezTo>
                                <a:pt x="0" y="52"/>
                                <a:pt x="0" y="52"/>
                                <a:pt x="0" y="52"/>
                              </a:cubicBezTo>
                              <a:lnTo>
                                <a:pt x="45" y="5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9" name="Freeform 256">
                        <a:extLst/>
                      </wps:cNvPr>
                      <wps:cNvSpPr>
                        <a:spLocks noEditPoints="1"/>
                      </wps:cNvSpPr>
                      <wps:spPr bwMode="auto">
                        <a:xfrm>
                          <a:off x="6316663" y="4957763"/>
                          <a:ext cx="284163" cy="320675"/>
                        </a:xfrm>
                        <a:custGeom>
                          <a:avLst/>
                          <a:gdLst>
                            <a:gd name="T0" fmla="*/ 51 w 102"/>
                            <a:gd name="T1" fmla="*/ 8 h 115"/>
                            <a:gd name="T2" fmla="*/ 41 w 102"/>
                            <a:gd name="T3" fmla="*/ 13 h 115"/>
                            <a:gd name="T4" fmla="*/ 35 w 102"/>
                            <a:gd name="T5" fmla="*/ 30 h 115"/>
                            <a:gd name="T6" fmla="*/ 34 w 102"/>
                            <a:gd name="T7" fmla="*/ 67 h 115"/>
                            <a:gd name="T8" fmla="*/ 35 w 102"/>
                            <a:gd name="T9" fmla="*/ 90 h 115"/>
                            <a:gd name="T10" fmla="*/ 41 w 102"/>
                            <a:gd name="T11" fmla="*/ 103 h 115"/>
                            <a:gd name="T12" fmla="*/ 50 w 102"/>
                            <a:gd name="T13" fmla="*/ 107 h 115"/>
                            <a:gd name="T14" fmla="*/ 59 w 102"/>
                            <a:gd name="T15" fmla="*/ 104 h 115"/>
                            <a:gd name="T16" fmla="*/ 65 w 102"/>
                            <a:gd name="T17" fmla="*/ 93 h 115"/>
                            <a:gd name="T18" fmla="*/ 68 w 102"/>
                            <a:gd name="T19" fmla="*/ 49 h 115"/>
                            <a:gd name="T20" fmla="*/ 65 w 102"/>
                            <a:gd name="T21" fmla="*/ 21 h 115"/>
                            <a:gd name="T22" fmla="*/ 59 w 102"/>
                            <a:gd name="T23" fmla="*/ 11 h 115"/>
                            <a:gd name="T24" fmla="*/ 51 w 102"/>
                            <a:gd name="T25" fmla="*/ 8 h 115"/>
                            <a:gd name="T26" fmla="*/ 50 w 102"/>
                            <a:gd name="T27" fmla="*/ 0 h 115"/>
                            <a:gd name="T28" fmla="*/ 77 w 102"/>
                            <a:gd name="T29" fmla="*/ 7 h 115"/>
                            <a:gd name="T30" fmla="*/ 95 w 102"/>
                            <a:gd name="T31" fmla="*/ 28 h 115"/>
                            <a:gd name="T32" fmla="*/ 102 w 102"/>
                            <a:gd name="T33" fmla="*/ 58 h 115"/>
                            <a:gd name="T34" fmla="*/ 90 w 102"/>
                            <a:gd name="T35" fmla="*/ 96 h 115"/>
                            <a:gd name="T36" fmla="*/ 51 w 102"/>
                            <a:gd name="T37" fmla="*/ 115 h 115"/>
                            <a:gd name="T38" fmla="*/ 13 w 102"/>
                            <a:gd name="T39" fmla="*/ 98 h 115"/>
                            <a:gd name="T40" fmla="*/ 0 w 102"/>
                            <a:gd name="T41" fmla="*/ 58 h 115"/>
                            <a:gd name="T42" fmla="*/ 13 w 102"/>
                            <a:gd name="T43" fmla="*/ 17 h 115"/>
                            <a:gd name="T44" fmla="*/ 50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1" y="8"/>
                              </a:moveTo>
                              <a:cubicBezTo>
                                <a:pt x="47" y="8"/>
                                <a:pt x="44" y="10"/>
                                <a:pt x="41" y="13"/>
                              </a:cubicBezTo>
                              <a:cubicBezTo>
                                <a:pt x="38" y="16"/>
                                <a:pt x="36" y="22"/>
                                <a:pt x="35" y="30"/>
                              </a:cubicBezTo>
                              <a:cubicBezTo>
                                <a:pt x="34" y="39"/>
                                <a:pt x="34" y="51"/>
                                <a:pt x="34" y="67"/>
                              </a:cubicBezTo>
                              <a:cubicBezTo>
                                <a:pt x="34" y="75"/>
                                <a:pt x="34" y="83"/>
                                <a:pt x="35" y="90"/>
                              </a:cubicBezTo>
                              <a:cubicBezTo>
                                <a:pt x="36" y="96"/>
                                <a:pt x="38" y="100"/>
                                <a:pt x="41" y="103"/>
                              </a:cubicBezTo>
                              <a:cubicBezTo>
                                <a:pt x="44" y="106"/>
                                <a:pt x="47" y="107"/>
                                <a:pt x="50" y="107"/>
                              </a:cubicBezTo>
                              <a:cubicBezTo>
                                <a:pt x="54" y="107"/>
                                <a:pt x="57" y="106"/>
                                <a:pt x="59" y="104"/>
                              </a:cubicBezTo>
                              <a:cubicBezTo>
                                <a:pt x="62" y="102"/>
                                <a:pt x="64" y="98"/>
                                <a:pt x="65" y="93"/>
                              </a:cubicBezTo>
                              <a:cubicBezTo>
                                <a:pt x="67" y="86"/>
                                <a:pt x="68" y="71"/>
                                <a:pt x="68" y="49"/>
                              </a:cubicBezTo>
                              <a:cubicBezTo>
                                <a:pt x="68" y="35"/>
                                <a:pt x="67" y="26"/>
                                <a:pt x="65" y="21"/>
                              </a:cubicBezTo>
                              <a:cubicBezTo>
                                <a:pt x="64" y="17"/>
                                <a:pt x="62" y="13"/>
                                <a:pt x="59" y="11"/>
                              </a:cubicBezTo>
                              <a:cubicBezTo>
                                <a:pt x="57" y="9"/>
                                <a:pt x="54" y="8"/>
                                <a:pt x="51" y="8"/>
                              </a:cubicBezTo>
                              <a:moveTo>
                                <a:pt x="50" y="0"/>
                              </a:moveTo>
                              <a:cubicBezTo>
                                <a:pt x="60" y="0"/>
                                <a:pt x="69" y="2"/>
                                <a:pt x="77" y="7"/>
                              </a:cubicBezTo>
                              <a:cubicBezTo>
                                <a:pt x="85" y="12"/>
                                <a:pt x="91" y="19"/>
                                <a:pt x="95" y="28"/>
                              </a:cubicBezTo>
                              <a:cubicBezTo>
                                <a:pt x="100" y="37"/>
                                <a:pt x="102" y="47"/>
                                <a:pt x="102" y="58"/>
                              </a:cubicBezTo>
                              <a:cubicBezTo>
                                <a:pt x="102" y="73"/>
                                <a:pt x="98" y="86"/>
                                <a:pt x="90" y="96"/>
                              </a:cubicBezTo>
                              <a:cubicBezTo>
                                <a:pt x="81" y="109"/>
                                <a:pt x="67" y="115"/>
                                <a:pt x="51" y="115"/>
                              </a:cubicBezTo>
                              <a:cubicBezTo>
                                <a:pt x="34" y="115"/>
                                <a:pt x="22" y="109"/>
                                <a:pt x="13" y="98"/>
                              </a:cubicBezTo>
                              <a:cubicBezTo>
                                <a:pt x="4" y="87"/>
                                <a:pt x="0" y="73"/>
                                <a:pt x="0" y="58"/>
                              </a:cubicBezTo>
                              <a:cubicBezTo>
                                <a:pt x="0" y="43"/>
                                <a:pt x="4" y="29"/>
                                <a:pt x="13" y="17"/>
                              </a:cubicBezTo>
                              <a:cubicBezTo>
                                <a:pt x="22" y="6"/>
                                <a:pt x="35" y="0"/>
                                <a:pt x="50"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90" name="Freeform 257">
                        <a:extLst/>
                      </wps:cNvPr>
                      <wps:cNvSpPr>
                        <a:spLocks/>
                      </wps:cNvSpPr>
                      <wps:spPr bwMode="auto">
                        <a:xfrm>
                          <a:off x="6637338" y="4957763"/>
                          <a:ext cx="330200" cy="312738"/>
                        </a:xfrm>
                        <a:custGeom>
                          <a:avLst/>
                          <a:gdLst>
                            <a:gd name="T0" fmla="*/ 45 w 118"/>
                            <a:gd name="T1" fmla="*/ 3 h 112"/>
                            <a:gd name="T2" fmla="*/ 45 w 118"/>
                            <a:gd name="T3" fmla="*/ 17 h 112"/>
                            <a:gd name="T4" fmla="*/ 61 w 118"/>
                            <a:gd name="T5" fmla="*/ 4 h 112"/>
                            <a:gd name="T6" fmla="*/ 77 w 118"/>
                            <a:gd name="T7" fmla="*/ 0 h 112"/>
                            <a:gd name="T8" fmla="*/ 95 w 118"/>
                            <a:gd name="T9" fmla="*/ 6 h 112"/>
                            <a:gd name="T10" fmla="*/ 104 w 118"/>
                            <a:gd name="T11" fmla="*/ 20 h 112"/>
                            <a:gd name="T12" fmla="*/ 106 w 118"/>
                            <a:gd name="T13" fmla="*/ 46 h 112"/>
                            <a:gd name="T14" fmla="*/ 106 w 118"/>
                            <a:gd name="T15" fmla="*/ 88 h 112"/>
                            <a:gd name="T16" fmla="*/ 108 w 118"/>
                            <a:gd name="T17" fmla="*/ 104 h 112"/>
                            <a:gd name="T18" fmla="*/ 118 w 118"/>
                            <a:gd name="T19" fmla="*/ 108 h 112"/>
                            <a:gd name="T20" fmla="*/ 118 w 118"/>
                            <a:gd name="T21" fmla="*/ 112 h 112"/>
                            <a:gd name="T22" fmla="*/ 63 w 118"/>
                            <a:gd name="T23" fmla="*/ 112 h 112"/>
                            <a:gd name="T24" fmla="*/ 63 w 118"/>
                            <a:gd name="T25" fmla="*/ 108 h 112"/>
                            <a:gd name="T26" fmla="*/ 72 w 118"/>
                            <a:gd name="T27" fmla="*/ 103 h 112"/>
                            <a:gd name="T28" fmla="*/ 74 w 118"/>
                            <a:gd name="T29" fmla="*/ 88 h 112"/>
                            <a:gd name="T30" fmla="*/ 74 w 118"/>
                            <a:gd name="T31" fmla="*/ 40 h 112"/>
                            <a:gd name="T32" fmla="*/ 73 w 118"/>
                            <a:gd name="T33" fmla="*/ 23 h 112"/>
                            <a:gd name="T34" fmla="*/ 69 w 118"/>
                            <a:gd name="T35" fmla="*/ 18 h 112"/>
                            <a:gd name="T36" fmla="*/ 63 w 118"/>
                            <a:gd name="T37" fmla="*/ 16 h 112"/>
                            <a:gd name="T38" fmla="*/ 45 w 118"/>
                            <a:gd name="T39" fmla="*/ 30 h 112"/>
                            <a:gd name="T40" fmla="*/ 45 w 118"/>
                            <a:gd name="T41" fmla="*/ 88 h 112"/>
                            <a:gd name="T42" fmla="*/ 47 w 118"/>
                            <a:gd name="T43" fmla="*/ 104 h 112"/>
                            <a:gd name="T44" fmla="*/ 56 w 118"/>
                            <a:gd name="T45" fmla="*/ 108 h 112"/>
                            <a:gd name="T46" fmla="*/ 56 w 118"/>
                            <a:gd name="T47" fmla="*/ 112 h 112"/>
                            <a:gd name="T48" fmla="*/ 0 w 118"/>
                            <a:gd name="T49" fmla="*/ 112 h 112"/>
                            <a:gd name="T50" fmla="*/ 0 w 118"/>
                            <a:gd name="T51" fmla="*/ 108 h 112"/>
                            <a:gd name="T52" fmla="*/ 10 w 118"/>
                            <a:gd name="T53" fmla="*/ 103 h 112"/>
                            <a:gd name="T54" fmla="*/ 12 w 118"/>
                            <a:gd name="T55" fmla="*/ 88 h 112"/>
                            <a:gd name="T56" fmla="*/ 12 w 118"/>
                            <a:gd name="T57" fmla="*/ 27 h 112"/>
                            <a:gd name="T58" fmla="*/ 10 w 118"/>
                            <a:gd name="T59" fmla="*/ 12 h 112"/>
                            <a:gd name="T60" fmla="*/ 0 w 118"/>
                            <a:gd name="T61" fmla="*/ 8 h 112"/>
                            <a:gd name="T62" fmla="*/ 0 w 118"/>
                            <a:gd name="T63" fmla="*/ 3 h 112"/>
                            <a:gd name="T64" fmla="*/ 45 w 118"/>
                            <a:gd name="T6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112">
                              <a:moveTo>
                                <a:pt x="45" y="3"/>
                              </a:moveTo>
                              <a:cubicBezTo>
                                <a:pt x="45" y="17"/>
                                <a:pt x="45" y="17"/>
                                <a:pt x="45" y="17"/>
                              </a:cubicBezTo>
                              <a:cubicBezTo>
                                <a:pt x="50" y="11"/>
                                <a:pt x="56" y="7"/>
                                <a:pt x="61" y="4"/>
                              </a:cubicBezTo>
                              <a:cubicBezTo>
                                <a:pt x="66" y="1"/>
                                <a:pt x="72" y="0"/>
                                <a:pt x="77" y="0"/>
                              </a:cubicBezTo>
                              <a:cubicBezTo>
                                <a:pt x="85" y="0"/>
                                <a:pt x="90" y="2"/>
                                <a:pt x="95" y="6"/>
                              </a:cubicBezTo>
                              <a:cubicBezTo>
                                <a:pt x="100" y="10"/>
                                <a:pt x="103" y="15"/>
                                <a:pt x="104" y="20"/>
                              </a:cubicBezTo>
                              <a:cubicBezTo>
                                <a:pt x="106" y="25"/>
                                <a:pt x="106" y="33"/>
                                <a:pt x="106" y="46"/>
                              </a:cubicBezTo>
                              <a:cubicBezTo>
                                <a:pt x="106" y="88"/>
                                <a:pt x="106" y="88"/>
                                <a:pt x="106" y="88"/>
                              </a:cubicBezTo>
                              <a:cubicBezTo>
                                <a:pt x="106" y="97"/>
                                <a:pt x="107" y="102"/>
                                <a:pt x="108" y="104"/>
                              </a:cubicBezTo>
                              <a:cubicBezTo>
                                <a:pt x="110" y="106"/>
                                <a:pt x="113" y="107"/>
                                <a:pt x="118" y="108"/>
                              </a:cubicBezTo>
                              <a:cubicBezTo>
                                <a:pt x="118" y="112"/>
                                <a:pt x="118" y="112"/>
                                <a:pt x="118" y="112"/>
                              </a:cubicBezTo>
                              <a:cubicBezTo>
                                <a:pt x="63" y="112"/>
                                <a:pt x="63" y="112"/>
                                <a:pt x="63" y="112"/>
                              </a:cubicBezTo>
                              <a:cubicBezTo>
                                <a:pt x="63" y="108"/>
                                <a:pt x="63" y="108"/>
                                <a:pt x="63" y="108"/>
                              </a:cubicBezTo>
                              <a:cubicBezTo>
                                <a:pt x="67" y="107"/>
                                <a:pt x="70" y="106"/>
                                <a:pt x="72" y="103"/>
                              </a:cubicBezTo>
                              <a:cubicBezTo>
                                <a:pt x="73" y="101"/>
                                <a:pt x="74" y="96"/>
                                <a:pt x="74" y="88"/>
                              </a:cubicBezTo>
                              <a:cubicBezTo>
                                <a:pt x="74" y="40"/>
                                <a:pt x="74" y="40"/>
                                <a:pt x="74" y="40"/>
                              </a:cubicBezTo>
                              <a:cubicBezTo>
                                <a:pt x="74" y="31"/>
                                <a:pt x="73" y="25"/>
                                <a:pt x="73" y="23"/>
                              </a:cubicBezTo>
                              <a:cubicBezTo>
                                <a:pt x="72" y="21"/>
                                <a:pt x="71" y="19"/>
                                <a:pt x="69" y="18"/>
                              </a:cubicBezTo>
                              <a:cubicBezTo>
                                <a:pt x="67" y="16"/>
                                <a:pt x="65" y="16"/>
                                <a:pt x="63" y="16"/>
                              </a:cubicBezTo>
                              <a:cubicBezTo>
                                <a:pt x="57" y="16"/>
                                <a:pt x="51" y="20"/>
                                <a:pt x="45" y="30"/>
                              </a:cubicBezTo>
                              <a:cubicBezTo>
                                <a:pt x="45" y="88"/>
                                <a:pt x="45" y="88"/>
                                <a:pt x="45" y="88"/>
                              </a:cubicBezTo>
                              <a:cubicBezTo>
                                <a:pt x="45" y="96"/>
                                <a:pt x="46" y="102"/>
                                <a:pt x="47" y="104"/>
                              </a:cubicBezTo>
                              <a:cubicBezTo>
                                <a:pt x="49" y="106"/>
                                <a:pt x="51" y="107"/>
                                <a:pt x="56" y="108"/>
                              </a:cubicBezTo>
                              <a:cubicBezTo>
                                <a:pt x="56" y="112"/>
                                <a:pt x="56" y="112"/>
                                <a:pt x="56" y="112"/>
                              </a:cubicBezTo>
                              <a:cubicBezTo>
                                <a:pt x="0" y="112"/>
                                <a:pt x="0" y="112"/>
                                <a:pt x="0" y="112"/>
                              </a:cubicBezTo>
                              <a:cubicBezTo>
                                <a:pt x="0" y="108"/>
                                <a:pt x="0" y="108"/>
                                <a:pt x="0" y="108"/>
                              </a:cubicBezTo>
                              <a:cubicBezTo>
                                <a:pt x="5" y="107"/>
                                <a:pt x="8" y="106"/>
                                <a:pt x="10" y="103"/>
                              </a:cubicBezTo>
                              <a:cubicBezTo>
                                <a:pt x="11" y="102"/>
                                <a:pt x="12" y="97"/>
                                <a:pt x="12" y="88"/>
                              </a:cubicBezTo>
                              <a:cubicBezTo>
                                <a:pt x="12" y="27"/>
                                <a:pt x="12" y="27"/>
                                <a:pt x="12" y="27"/>
                              </a:cubicBezTo>
                              <a:cubicBezTo>
                                <a:pt x="12" y="19"/>
                                <a:pt x="11" y="14"/>
                                <a:pt x="10" y="12"/>
                              </a:cubicBezTo>
                              <a:cubicBezTo>
                                <a:pt x="8" y="10"/>
                                <a:pt x="5" y="8"/>
                                <a:pt x="0" y="8"/>
                              </a:cubicBezTo>
                              <a:cubicBezTo>
                                <a:pt x="0" y="3"/>
                                <a:pt x="0" y="3"/>
                                <a:pt x="0" y="3"/>
                              </a:cubicBezTo>
                              <a:lnTo>
                                <a:pt x="45"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91" name="Freeform 258">
                        <a:extLst/>
                      </wps:cNvPr>
                      <wps:cNvSpPr>
                        <a:spLocks noEditPoints="1"/>
                      </wps:cNvSpPr>
                      <wps:spPr bwMode="auto">
                        <a:xfrm>
                          <a:off x="7004050" y="4957763"/>
                          <a:ext cx="254000" cy="320675"/>
                        </a:xfrm>
                        <a:custGeom>
                          <a:avLst/>
                          <a:gdLst>
                            <a:gd name="T0" fmla="*/ 63 w 91"/>
                            <a:gd name="T1" fmla="*/ 46 h 115"/>
                            <a:gd name="T2" fmla="*/ 61 w 91"/>
                            <a:gd name="T3" fmla="*/ 20 h 115"/>
                            <a:gd name="T4" fmla="*/ 54 w 91"/>
                            <a:gd name="T5" fmla="*/ 10 h 115"/>
                            <a:gd name="T6" fmla="*/ 48 w 91"/>
                            <a:gd name="T7" fmla="*/ 8 h 115"/>
                            <a:gd name="T8" fmla="*/ 38 w 91"/>
                            <a:gd name="T9" fmla="*/ 14 h 115"/>
                            <a:gd name="T10" fmla="*/ 31 w 91"/>
                            <a:gd name="T11" fmla="*/ 42 h 115"/>
                            <a:gd name="T12" fmla="*/ 31 w 91"/>
                            <a:gd name="T13" fmla="*/ 46 h 115"/>
                            <a:gd name="T14" fmla="*/ 63 w 91"/>
                            <a:gd name="T15" fmla="*/ 46 h 115"/>
                            <a:gd name="T16" fmla="*/ 91 w 91"/>
                            <a:gd name="T17" fmla="*/ 54 h 115"/>
                            <a:gd name="T18" fmla="*/ 31 w 91"/>
                            <a:gd name="T19" fmla="*/ 54 h 115"/>
                            <a:gd name="T20" fmla="*/ 43 w 91"/>
                            <a:gd name="T21" fmla="*/ 88 h 115"/>
                            <a:gd name="T22" fmla="*/ 62 w 91"/>
                            <a:gd name="T23" fmla="*/ 98 h 115"/>
                            <a:gd name="T24" fmla="*/ 75 w 91"/>
                            <a:gd name="T25" fmla="*/ 94 h 115"/>
                            <a:gd name="T26" fmla="*/ 87 w 91"/>
                            <a:gd name="T27" fmla="*/ 80 h 115"/>
                            <a:gd name="T28" fmla="*/ 91 w 91"/>
                            <a:gd name="T29" fmla="*/ 82 h 115"/>
                            <a:gd name="T30" fmla="*/ 72 w 91"/>
                            <a:gd name="T31" fmla="*/ 108 h 115"/>
                            <a:gd name="T32" fmla="*/ 47 w 91"/>
                            <a:gd name="T33" fmla="*/ 115 h 115"/>
                            <a:gd name="T34" fmla="*/ 10 w 91"/>
                            <a:gd name="T35" fmla="*/ 97 h 115"/>
                            <a:gd name="T36" fmla="*/ 0 w 91"/>
                            <a:gd name="T37" fmla="*/ 59 h 115"/>
                            <a:gd name="T38" fmla="*/ 15 w 91"/>
                            <a:gd name="T39" fmla="*/ 16 h 115"/>
                            <a:gd name="T40" fmla="*/ 49 w 91"/>
                            <a:gd name="T41" fmla="*/ 0 h 115"/>
                            <a:gd name="T42" fmla="*/ 78 w 91"/>
                            <a:gd name="T43" fmla="*/ 14 h 115"/>
                            <a:gd name="T44" fmla="*/ 91 w 91"/>
                            <a:gd name="T45" fmla="*/ 54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15">
                              <a:moveTo>
                                <a:pt x="63" y="46"/>
                              </a:moveTo>
                              <a:cubicBezTo>
                                <a:pt x="63" y="33"/>
                                <a:pt x="62" y="25"/>
                                <a:pt x="61" y="20"/>
                              </a:cubicBezTo>
                              <a:cubicBezTo>
                                <a:pt x="59" y="16"/>
                                <a:pt x="57" y="12"/>
                                <a:pt x="54" y="10"/>
                              </a:cubicBezTo>
                              <a:cubicBezTo>
                                <a:pt x="53" y="8"/>
                                <a:pt x="50" y="8"/>
                                <a:pt x="48" y="8"/>
                              </a:cubicBezTo>
                              <a:cubicBezTo>
                                <a:pt x="44" y="8"/>
                                <a:pt x="40" y="10"/>
                                <a:pt x="38" y="14"/>
                              </a:cubicBezTo>
                              <a:cubicBezTo>
                                <a:pt x="33" y="20"/>
                                <a:pt x="31" y="30"/>
                                <a:pt x="31" y="42"/>
                              </a:cubicBezTo>
                              <a:cubicBezTo>
                                <a:pt x="31" y="46"/>
                                <a:pt x="31" y="46"/>
                                <a:pt x="31" y="46"/>
                              </a:cubicBezTo>
                              <a:lnTo>
                                <a:pt x="63" y="46"/>
                              </a:lnTo>
                              <a:close/>
                              <a:moveTo>
                                <a:pt x="91" y="54"/>
                              </a:moveTo>
                              <a:cubicBezTo>
                                <a:pt x="31" y="54"/>
                                <a:pt x="31" y="54"/>
                                <a:pt x="31" y="54"/>
                              </a:cubicBezTo>
                              <a:cubicBezTo>
                                <a:pt x="32" y="68"/>
                                <a:pt x="36" y="80"/>
                                <a:pt x="43" y="88"/>
                              </a:cubicBezTo>
                              <a:cubicBezTo>
                                <a:pt x="48" y="94"/>
                                <a:pt x="55" y="98"/>
                                <a:pt x="62" y="98"/>
                              </a:cubicBezTo>
                              <a:cubicBezTo>
                                <a:pt x="67" y="98"/>
                                <a:pt x="71" y="96"/>
                                <a:pt x="75" y="94"/>
                              </a:cubicBezTo>
                              <a:cubicBezTo>
                                <a:pt x="79" y="91"/>
                                <a:pt x="83" y="86"/>
                                <a:pt x="87" y="80"/>
                              </a:cubicBezTo>
                              <a:cubicBezTo>
                                <a:pt x="91" y="82"/>
                                <a:pt x="91" y="82"/>
                                <a:pt x="91" y="82"/>
                              </a:cubicBezTo>
                              <a:cubicBezTo>
                                <a:pt x="85" y="94"/>
                                <a:pt x="79" y="103"/>
                                <a:pt x="72" y="108"/>
                              </a:cubicBezTo>
                              <a:cubicBezTo>
                                <a:pt x="65" y="113"/>
                                <a:pt x="56" y="115"/>
                                <a:pt x="47" y="115"/>
                              </a:cubicBezTo>
                              <a:cubicBezTo>
                                <a:pt x="31" y="115"/>
                                <a:pt x="18" y="109"/>
                                <a:pt x="10" y="97"/>
                              </a:cubicBezTo>
                              <a:cubicBezTo>
                                <a:pt x="3" y="87"/>
                                <a:pt x="0" y="74"/>
                                <a:pt x="0" y="59"/>
                              </a:cubicBezTo>
                              <a:cubicBezTo>
                                <a:pt x="0" y="41"/>
                                <a:pt x="5" y="27"/>
                                <a:pt x="15" y="16"/>
                              </a:cubicBezTo>
                              <a:cubicBezTo>
                                <a:pt x="25" y="5"/>
                                <a:pt x="36" y="0"/>
                                <a:pt x="49" y="0"/>
                              </a:cubicBezTo>
                              <a:cubicBezTo>
                                <a:pt x="60" y="0"/>
                                <a:pt x="70" y="5"/>
                                <a:pt x="78" y="14"/>
                              </a:cubicBezTo>
                              <a:cubicBezTo>
                                <a:pt x="86" y="23"/>
                                <a:pt x="91" y="36"/>
                                <a:pt x="91" y="5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92" name="Freeform 259">
                        <a:extLst/>
                      </wps:cNvPr>
                      <wps:cNvSpPr>
                        <a:spLocks/>
                      </wps:cNvSpPr>
                      <wps:spPr bwMode="auto">
                        <a:xfrm>
                          <a:off x="7288213" y="4957763"/>
                          <a:ext cx="261938" cy="312738"/>
                        </a:xfrm>
                        <a:custGeom>
                          <a:avLst/>
                          <a:gdLst>
                            <a:gd name="T0" fmla="*/ 45 w 94"/>
                            <a:gd name="T1" fmla="*/ 3 h 112"/>
                            <a:gd name="T2" fmla="*/ 45 w 94"/>
                            <a:gd name="T3" fmla="*/ 28 h 112"/>
                            <a:gd name="T4" fmla="*/ 64 w 94"/>
                            <a:gd name="T5" fmla="*/ 6 h 112"/>
                            <a:gd name="T6" fmla="*/ 80 w 94"/>
                            <a:gd name="T7" fmla="*/ 0 h 112"/>
                            <a:gd name="T8" fmla="*/ 90 w 94"/>
                            <a:gd name="T9" fmla="*/ 4 h 112"/>
                            <a:gd name="T10" fmla="*/ 94 w 94"/>
                            <a:gd name="T11" fmla="*/ 15 h 112"/>
                            <a:gd name="T12" fmla="*/ 90 w 94"/>
                            <a:gd name="T13" fmla="*/ 27 h 112"/>
                            <a:gd name="T14" fmla="*/ 81 w 94"/>
                            <a:gd name="T15" fmla="*/ 32 h 112"/>
                            <a:gd name="T16" fmla="*/ 70 w 94"/>
                            <a:gd name="T17" fmla="*/ 28 h 112"/>
                            <a:gd name="T18" fmla="*/ 65 w 94"/>
                            <a:gd name="T19" fmla="*/ 23 h 112"/>
                            <a:gd name="T20" fmla="*/ 62 w 94"/>
                            <a:gd name="T21" fmla="*/ 23 h 112"/>
                            <a:gd name="T22" fmla="*/ 56 w 94"/>
                            <a:gd name="T23" fmla="*/ 25 h 112"/>
                            <a:gd name="T24" fmla="*/ 49 w 94"/>
                            <a:gd name="T25" fmla="*/ 37 h 112"/>
                            <a:gd name="T26" fmla="*/ 45 w 94"/>
                            <a:gd name="T27" fmla="*/ 61 h 112"/>
                            <a:gd name="T28" fmla="*/ 45 w 94"/>
                            <a:gd name="T29" fmla="*/ 86 h 112"/>
                            <a:gd name="T30" fmla="*/ 45 w 94"/>
                            <a:gd name="T31" fmla="*/ 93 h 112"/>
                            <a:gd name="T32" fmla="*/ 46 w 94"/>
                            <a:gd name="T33" fmla="*/ 101 h 112"/>
                            <a:gd name="T34" fmla="*/ 50 w 94"/>
                            <a:gd name="T35" fmla="*/ 106 h 112"/>
                            <a:gd name="T36" fmla="*/ 59 w 94"/>
                            <a:gd name="T37" fmla="*/ 108 h 112"/>
                            <a:gd name="T38" fmla="*/ 59 w 94"/>
                            <a:gd name="T39" fmla="*/ 112 h 112"/>
                            <a:gd name="T40" fmla="*/ 0 w 94"/>
                            <a:gd name="T41" fmla="*/ 112 h 112"/>
                            <a:gd name="T42" fmla="*/ 0 w 94"/>
                            <a:gd name="T43" fmla="*/ 108 h 112"/>
                            <a:gd name="T44" fmla="*/ 10 w 94"/>
                            <a:gd name="T45" fmla="*/ 104 h 112"/>
                            <a:gd name="T46" fmla="*/ 13 w 94"/>
                            <a:gd name="T47" fmla="*/ 86 h 112"/>
                            <a:gd name="T48" fmla="*/ 13 w 94"/>
                            <a:gd name="T49" fmla="*/ 26 h 112"/>
                            <a:gd name="T50" fmla="*/ 12 w 94"/>
                            <a:gd name="T51" fmla="*/ 14 h 112"/>
                            <a:gd name="T52" fmla="*/ 8 w 94"/>
                            <a:gd name="T53" fmla="*/ 10 h 112"/>
                            <a:gd name="T54" fmla="*/ 0 w 94"/>
                            <a:gd name="T55" fmla="*/ 8 h 112"/>
                            <a:gd name="T56" fmla="*/ 0 w 94"/>
                            <a:gd name="T57" fmla="*/ 3 h 112"/>
                            <a:gd name="T58" fmla="*/ 45 w 94"/>
                            <a:gd name="T59"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4" h="112">
                              <a:moveTo>
                                <a:pt x="45" y="3"/>
                              </a:moveTo>
                              <a:cubicBezTo>
                                <a:pt x="45" y="28"/>
                                <a:pt x="45" y="28"/>
                                <a:pt x="45" y="28"/>
                              </a:cubicBezTo>
                              <a:cubicBezTo>
                                <a:pt x="52" y="17"/>
                                <a:pt x="59" y="9"/>
                                <a:pt x="64" y="6"/>
                              </a:cubicBezTo>
                              <a:cubicBezTo>
                                <a:pt x="69" y="2"/>
                                <a:pt x="75" y="0"/>
                                <a:pt x="80" y="0"/>
                              </a:cubicBezTo>
                              <a:cubicBezTo>
                                <a:pt x="84" y="0"/>
                                <a:pt x="88" y="1"/>
                                <a:pt x="90" y="4"/>
                              </a:cubicBezTo>
                              <a:cubicBezTo>
                                <a:pt x="93" y="7"/>
                                <a:pt x="94" y="10"/>
                                <a:pt x="94" y="15"/>
                              </a:cubicBezTo>
                              <a:cubicBezTo>
                                <a:pt x="94" y="21"/>
                                <a:pt x="93" y="25"/>
                                <a:pt x="90" y="27"/>
                              </a:cubicBezTo>
                              <a:cubicBezTo>
                                <a:pt x="88" y="30"/>
                                <a:pt x="85" y="32"/>
                                <a:pt x="81" y="32"/>
                              </a:cubicBezTo>
                              <a:cubicBezTo>
                                <a:pt x="77" y="32"/>
                                <a:pt x="73" y="30"/>
                                <a:pt x="70" y="28"/>
                              </a:cubicBezTo>
                              <a:cubicBezTo>
                                <a:pt x="67" y="25"/>
                                <a:pt x="66" y="24"/>
                                <a:pt x="65" y="23"/>
                              </a:cubicBezTo>
                              <a:cubicBezTo>
                                <a:pt x="64" y="23"/>
                                <a:pt x="63" y="23"/>
                                <a:pt x="62" y="23"/>
                              </a:cubicBezTo>
                              <a:cubicBezTo>
                                <a:pt x="60" y="23"/>
                                <a:pt x="58" y="24"/>
                                <a:pt x="56" y="25"/>
                              </a:cubicBezTo>
                              <a:cubicBezTo>
                                <a:pt x="53" y="28"/>
                                <a:pt x="50" y="32"/>
                                <a:pt x="49" y="37"/>
                              </a:cubicBezTo>
                              <a:cubicBezTo>
                                <a:pt x="46" y="44"/>
                                <a:pt x="45" y="52"/>
                                <a:pt x="45" y="61"/>
                              </a:cubicBezTo>
                              <a:cubicBezTo>
                                <a:pt x="45" y="86"/>
                                <a:pt x="45" y="86"/>
                                <a:pt x="45" y="86"/>
                              </a:cubicBezTo>
                              <a:cubicBezTo>
                                <a:pt x="45" y="93"/>
                                <a:pt x="45" y="93"/>
                                <a:pt x="45" y="93"/>
                              </a:cubicBezTo>
                              <a:cubicBezTo>
                                <a:pt x="45" y="97"/>
                                <a:pt x="45" y="100"/>
                                <a:pt x="46" y="101"/>
                              </a:cubicBezTo>
                              <a:cubicBezTo>
                                <a:pt x="47" y="103"/>
                                <a:pt x="48" y="105"/>
                                <a:pt x="50" y="106"/>
                              </a:cubicBezTo>
                              <a:cubicBezTo>
                                <a:pt x="52" y="107"/>
                                <a:pt x="55" y="108"/>
                                <a:pt x="59" y="108"/>
                              </a:cubicBezTo>
                              <a:cubicBezTo>
                                <a:pt x="59" y="112"/>
                                <a:pt x="59" y="112"/>
                                <a:pt x="59" y="112"/>
                              </a:cubicBezTo>
                              <a:cubicBezTo>
                                <a:pt x="0" y="112"/>
                                <a:pt x="0" y="112"/>
                                <a:pt x="0" y="112"/>
                              </a:cubicBezTo>
                              <a:cubicBezTo>
                                <a:pt x="0" y="108"/>
                                <a:pt x="0" y="108"/>
                                <a:pt x="0" y="108"/>
                              </a:cubicBezTo>
                              <a:cubicBezTo>
                                <a:pt x="5" y="107"/>
                                <a:pt x="8" y="106"/>
                                <a:pt x="10" y="104"/>
                              </a:cubicBezTo>
                              <a:cubicBezTo>
                                <a:pt x="12" y="102"/>
                                <a:pt x="13" y="96"/>
                                <a:pt x="13" y="86"/>
                              </a:cubicBezTo>
                              <a:cubicBezTo>
                                <a:pt x="13" y="26"/>
                                <a:pt x="13" y="26"/>
                                <a:pt x="13" y="26"/>
                              </a:cubicBezTo>
                              <a:cubicBezTo>
                                <a:pt x="13" y="20"/>
                                <a:pt x="12" y="16"/>
                                <a:pt x="12" y="14"/>
                              </a:cubicBezTo>
                              <a:cubicBezTo>
                                <a:pt x="11" y="12"/>
                                <a:pt x="10" y="11"/>
                                <a:pt x="8" y="10"/>
                              </a:cubicBezTo>
                              <a:cubicBezTo>
                                <a:pt x="7" y="9"/>
                                <a:pt x="4" y="8"/>
                                <a:pt x="0" y="8"/>
                              </a:cubicBezTo>
                              <a:cubicBezTo>
                                <a:pt x="0" y="3"/>
                                <a:pt x="0" y="3"/>
                                <a:pt x="0" y="3"/>
                              </a:cubicBezTo>
                              <a:lnTo>
                                <a:pt x="45"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93" name="Rectangle 3693">
                        <a:extLst/>
                      </wps:cNvPr>
                      <wps:cNvSpPr>
                        <a:spLocks noChangeArrowheads="1"/>
                      </wps:cNvSpPr>
                      <wps:spPr bwMode="auto">
                        <a:xfrm>
                          <a:off x="0" y="3773488"/>
                          <a:ext cx="7556500" cy="33338"/>
                        </a:xfrm>
                        <a:prstGeom prst="rect">
                          <a:avLst/>
                        </a:prstGeom>
                        <a:solidFill>
                          <a:srgbClr val="002A3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118A06" id="Group 301" o:spid="_x0000_s1026" style="position:absolute;margin-left:56.05pt;margin-top:65.7pt;width:123.3pt;height:86.15pt;z-index:251665408;mso-position-horizontal-relative:page;mso-position-vertical-relative:page;mso-width-relative:margin;mso-height-relative:margin" coordorigin="" coordsize="75565,5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">
              <o:lock v:ext="edit" aspectratio="t"/>
              <v:group id="Group 3043" o:spid="_x0000_s1027" style="position:absolute;left:4069;width:52469;height:34498" coordorigin="379413" coordsize="3305,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">
                <v:shape id="Freeform 5" o:spid="_x0000_s1028" style="position:absolute;left:381217;top:1319;width:7;height:5;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" path="m4,c3,2,2,3,,3e" fillcolor="#002a3a" stroked="f">
                  <v:path arrowok="t" o:connecttype="custom" o:connectlocs="7,0;0,5" o:connectangles="0,0"/>
                </v:shape>
                <v:oval id="Oval 3045" o:spid="_x0000_s1029" style="position:absolute;left:381264;top:886;width:2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" fillcolor="#002a3a" stroked="f"/>
                <v:shape id="Freeform 7" o:spid="_x0000_s1030" style="position:absolute;left:381389;top:443;width:398;height:484;visibility:visible;mso-wrap-style:square;v-text-anchor:top" coordsize="2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" path="m220,127v-69,,-69,,-69,c151,6,151,6,151,6v69,,69,,69,l220,127xm220,185v-1,13,-6,23,-15,30c151,247,151,247,151,247v,-114,,-114,,-114c220,133,220,133,220,133r,52xm145,127v-63,,-63,,-63,c82,6,82,6,82,6v63,,63,,63,l145,127xm145,250v-25,15,-25,15,-25,15c120,265,120,265,120,265v-2,2,-4,3,-7,3c110,268,108,267,106,265,82,250,82,250,82,250v,-117,,-117,,-117c145,133,145,133,145,133r,117xm56,83v19,,19,,19,c75,127,75,127,75,127v-19,,-19,,-19,l56,83xm75,247c21,215,21,215,21,215,12,208,8,198,7,185v,-52,,-52,,-52c75,133,75,133,75,133r,114xm30,53c7,53,7,53,7,53,7,6,7,6,7,6v23,,23,,23,l30,53xm36,24v3,-3,3,-3,3,-3c37,18,37,18,37,18v4,,4,,4,c43,14,43,14,43,14v2,4,2,4,2,4c49,18,49,18,49,18v-2,3,-2,3,-2,3c50,24,50,24,50,24v-3,1,-3,1,-3,1c47,29,47,29,47,29,43,26,43,26,43,26v-3,3,-3,3,-3,3c40,25,40,25,40,25l36,24xm53,73v,-2,-2,-2,-2,-2c49,71,48,75,46,75v-1,,-2,,-2,-2c44,72,46,71,47,70v-14,,-14,7,-17,7c26,77,33,70,36,68,33,67,31,64,28,62v1,-2,2,-1,4,c32,61,33,59,36,59v7,,5,6,6,6c43,65,42,59,47,59v6,,14,16,7,16c51,75,53,73,53,73m37,108v4,1,4,1,4,1c43,105,43,105,43,105v2,4,2,4,2,4c49,108,49,108,49,108v-2,3,-2,3,-2,3c50,114,50,114,50,114v-3,1,-3,1,-3,1c47,119,47,119,47,119v-4,-3,-4,-3,-4,-3c40,119,40,119,40,119v,-4,,-4,,-4c36,114,36,114,36,114v3,-3,3,-3,3,-3l37,108xm11,63v3,1,3,1,3,1c16,60,16,60,16,60v3,4,3,4,3,4c22,63,22,63,22,63v-1,3,-1,3,-1,3c23,69,23,69,23,69v-3,1,-3,1,-3,1c20,74,20,74,20,74,16,71,16,71,16,71v-3,3,-3,3,-3,3c13,70,13,70,13,70,10,69,10,69,10,69v2,-3,2,-3,2,-3l11,63xm7,83v23,,23,,23,c30,127,30,127,30,127v-23,,-23,,-23,l7,83xm61,69v3,-3,3,-3,3,-3c62,63,62,63,62,63v4,1,4,1,4,1c68,60,68,60,68,60v2,4,2,4,2,4c74,63,74,63,74,63v-2,3,-2,3,-2,3c75,69,75,69,75,69v-4,1,-4,1,-4,1c71,74,71,74,71,74,68,71,68,71,68,71v-3,3,-3,3,-3,3c65,70,65,70,65,70l61,69xm75,53v-19,,-19,,-19,c56,6,56,6,56,6v19,,19,,19,l75,53xm226,v,,,,,c,,,,,,,,,,,,,,,,,,,182,,182,,182v,18,8,33,18,38c105,272,105,272,105,272v2,2,5,3,8,3c116,275,118,274,120,273v88,-53,88,-53,88,-53c219,215,226,200,226,182,226,,226,,226,xe" fillcolor="#002a3a" stroked="f">
                  <v:path arrowok="t" o:connecttype="custom" o:connectlocs="266,11;387,326;266,234;255,224;255,11;211,466;187,466;255,234;132,146;99,146;12,326;132,435;12,11;63,42;72,32;86,32;83,44;70,51;93,128;77,128;63,120;63,104;95,132;72,192;86,190;83,202;70,209;69,195;25,113;39,111;35,123;23,130;21,116;53,146;12,146;109,111;123,113;132,121;120,125;107,121;99,11;398,0;0,0;32,387;211,480;398,0" o:connectangles="0,0,0,0,0,0,0,0,0,0,0,0,0,0,0,0,0,0,0,0,0,0,0,0,0,0,0,0,0,0,0,0,0,0,0,0,0,0,0,0,0,0,0,0,0,0"/>
                  <o:lock v:ext="edit" verticies="t"/>
                </v:shape>
                <v:shape id="Freeform 8" o:spid="_x0000_s1031" style="position:absolute;left:381405;top:688;width:120;height:135;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" path="m63,36v-1,-1,-9,3,-6,3c57,36,61,31,63,29v,-3,-4,,-8,2c68,13,60,20,53,22,64,9,61,9,53,13,59,8,61,2,60,,54,8,48,7,48,15v,5,-2,13,-5,16c40,34,43,17,34,17v-3,,-10,,-12,3c24,20,27,25,27,27v,2,2,7,-1,7c23,34,19,27,19,24v,-3,,-2,,-6c19,10,7,,2,v,5,7,6,7,13c6,13,2,8,2,11v,3,4,4,4,7c6,20,1,17,1,20v,2,3,2,4,4c3,24,1,24,1,25v-1,1,,2,2,3c2,29,1,30,1,34v,15,9,21,16,21c22,55,21,52,22,50v,3,2,-1,2,4c24,58,19,56,19,60v,5,8,,8,5c27,72,26,72,26,75v,2,7,-3,7,-4c35,72,35,77,38,77v2,,3,-5,4,-6c41,72,49,76,49,74v,-7,-2,-4,-2,-8c47,61,56,62,54,60,53,58,52,59,51,56v,1,-7,-10,2,-5c62,57,63,37,63,36e" fillcolor="#002a3a" stroked="f">
                  <v:path arrowok="t" o:connecttype="custom" o:connectlocs="111,63;101,68;111,51;97,54;94,39;94,23;106,0;85,26;76,54;60,30;39,35;48,47;46,60;34,42;34,32;4,0;16,23;4,19;11,32;2,35;9,42;2,44;5,49;2,60;30,96;39,88;42,95;34,105;48,114;46,131;58,124;67,135;74,124;86,130;83,116;95,105;90,98;94,89;111,63" o:connectangles="0,0,0,0,0,0,0,0,0,0,0,0,0,0,0,0,0,0,0,0,0,0,0,0,0,0,0,0,0,0,0,0,0,0,0,0,0,0,0"/>
                </v:shape>
                <v:oval id="Oval 3048" o:spid="_x0000_s1032" style="position:absolute;left:381926;top:812;width:2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" fillcolor="#002a3a" stroked="f"/>
                <v:oval id="Oval 3049" o:spid="_x0000_s1033" style="position:absolute;left:381873;top:842;width:2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" fillcolor="#002a3a" stroked="f"/>
                <v:oval id="Oval 3050" o:spid="_x0000_s1034" style="position:absolute;left:381245;top:914;width: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" fillcolor="#002a3a" stroked="f"/>
                <v:oval id="Oval 3051" o:spid="_x0000_s1035" style="position:absolute;left:381286;top:918;width:2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" fillcolor="#002a3a" stroked="f"/>
                <v:shape id="Freeform 13" o:spid="_x0000_s1036" style="position:absolute;left:382408;top:378;width:46;height:104;visibility:visible;mso-wrap-style:square;v-text-anchor:top" coordsize="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" path="m13,10v11,13,13,34,5,49c14,59,15,53,14,50,6,35,,17,7,v5,1,3,7,6,10e" fillcolor="#002a3a" stroked="f">
                  <v:path arrowok="t" o:connecttype="custom" o:connectlocs="23,18;32,104;25,88;12,0;23,18" o:connectangles="0,0,0,0,0"/>
                </v:shape>
                <v:shape id="Freeform 14" o:spid="_x0000_s1037" style="position:absolute;left:380737;top:391;width:33;height:94;visibility:visible;mso-wrap-style:square;v-text-anchor:top" coordsize="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" path="m19,21v-2,9,-2,22,,31c17,54,18,50,16,50,,39,8,18,4,2,4,1,6,,8,1v7,5,10,12,11,20e" fillcolor="#002a3a" stroked="f">
                  <v:path arrowok="t" o:connecttype="custom" o:connectlocs="33,37;33,91;28,87;7,3;14,2;33,37" o:connectangles="0,0,0,0,0,0"/>
                </v:shape>
                <v:shape id="Freeform 15" o:spid="_x0000_s1038" style="position:absolute;left:382461;top:422;width:34;height:27;visibility:visible;mso-wrap-style:square;v-text-anchor:top"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" path="m16,4v3,4,-2,9,-5,11c8,15,4,13,1,10,,6,3,2,6,v4,,8,,10,4e" fillcolor="#002a3a" stroked="f">
                  <v:path arrowok="t" o:connecttype="custom" o:connectlocs="29,7;20,27;2,18;11,0;29,7" o:connectangles="0,0,0,0,0"/>
                </v:shape>
                <v:shape id="Freeform 16" o:spid="_x0000_s1039" style="position:absolute;left:380701;top:450;width:27;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" path="m15,5v,4,-2,7,-5,9c8,14,4,14,3,12,,10,,6,1,4,3,1,6,,9,v2,1,5,2,6,5e" fillcolor="#002a3a" stroked="f">
                  <v:path arrowok="t" o:connecttype="custom" o:connectlocs="27,9;18,25;5,21;2,7;16,0;27,9" o:connectangles="0,0,0,0,0,0"/>
                </v:shape>
                <v:shape id="Freeform 17" o:spid="_x0000_s1040" style="position:absolute;left:382491;top:464;width:28;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" path="m15,4v1,2,1,4,,6c12,14,8,15,4,14,1,12,1,10,,7,1,4,4,1,7,v3,,5,2,8,4e" fillcolor="#002a3a" stroked="f">
                  <v:path arrowok="t" o:connecttype="custom" o:connectlocs="26,7;26,18;7,25;0,13;12,0;26,7" o:connectangles="0,0,0,0,0,0"/>
                </v:shape>
                <v:shape id="Freeform 18" o:spid="_x0000_s1041" style="position:absolute;left:382454;top:468;width:30;height:26;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" path="m13,2v4,2,1,6,1,8c12,12,9,15,5,14,4,12,1,12,,9,,6,2,2,6,v3,,5,1,7,2e" fillcolor="#002a3a" stroked="f">
                  <v:path arrowok="t" o:connecttype="custom" o:connectlocs="23,3;25,17;9,24;0,16;11,0;23,3" o:connectangles="0,0,0,0,0,0"/>
                </v:shape>
                <v:shape id="Freeform 19" o:spid="_x0000_s1042" style="position:absolute;left:382401;top:475;width:27;height:30;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" path="m15,4v,5,,10,-5,11c5,17,2,13,1,9,,5,3,2,7,v3,,6,2,8,4e" fillcolor="#002a3a" stroked="f">
                  <v:path arrowok="t" o:connecttype="custom" o:connectlocs="27,7;18,26;2,16;13,0;27,7" o:connectangles="0,0,0,0,0"/>
                </v:shape>
                <v:shape id="Freeform 20" o:spid="_x0000_s1043" style="position:absolute;left:380777;top:473;width:28;height:28;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" path="m15,7v1,4,-2,7,-5,9c7,16,4,14,2,11,,8,3,6,4,4,8,,14,3,15,7e" fillcolor="#002a3a" stroked="f">
                  <v:path arrowok="t" o:connecttype="custom" o:connectlocs="26,12;18,28;4,19;7,7;26,12" o:connectangles="0,0,0,0,0"/>
                </v:shape>
                <v:shape id="Freeform 21" o:spid="_x0000_s1044" style="position:absolute;left:380737;top:477;width:26;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" path="m15,6v,4,-2,7,-5,8c7,15,4,13,2,10,,6,3,3,6,1v4,-1,7,3,9,5e" fillcolor="#002a3a" stroked="f">
                  <v:path arrowok="t" o:connecttype="custom" o:connectlocs="26,10;17,24;3,17;10,2;26,10" o:connectangles="0,0,0,0,0"/>
                </v:shape>
                <v:shape id="Freeform 22" o:spid="_x0000_s1045" style="position:absolute;left:382236;top:480;width:39;height:100;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" path="m13,6v4,8,7,18,8,29c20,42,22,52,17,57,11,55,11,48,7,45,,31,7,15,9,1v3,-1,3,3,4,5e" fillcolor="#002a3a" stroked="f">
                  <v:path arrowok="t" o:connecttype="custom" o:connectlocs="23,11;37,61;30,100;12,79;16,2;23,11" o:connectangles="0,0,0,0,0,0"/>
                </v:shape>
                <v:shape id="Freeform 23" o:spid="_x0000_s1046" style="position:absolute;left:380703;top:489;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" path="m15,6v1,5,-2,7,-5,10c5,17,2,13,,10,,6,2,2,5,1,9,,13,2,15,6e" fillcolor="#002a3a" stroked="f">
                  <v:path arrowok="t" o:connecttype="custom" o:connectlocs="26,11;18,28;0,18;9,2;26,11" o:connectangles="0,0,0,0,0"/>
                </v:shape>
                <v:shape id="Freeform 24" o:spid="_x0000_s1047" style="position:absolute;left:382340;top:491;width:38;height:98;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" path="m17,16v5,12,5,26,1,38c16,56,16,56,16,56,11,46,3,36,,24,,16,2,8,5,2,7,,9,2,10,4v1,5,3,10,7,12e" fillcolor="#002a3a" stroked="f">
                  <v:path arrowok="t" o:connecttype="custom" o:connectlocs="29,28;31,95;28,98;0,42;9,4;17,7;29,28" o:connectangles="0,0,0,0,0,0,0"/>
                </v:shape>
                <v:shape id="Freeform 25" o:spid="_x0000_s1048" style="position:absolute;left:382428;top:494;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" path="m16,7v,4,-2,8,-6,10c6,17,2,16,1,12,,8,2,4,6,2,10,,14,4,16,7e" fillcolor="#002a3a" stroked="f">
                  <v:path arrowok="t" o:connecttype="custom" o:connectlocs="28,12;18,30;2,21;11,4;28,12" o:connectangles="0,0,0,0,0"/>
                </v:shape>
                <v:shape id="Freeform 26" o:spid="_x0000_s1049" style="position:absolute;left:380735;top:515;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" path="m16,7v,4,-3,7,-6,8c7,17,5,13,2,12,1,9,,6,2,3,3,1,6,1,8,v4,2,7,3,8,7e" fillcolor="#002a3a" stroked="f">
                  <v:path arrowok="t" o:connecttype="custom" o:connectlocs="28,12;18,26;4,21;4,5;14,0;28,12" o:connectangles="0,0,0,0,0,0"/>
                </v:shape>
                <v:shape id="Freeform 27" o:spid="_x0000_s1050" style="position:absolute;left:380768;top:514;width:28;height:28;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" path="m14,6v2,4,-2,6,-4,8c5,16,3,12,1,10,,6,3,3,5,1v5,-1,7,2,9,5e" fillcolor="#002a3a" stroked="f">
                  <v:path arrowok="t" o:connecttype="custom" o:connectlocs="25,11;18,25;2,18;9,2;25,11" o:connectangles="0,0,0,0,0"/>
                </v:shape>
                <v:shape id="Freeform 28" o:spid="_x0000_s1051" style="position:absolute;left:382399;top:522;width:76;height:76;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" path="m43,v,5,-8,11,-9,16c30,26,20,34,10,38,7,40,4,43,1,43,,35,7,28,11,21,20,10,31,3,43,e" fillcolor="#002a3a" stroked="f">
                  <v:path arrowok="t" o:connecttype="custom" o:connectlocs="76,0;60,28;18,67;2,76;19,37;76,0" o:connectangles="0,0,0,0,0,0"/>
                </v:shape>
                <v:shape id="Freeform 29" o:spid="_x0000_s1052" style="position:absolute;left:380700;top:522;width:79;height:69;visibility:visible;mso-wrap-style:square;v-text-anchor:top" coordsize="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" path="m28,17v6,7,9,13,16,18c45,37,44,39,42,39,22,38,9,18,,5,1,,6,4,9,3v7,6,14,7,19,14e" fillcolor="#002a3a" stroked="f">
                  <v:path arrowok="t" o:connecttype="custom" o:connectlocs="49,30;77,62;74,69;0,9;16,5;49,30" o:connectangles="0,0,0,0,0,0"/>
                </v:shape>
                <v:shape id="Freeform 30" o:spid="_x0000_s1053" style="position:absolute;left:382419;top:561;width:67;height:86;visibility:visible;mso-wrap-style:square;v-text-anchor:top" coordsize="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" path="m38,c37,17,29,35,13,43,9,45,4,49,,46,8,29,21,15,35,r3,xe" fillcolor="#002a3a" stroked="f">
                  <v:path arrowok="t" o:connecttype="custom" o:connectlocs="67,0;23,75;0,81;62,0;67,0" o:connectangles="0,0,0,0,0"/>
                </v:shape>
                <v:shape id="Freeform 31" o:spid="_x0000_s1054" style="position:absolute;left:382324;top:573;width:30;height:3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" path="m16,5v1,6,-2,9,-7,11c5,17,2,13,,10,,6,2,3,6,1,7,,9,,11,v2,1,3,3,5,5e" fillcolor="#002a3a" stroked="f">
                  <v:path arrowok="t" o:connecttype="custom" o:connectlocs="28,9;16,28;0,18;11,2;19,0;28,9" o:connectangles="0,0,0,0,0,0"/>
                </v:shape>
                <v:shape id="Freeform 32" o:spid="_x0000_s1055" style="position:absolute;left:380654;top:579;width:95;height:49;visibility:visible;mso-wrap-style:square;v-text-anchor:top" coordsize="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" path="m32,5v8,6,15,13,22,19c49,28,42,24,36,24,23,20,14,8,,4,1,,6,2,8,v9,,16,3,24,5e" fillcolor="#002a3a" stroked="f">
                  <v:path arrowok="t" o:connecttype="custom" o:connectlocs="56,9;95,42;63,42;0,7;14,0;56,9" o:connectangles="0,0,0,0,0,0"/>
                </v:shape>
                <v:shape id="Freeform 33" o:spid="_x0000_s1056" style="position:absolute;left:380557;top:134;width:957;height:900;visibility:visible;mso-wrap-style:square;v-text-anchor:top" coordsize="54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" path="m509,141v-22,-8,-36,15,-59,12c448,154,448,157,447,159v-1,1,-3,1,-5,c441,149,438,141,437,131v-2,-3,-1,-9,-3,-13c421,84,465,110,473,90,481,72,459,70,452,58v,-5,,-5,,-5c446,46,439,44,435,36v3,-10,4,-20,1,-30c436,3,434,,431,1v-8,11,-13,19,-20,29c403,24,396,17,387,12v-6,,-11,-6,-18,-4c368,10,369,12,370,14v1,15,9,28,20,39c391,59,391,59,391,59v-7,16,-5,34,-7,52c366,156,337,199,298,231v-22,25,-49,50,-53,84c244,321,246,328,242,332v-13,-5,-26,-11,-37,-20c187,300,161,301,149,278v-4,-9,2,-18,6,-25c168,241,166,218,159,203v-1,-1,-2,1,-3,2c155,228,136,244,143,270v2,7,6,12,8,19c148,289,144,289,142,287v-9,-1,-17,-4,-27,-3c97,292,73,282,58,298v-2,1,-6,1,-5,5c62,303,70,305,79,305v14,2,23,-9,32,-14c113,291,113,291,113,291v4,-4,11,-2,16,-3c154,291,173,303,194,315v,2,,2,,2c186,320,177,323,169,327v-9,7,-19,15,-22,26c141,363,149,372,153,380v,4,1,9,4,11c170,377,158,361,160,345v3,-12,14,-17,26,-20c208,315,224,333,242,344v,18,2,35,-2,53c235,399,228,400,222,400v-31,2,-56,19,-84,29c126,433,111,433,98,437v10,3,20,,30,-1c167,431,197,401,238,406v1,1,1,1,1,1c234,417,228,425,221,433v-2,-4,-2,-8,-6,-10c212,421,208,423,206,426v-1,2,-1,4,,6c208,435,211,436,215,437v-1,4,-5,5,-8,9c196,464,174,457,161,470v-2,3,-9,4,-6,8c170,480,184,476,195,468v15,-16,30,-31,45,-47c242,434,239,447,231,457v-3,-2,-6,-5,-10,-6c217,452,214,456,214,459v1,3,3,6,5,8c206,476,189,477,174,482v-29,3,-57,6,-86,6c74,487,58,492,45,488v-15,3,-31,-2,-43,6c,496,2,498,2,500v19,12,43,3,64,6c221,506,221,506,221,506v11,,23,-1,32,-6c273,489,284,468,294,448v4,-7,7,-15,9,-24c306,411,319,401,332,400v2,21,-2,41,-7,60c323,473,315,485,320,499v1,6,8,6,13,7c381,505,428,503,479,507v9,1,17,4,27,3c506,509,509,509,508,507v-1,-5,-4,-10,-10,-12c498,493,494,494,493,492v-25,-14,-56,-6,-85,-6c392,488,377,490,364,482v-6,-8,-2,-30,-2,-30c362,443,384,381,387,376v1,-6,3,-12,2,-19c392,349,392,339,392,330v1,-12,8,-24,12,-36c406,288,408,281,411,275v2,-7,3,-14,7,-20c431,263,444,263,450,277v5,33,5,33,5,33c455,312,457,316,460,314v10,-7,7,-22,7,-32c469,270,461,264,457,253v-3,-2,-7,-11,-7,-11c448,233,429,227,433,216v3,-9,5,-17,14,-22c448,194,449,195,449,196v4,-3,4,-3,4,-3c454,160,454,160,454,160v13,,32,2,45,2c502,163,505,166,509,166v3,-4,3,-4,3,-4c544,155,544,155,544,155v-13,2,-22,-14,-35,-14e" fillcolor="#002a3a" stroked="f">
                  <v:path arrowok="t" o:connecttype="custom" o:connectlocs="792,269;778,279;763,207;795,102;765,63;758,2;681,21;651,25;688,104;524,406;426,584;262,489;280,357;252,475;250,504;102,524;139,536;199,512;341,554;297,575;269,668;281,606;426,605;391,703;172,768;419,714;389,761;362,749;378,768;283,826;343,823;406,803;376,807;306,847;79,858;4,879;389,889;517,788;584,703;563,877;843,891;894,891;867,865;640,847;681,661;690,580;723,483;792,487;809,552;804,445;762,380;790,345;799,281;895,292;957,272" o:connectangles="0,0,0,0,0,0,0,0,0,0,0,0,0,0,0,0,0,0,0,0,0,0,0,0,0,0,0,0,0,0,0,0,0,0,0,0,0,0,0,0,0,0,0,0,0,0,0,0,0,0,0,0,0,0,0"/>
                </v:shape>
                <v:shape id="Freeform 34" o:spid="_x0000_s1057" style="position:absolute;left:381514;top:406;width:6;height:0;visibility:visible;mso-wrap-style:square;v-text-anchor:top" coordsize="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" path="m,c1,,2,,3,l,xe" fillcolor="#002a3a" stroked="f">
                  <v:path arrowok="t" o:connecttype="custom" o:connectlocs="0,0;6,0;0,0" o:connectangles="0,0,0"/>
                </v:shape>
                <v:shape id="Freeform 35" o:spid="_x0000_s1058" style="position:absolute;left:380884;top:593;width:27;height:2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" path="m15,5v,4,-2,7,-6,9c6,12,4,12,2,9,,5,4,1,7,v3,1,7,1,8,5e" fillcolor="#002a3a" stroked="f">
                  <v:path arrowok="t" o:connecttype="custom" o:connectlocs="27,9;16,24;4,15;13,0;27,9" o:connectangles="0,0,0,0,0"/>
                </v:shape>
                <v:shape id="Freeform 36" o:spid="_x0000_s1059" style="position:absolute;left:380844;top:594;width:26;height:30;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" path="m12,4v3,2,3,6,2,9c11,15,7,17,4,14,2,11,,9,2,6,4,3,9,,12,4e" fillcolor="#002a3a" stroked="f">
                  <v:path arrowok="t" o:connecttype="custom" o:connectlocs="21,7;24,23;7,25;3,11;21,7" o:connectangles="0,0,0,0,0"/>
                </v:shape>
                <v:shape id="Freeform 37" o:spid="_x0000_s1060" style="position:absolute;left:381831;top:609;width:0;height:1;visibility:visible;mso-wrap-style:square;v-text-anchor:top"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" path="m,c,,,,,1e" fillcolor="#002a3a" stroked="f">
                  <v:path arrowok="t" o:connecttype="custom" o:connectlocs="0,0;0,1" o:connectangles="0,0"/>
                </v:shape>
                <v:shape id="Freeform 38" o:spid="_x0000_s1061" style="position:absolute;left:382334;top:612;width:29;height:25;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" path="m14,5v2,4,-2,7,-5,9c5,13,,12,,7,,3,3,1,6,1,9,,12,2,14,5e" fillcolor="#002a3a" stroked="f">
                  <v:path arrowok="t" o:connecttype="custom" o:connectlocs="25,9;16,25;0,13;11,2;25,9" o:connectangles="0,0,0,0,0"/>
                </v:shape>
                <v:shape id="Freeform 39" o:spid="_x0000_s1062" style="position:absolute;left:382371;top:612;width:32;height:26;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" path="m14,4v1,2,4,5,1,7c13,12,12,13,11,14,6,15,2,13,1,9,,5,4,3,7,1v3,-1,5,1,7,3e" fillcolor="#002a3a" stroked="f">
                  <v:path arrowok="t" o:connecttype="custom" o:connectlocs="25,7;27,19;20,24;2,16;12,2;25,7" o:connectangles="0,0,0,0,0,0"/>
                </v:shape>
                <v:shape id="Freeform 40" o:spid="_x0000_s1063" style="position:absolute;left:380668;top:616;width:23;height:22;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" path="m13,7c12,11,8,13,3,12,2,11,,9,,7,,4,1,1,4,v5,,8,2,9,7e" fillcolor="#002a3a" stroked="f">
                  <v:path arrowok="t" o:connecttype="custom" o:connectlocs="23,12;5,20;0,12;7,0;23,12" o:connectangles="0,0,0,0,0"/>
                </v:shape>
                <v:shape id="Freeform 41" o:spid="_x0000_s1064" style="position:absolute;left:380898;top:626;width:27;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" path="m15,7v,4,-4,6,-6,8c5,15,2,12,,9,,6,1,2,5,1,9,,14,3,15,7e" fillcolor="#002a3a" stroked="f">
                  <v:path arrowok="t" o:connecttype="custom" o:connectlocs="27,12;16,26;0,16;9,2;27,12" o:connectangles="0,0,0,0,0"/>
                </v:shape>
                <v:shape id="Freeform 42" o:spid="_x0000_s1065" style="position:absolute;left:380860;top:628;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" path="m14,4v1,1,2,4,1,6c13,12,9,15,5,13,3,11,,10,1,6,3,4,5,2,7,1v3,-1,5,1,7,3e" fillcolor="#002a3a" stroked="f">
                  <v:path arrowok="t" o:connecttype="custom" o:connectlocs="25,7;26,17;9,23;2,10;12,2;25,7" o:connectangles="0,0,0,0,0,0"/>
                </v:shape>
                <v:shape id="Freeform 43" o:spid="_x0000_s1066" style="position:absolute;left:382473;top:633;width:29;height:25;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" path="m16,5v,3,-3,7,-5,8c8,14,4,13,2,11,,10,1,7,1,5,3,2,6,1,8,v4,1,6,3,8,5e" fillcolor="#002a3a" stroked="f">
                  <v:path arrowok="t" o:connecttype="custom" o:connectlocs="29,9;20,23;4,20;2,9;15,0;29,9" o:connectangles="0,0,0,0,0,0"/>
                </v:shape>
                <v:shape id="Freeform 44" o:spid="_x0000_s1067" style="position:absolute;left:382521;top:638;width:25;height:2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" path="m14,6v-1,3,-4,7,-7,7c5,13,,12,1,8,1,5,3,3,5,2v3,-2,8,,9,4e" fillcolor="#002a3a" stroked="f">
                  <v:path arrowok="t" o:connecttype="custom" o:connectlocs="25,11;13,23;2,14;9,4;25,11" o:connectangles="0,0,0,0,0"/>
                </v:shape>
                <v:shape id="Freeform 45" o:spid="_x0000_s1068" style="position:absolute;left:380744;top:651;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" path="m15,4v1,5,,8,-4,10c8,15,5,14,3,12,1,10,,7,1,4,2,,6,1,8,v3,,5,2,7,4e" fillcolor="#002a3a" stroked="f">
                  <v:path arrowok="t" o:connecttype="custom" o:connectlocs="26,7;19,24;5,21;2,7;14,0;26,7" o:connectangles="0,0,0,0,0,0"/>
                </v:shape>
                <v:shape id="Freeform 46" o:spid="_x0000_s1069" style="position:absolute;left:380777;top:651;width:30;height:3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" path="m16,8v1,3,-3,4,-3,7c11,16,8,17,5,15,3,13,,10,2,6,5,,14,3,16,8e" fillcolor="#002a3a" stroked="f">
                  <v:path arrowok="t" o:connecttype="custom" o:connectlocs="28,14;23,26;9,26;4,11;28,14" o:connectangles="0,0,0,0,0"/>
                </v:shape>
                <v:shape id="Freeform 47" o:spid="_x0000_s1070" style="position:absolute;left:382436;top:654;width:25;height:2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" path="m14,4v,4,-3,7,-6,9c5,14,1,12,1,8,,5,2,3,5,1v3,-1,7,,9,3e" fillcolor="#002a3a" stroked="f">
                  <v:path arrowok="t" o:connecttype="custom" o:connectlocs="25,7;14,23;2,14;9,2;25,7" o:connectangles="0,0,0,0,0"/>
                </v:shape>
                <v:shape id="Freeform 48" o:spid="_x0000_s1071" style="position:absolute;left:382489;top:663;width:28;height:28;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" path="m16,5v-1,4,,8,-4,10c9,16,5,16,2,14,,12,,8,1,5,3,2,6,,10,1v3,1,4,3,6,4e" fillcolor="#002a3a" stroked="f">
                  <v:path arrowok="t" o:connecttype="custom" o:connectlocs="28,9;21,26;4,25;2,9;18,2;28,9" o:connectangles="0,0,0,0,0,0"/>
                </v:shape>
                <v:shape id="Freeform 49" o:spid="_x0000_s1072" style="position:absolute;left:380721;top:670;width:26;height:30;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" path="m13,10v2,3,-2,4,-3,5c7,17,5,16,2,14,,13,1,9,1,7,5,,12,5,13,10e" fillcolor="#002a3a" stroked="f">
                  <v:path arrowok="t" o:connecttype="custom" o:connectlocs="23,18;17,26;3,25;2,12;23,18" o:connectangles="0,0,0,0,0"/>
                </v:shape>
                <v:shape id="Freeform 50" o:spid="_x0000_s1073" style="position:absolute;left:382391;top:677;width:86;height:41;visibility:visible;mso-wrap-style:square;v-text-anchor:top" coordsize="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" path="m47,13v2,1,1,3,1,4c38,21,24,23,16,15,11,11,5,10,,6,2,1,9,2,14,,26,2,35,13,47,13e" fillcolor="#002a3a" stroked="f">
                  <v:path arrowok="t" o:connecttype="custom" o:connectlocs="82,23;84,30;28,27;0,11;25,0;82,23" o:connectangles="0,0,0,0,0,0"/>
                </v:shape>
                <v:shape id="Freeform 51" o:spid="_x0000_s1074" style="position:absolute;left:380752;top:682;width:27;height:29;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" path="m14,7v1,3,-1,4,-2,6c10,16,7,15,5,14,2,12,,7,2,4,7,,12,2,14,7e" fillcolor="#002a3a" stroked="f">
                  <v:path arrowok="t" o:connecttype="custom" o:connectlocs="25,13;22,24;9,25;4,7;25,13" o:connectangles="0,0,0,0,0"/>
                </v:shape>
                <v:shape id="Freeform 52" o:spid="_x0000_s1075" style="position:absolute;left:380809;top:684;width:33;height:32;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" path="m17,8v2,4,-1,7,-4,9c10,18,8,16,6,15,4,13,,10,4,6,7,,14,4,17,8e" fillcolor="#002a3a" stroked="f">
                  <v:path arrowok="t" o:connecttype="custom" o:connectlocs="30,14;23,30;10,27;7,11;30,14" o:connectangles="0,0,0,0,0"/>
                </v:shape>
                <v:shape id="Freeform 53" o:spid="_x0000_s1076" style="position:absolute;left:381532;top:707;width:107;height:144;visibility:visible;mso-wrap-style:square;v-text-anchor:top" coordsize="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" path="m61,12v,8,-13,-1,-12,9c51,29,53,38,57,43v4,6,2,14,2,20c55,69,50,73,44,76,33,75,16,82,11,68,9,62,5,56,5,49,6,48,7,48,8,47,8,44,5,43,6,40,18,38,,27,11,26v9,9,24,6,32,17c45,44,46,46,48,47,47,38,42,29,41,18,40,13,42,8,45,5,52,,58,8,61,12e" fillcolor="#002a3a" stroked="f">
                  <v:path arrowok="t" o:connecttype="custom" o:connectlocs="107,21;86,37;100,76;103,111;77,133;19,119;9,86;14,83;11,70;19,46;75,76;84,83;72,32;79,9;107,21" o:connectangles="0,0,0,0,0,0,0,0,0,0,0,0,0,0,0"/>
                </v:shape>
                <v:shape id="Freeform 54" o:spid="_x0000_s1077" style="position:absolute;left:380877;top:716;width:25;height:2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" path="m13,4v1,4,-2,7,-5,9c5,14,3,10,1,8,,4,3,2,5,v3,,6,1,8,4e" fillcolor="#002a3a" stroked="f">
                  <v:path arrowok="t" o:connecttype="custom" o:connectlocs="23,7;14,22;2,14;9,0;23,7" o:connectangles="0,0,0,0,0"/>
                </v:shape>
                <v:shape id="Freeform 55" o:spid="_x0000_s1078" style="position:absolute;left:381294;top:723;width:41;height:100;visibility:visible;mso-wrap-style:square;v-text-anchor:top" coordsize="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" path="m19,4v4,16,3,31,-5,44c14,52,15,57,10,56,,42,8,21,12,6,13,2,18,,19,4e" fillcolor="#002a3a" stroked="f">
                  <v:path arrowok="t" o:connecttype="custom" o:connectlocs="34,7;25,84;18,98;21,11;34,7" o:connectangles="0,0,0,0,0"/>
                </v:shape>
                <v:shape id="Freeform 56" o:spid="_x0000_s1079" style="position:absolute;left:381901;top:725;width:30;height:89;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" path="m11,11v5,11,6,25,1,36c9,51,9,51,9,51,4,42,1,32,,23,2,15,4,9,4,2v6,-2,5,6,7,9e" fillcolor="#002a3a" stroked="f">
                  <v:path arrowok="t" o:connecttype="custom" o:connectlocs="19,19;21,82;16,89;0,40;7,3;19,19" o:connectangles="0,0,0,0,0,0"/>
                </v:shape>
                <v:shape id="Freeform 57" o:spid="_x0000_s1080" style="position:absolute;left:380868;top:739;width:85;height:44;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" path="m48,7v-2,5,-9,6,-13,9c26,23,12,25,,23,10,9,26,,45,4v1,2,3,1,3,3e" fillcolor="#002a3a" stroked="f">
                  <v:path arrowok="t" o:connecttype="custom" o:connectlocs="85,12;62,28;0,40;80,7;85,12" o:connectangles="0,0,0,0,0"/>
                </v:shape>
                <v:shape id="Freeform 58" o:spid="_x0000_s1081" style="position:absolute;left:380661;top:776;width:65;height:82;visibility:visible;mso-wrap-style:square;v-text-anchor:top" coordsize="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" path="m4,c19,11,23,25,32,39v1,2,5,2,3,5c32,47,29,42,25,43,10,36,,19,1,2,1,,3,,4,e" fillcolor="#002a3a" stroked="f">
                  <v:path arrowok="t" o:connecttype="custom" o:connectlocs="7,0;56,68;61,77;44,75;2,3;7,0" o:connectangles="0,0,0,0,0,0"/>
                </v:shape>
                <v:shape id="Freeform 59" o:spid="_x0000_s1082" style="position:absolute;left:381870;top:788;width:24;height:28;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" path="m14,6v,4,-1,7,-4,9c6,16,2,13,1,10,,7,2,6,3,4,6,,12,2,14,6e" fillcolor="#002a3a" stroked="f">
                  <v:path arrowok="t" o:connecttype="custom" o:connectlocs="24,11;17,26;2,18;5,7;24,11" o:connectangles="0,0,0,0,0"/>
                </v:shape>
                <v:shape id="Freeform 60" o:spid="_x0000_s1083" style="position:absolute;left:381808;top:195;width:537;height:828;visibility:visible;mso-wrap-style:square;v-text-anchor:top" coordsize="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" path="m215,364v,-8,2,-15,3,-22c219,339,220,337,219,333v10,-12,29,-8,44,-7c269,329,276,329,283,330v2,-2,6,-2,9,-2c305,322,297,307,298,295v-5,-11,-5,-11,-5,-11c292,281,291,278,290,276v-3,-3,-4,-8,-7,-11c277,248,264,238,253,224,233,198,201,183,170,173v-32,-11,-63,3,-91,13c70,183,66,177,64,169v-2,-15,1,-29,7,-42c72,117,79,110,82,101,89,79,96,57,98,33,99,18,88,8,77,1,69,,60,,55,6,50,17,39,24,29,29v,7,8,2,11,5c48,35,58,32,65,38,66,54,57,67,49,79,35,98,21,119,13,140v-2,-1,-2,-1,-2,-1c13,236,13,236,13,236v13,20,28,44,52,52c77,298,93,310,110,301v9,-2,10,10,14,15c129,331,118,341,118,355v-11,22,-11,22,-11,22c95,400,85,424,67,443v-6,,-10,7,-16,7c48,455,42,451,38,453,26,458,8,455,,466v1,2,2,2,3,2c27,469,54,470,80,469v3,-1,6,-4,6,-7c83,455,87,449,90,444v2,-10,9,-16,11,-25c110,403,119,387,128,371v12,-20,12,-20,12,-20c143,345,148,336,153,329v3,-3,4,-7,7,-11c160,314,158,313,156,310v3,-3,7,-2,10,-3c176,313,186,323,188,333v4,11,4,11,4,11c194,348,194,348,194,348v-1,14,-1,14,-1,14c194,374,194,374,194,374v2,19,-1,38,-3,57c184,454,158,452,139,457v-5,3,-14,1,-14,9c148,471,175,468,199,468v4,-2,5,-5,7,-9c207,454,212,450,210,444v-4,-5,,-14,-1,-22c209,420,209,418,209,415v3,-12,2,-25,4,-36l215,364xe" fillcolor="#002a3a" stroked="f">
                  <v:path arrowok="t" o:connecttype="custom" o:connectlocs="379,640;384,601;386,585;463,573;498,580;514,577;525,519;516,499;511,485;498,466;445,394;299,304;139,327;113,297;125,223;144,178;173,58;136,2;97,11;51,51;70,60;114,67;86,139;23,246;19,244;23,415;114,506;194,529;218,556;208,624;188,663;118,779;90,791;67,796;0,819;5,823;141,824;151,812;158,781;178,737;225,652;246,617;269,578;282,559;275,545;292,540;331,585;338,605;342,612;340,636;342,657;336,758;245,803;220,819;350,823;363,807;370,781;368,742;368,730;375,666;379,640" o:connectangles="0,0,0,0,0,0,0,0,0,0,0,0,0,0,0,0,0,0,0,0,0,0,0,0,0,0,0,0,0,0,0,0,0,0,0,0,0,0,0,0,0,0,0,0,0,0,0,0,0,0,0,0,0,0,0,0,0,0,0,0,0"/>
                </v:shape>
                <v:shape id="Freeform 61" o:spid="_x0000_s1084" style="position:absolute;left:382436;top:805;width:92;height:81;visibility:visible;mso-wrap-style:square;v-text-anchor:top"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" path="m52,1c39,19,26,39,4,45,2,45,1,46,,44,13,30,20,8,41,3,44,1,49,,52,1e" fillcolor="#002a3a" stroked="f">
                  <v:path arrowok="t" o:connecttype="custom" o:connectlocs="92,2;7,79;0,77;73,5;92,2" o:connectangles="0,0,0,0,0"/>
                </v:shape>
                <v:shape id="Freeform 62" o:spid="_x0000_s1085" style="position:absolute;left:380610;top:830;width:24;height:2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" path="m14,6v-2,2,,6,-4,6c7,14,4,12,2,8,,5,4,1,7,v3,1,6,3,7,6e" fillcolor="#002a3a" stroked="f">
                  <v:path arrowok="t" o:connecttype="custom" o:connectlocs="24,11;17,21;3,14;12,0;24,11" o:connectangles="0,0,0,0,0"/>
                </v:shape>
                <v:shape id="Freeform 63" o:spid="_x0000_s1086" style="position:absolute;left:380747;top:832;width:90;height:37;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" path="m50,11v1,4,-3,4,-5,4c28,21,11,16,,4,,2,,1,1,,17,4,36,1,50,11e" fillcolor="#002a3a" stroked="f">
                  <v:path arrowok="t" o:connecttype="custom" o:connectlocs="88,19;79,26;0,7;2,0;88,19" o:connectangles="0,0,0,0,0"/>
                </v:shape>
                <v:shape id="Freeform 64" o:spid="_x0000_s1087" style="position:absolute;left:380649;top:837;width:26;height:2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" path="m14,3v1,1,1,4,1,6c12,12,9,13,5,12,2,11,1,10,,7,,3,3,1,6,v3,,6,1,8,3e" fillcolor="#002a3a" stroked="f">
                  <v:path arrowok="t" o:connecttype="custom" o:connectlocs="24,5;26,16;9,21;0,12;10,0;24,5" o:connectangles="0,0,0,0,0,0"/>
                </v:shape>
                <v:shape id="Freeform 65" o:spid="_x0000_s1088" style="position:absolute;left:381298;top:839;width:26;height:21;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" path="m14,4v1,3,-2,6,-5,7c6,12,3,11,1,8,,5,1,1,4,1,7,,13,,14,4e" fillcolor="#002a3a" stroked="f">
                  <v:path arrowok="t" o:connecttype="custom" o:connectlocs="24,7;16,19;2,14;7,2;24,7" o:connectangles="0,0,0,0,0"/>
                </v:shape>
                <v:shape id="Freeform 66" o:spid="_x0000_s1089" style="position:absolute;left:382526;top:841;width:30;height:2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" path="m16,4v1,4,-3,6,-5,9c8,14,5,13,3,12,3,10,,8,1,5,3,2,6,,10,v2,2,4,2,6,4e" fillcolor="#002a3a" stroked="f">
                  <v:path arrowok="t" o:connecttype="custom" o:connectlocs="28,7;19,22;5,21;2,9;18,0;28,7" o:connectangles="0,0,0,0,0,0"/>
                </v:shape>
                <v:shape id="Freeform 67" o:spid="_x0000_s1090" style="position:absolute;left:382574;top:839;width:30;height:28;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" path="m15,4v2,3,,6,-2,9c12,16,8,16,6,15,4,13,,12,,8,,5,4,3,6,1v4,-1,6,3,9,3e" fillcolor="#002a3a" stroked="f">
                  <v:path arrowok="t" o:connecttype="custom" o:connectlocs="26,7;23,23;11,26;0,14;11,2;26,7" o:connectangles="0,0,0,0,0,0"/>
                </v:shape>
                <v:shape id="Freeform 68" o:spid="_x0000_s1091" style="position:absolute;left:380580;top:855;width:26;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" path="m15,6v,3,-2,5,-3,7c10,14,8,15,6,15,3,13,1,11,,8,,5,3,2,7,v3,1,6,3,8,6e" fillcolor="#002a3a" stroked="f">
                  <v:path arrowok="t" o:connecttype="custom" o:connectlocs="26,10;21,23;10,26;0,14;12,0;26,10" o:connectangles="0,0,0,0,0,0"/>
                </v:shape>
                <v:shape id="Freeform 69" o:spid="_x0000_s1092" style="position:absolute;left:382040;top:856;width:27;height:29;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" path="m14,5v1,2,1,4,1,5c12,14,9,16,5,14,3,12,,10,1,6,4,2,11,,14,5e" fillcolor="#002a3a" stroked="f">
                  <v:path arrowok="t" o:connecttype="custom" o:connectlocs="25,9;27,18;9,25;2,11;25,9" o:connectangles="0,0,0,0,0"/>
                </v:shape>
                <v:shape id="Freeform 70" o:spid="_x0000_s1093" style="position:absolute;left:380694;top:860;width:23;height:28;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" path="m13,9v-1,3,-2,6,-5,6c4,16,3,12,1,11,1,7,,4,4,2,9,,13,4,13,9e" fillcolor="#002a3a" stroked="f">
                  <v:path arrowok="t" o:connecttype="custom" o:connectlocs="23,16;14,26;2,19;7,4;23,16" o:connectangles="0,0,0,0,0"/>
                </v:shape>
                <v:shape id="Freeform 71" o:spid="_x0000_s1094" style="position:absolute;left:380626;top:867;width:26;height:28;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" path="m14,6v1,4,-1,7,-4,9c6,16,2,13,,9,,6,3,1,7,v3,,5,4,7,6e" fillcolor="#002a3a" stroked="f">
                  <v:path arrowok="t" o:connecttype="custom" o:connectlocs="24,11;17,26;0,16;12,0;24,11" o:connectangles="0,0,0,0,0"/>
                </v:shape>
                <v:shape id="Freeform 72" o:spid="_x0000_s1095" style="position:absolute;left:382084;top:869;width:29;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" path="m15,4v1,4,,8,-4,10c6,15,2,11,,8,2,5,3,1,7,v4,,6,1,8,4e" fillcolor="#002a3a" stroked="f">
                  <v:path arrowok="t" o:connecttype="custom" o:connectlocs="27,7;20,24;0,14;13,0;27,7" o:connectangles="0,0,0,0,0"/>
                </v:shape>
                <v:shape id="Freeform 73" o:spid="_x0000_s1096" style="position:absolute;left:380661;top:869;width:24;height:2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" path="m13,6v1,3,-1,4,-2,6c9,12,8,14,5,13,4,11,1,11,,8,,4,2,2,5,v4,,7,3,8,6e" fillcolor="#002a3a" stroked="f">
                  <v:path arrowok="t" o:connecttype="custom" o:connectlocs="22,10;19,21;9,22;0,14;9,0;22,10" o:connectangles="0,0,0,0,0,0"/>
                </v:shape>
                <v:shape id="Freeform 74" o:spid="_x0000_s1097" style="position:absolute;left:382487;top:865;width:29;height:32;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" path="m16,11v-1,3,-4,5,-7,6c6,18,4,15,2,14,,13,1,9,1,7,5,,16,3,16,11e" fillcolor="#002a3a" stroked="f">
                  <v:path arrowok="t" o:connecttype="custom" o:connectlocs="29,20;16,30;4,25;2,12;29,20" o:connectangles="0,0,0,0,0"/>
                </v:shape>
                <v:shape id="Freeform 75" o:spid="_x0000_s1098" style="position:absolute;left:382539;top:874;width:29;height:25;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" path="m17,8v-1,4,-6,6,-9,6c4,13,,10,3,5,4,4,5,2,8,2v4,-2,8,2,9,6e" fillcolor="#002a3a" stroked="f">
                  <v:path arrowok="t" o:connecttype="custom" o:connectlocs="29,14;14,25;5,9;14,4;29,14" o:connectangles="0,0,0,0,0"/>
                </v:shape>
                <v:shape id="Freeform 76" o:spid="_x0000_s1099" style="position:absolute;left:382215;top:885;width:28;height:22;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" path="m14,4v2,6,-3,7,-6,9c5,13,3,12,,10,,6,2,2,6,v4,,5,2,8,4e" fillcolor="#002a3a" stroked="f">
                  <v:path arrowok="t" o:connecttype="custom" o:connectlocs="25,7;14,22;0,17;11,0;25,7" o:connectangles="0,0,0,0,0"/>
                </v:shape>
                <v:shape id="Freeform 77" o:spid="_x0000_s1100" style="position:absolute;left:382025;top:893;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" path="m13,4v2,1,2,4,1,5c12,10,9,14,5,12,2,10,,8,1,5,3,,12,,13,4e" fillcolor="#002a3a" stroked="f">
                  <v:path arrowok="t" o:connecttype="custom" o:connectlocs="23,7;24,16;9,21;2,9;23,7" o:connectangles="0,0,0,0,0"/>
                </v:shape>
                <v:shape id="Freeform 78" o:spid="_x0000_s1101" style="position:absolute;left:382063;top:899;width:25;height:22;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" path="m14,4v,3,-1,5,-4,6c8,13,4,10,2,9,1,7,,5,1,3,3,2,4,,6,v3,1,6,1,8,4e" fillcolor="#002a3a" stroked="f">
                  <v:path arrowok="t" o:connecttype="custom" o:connectlocs="25,7;18,17;4,15;2,5;11,0;25,7" o:connectangles="0,0,0,0,0,0"/>
                </v:shape>
                <v:shape id="Freeform 79" o:spid="_x0000_s1102" style="position:absolute;left:380884;top:899;width:30;height:28;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" path="m15,4v2,3,,5,-1,8c12,14,8,16,4,14,,12,1,7,2,4,4,3,4,,7,v4,1,6,2,8,4e" fillcolor="#002a3a" stroked="f">
                  <v:path arrowok="t" o:connecttype="custom" o:connectlocs="26,7;25,21;7,25;4,7;12,0;26,7" o:connectangles="0,0,0,0,0,0"/>
                </v:shape>
                <v:shape id="Freeform 80" o:spid="_x0000_s1103" style="position:absolute;left:382287;top:897;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" path="m15,7v1,4,-3,5,-6,6c4,15,2,11,,8,,6,2,4,3,2,9,,12,4,15,7e" fillcolor="#002a3a" stroked="f">
                  <v:path arrowok="t" o:connecttype="custom" o:connectlocs="26,12;16,23;0,14;5,3;26,12" o:connectangles="0,0,0,0,0"/>
                </v:shape>
                <v:shape id="Freeform 81" o:spid="_x0000_s1104" style="position:absolute;left:382250;top:900;width:28;height:25;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" path="m15,5v1,4,-3,6,-5,8c8,14,4,14,2,11,,10,,8,,5,2,3,3,1,6,v4,,7,2,9,5e" fillcolor="#002a3a" stroked="f">
                  <v:path arrowok="t" o:connecttype="custom" o:connectlocs="26,9;18,23;4,20;0,9;11,0;26,9" o:connectangles="0,0,0,0,0,0"/>
                </v:shape>
                <v:shape id="Freeform 82" o:spid="_x0000_s1105" style="position:absolute;left:382479;top:892;width:111;height:51;visibility:visible;mso-wrap-style:square;v-text-anchor:top" coordsize="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" path="m62,15v1,5,-6,2,-9,4c37,29,16,21,,15,1,10,7,12,10,10,27,,44,13,61,13r1,2xe" fillcolor="#002a3a" stroked="f">
                  <v:path arrowok="t" o:connecttype="custom" o:connectlocs="109,26;93,33;0,26;18,18;107,23;109,26" o:connectangles="0,0,0,0,0,0"/>
                </v:shape>
                <v:shape id="Freeform 83" o:spid="_x0000_s1106" style="position:absolute;left:380596;top:902;width:95;height:37;visibility:visible;mso-wrap-style:square;v-text-anchor:top" coordsize="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" path="m54,4c52,7,52,7,52,7,38,15,19,21,2,16,,13,,13,,13,15,3,34,,53,3r1,1xe" fillcolor="#002a3a" stroked="f">
                  <v:path arrowok="t" o:connecttype="custom" o:connectlocs="95,7;91,12;4,28;0,23;93,5;95,7" o:connectangles="0,0,0,0,0,0"/>
                </v:shape>
                <v:shape id="Freeform 84" o:spid="_x0000_s1107" style="position:absolute;left:382357;top:906;width:27;height:2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" path="m15,5v,3,-1,6,-4,7c7,13,2,12,1,8,,5,3,1,6,v3,,8,1,9,5e" fillcolor="#002a3a" stroked="f">
                  <v:path arrowok="t" o:connecttype="custom" o:connectlocs="27,9;20,21;2,14;11,0;27,9" o:connectangles="0,0,0,0,0"/>
                </v:shape>
                <v:shape id="Freeform 85" o:spid="_x0000_s1108" style="position:absolute;left:380788;top:904;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" path="m16,7v-2,3,-1,7,-5,8c7,17,2,13,1,10,,6,3,4,5,2,10,,13,4,16,7e" fillcolor="#002a3a" stroked="f">
                  <v:path arrowok="t" o:connecttype="custom" o:connectlocs="28,12;19,26;2,18;9,4;28,12" o:connectangles="0,0,0,0,0"/>
                </v:shape>
                <v:shape id="Freeform 86" o:spid="_x0000_s1109" style="position:absolute;left:380738;top:909;width:30;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" path="m16,6v1,3,-2,5,-2,6c12,15,8,14,6,14,3,11,,9,1,4,4,2,5,1,8,v3,1,7,2,8,6e" fillcolor="#002a3a" stroked="f">
                  <v:path arrowok="t" o:connecttype="custom" o:connectlocs="28,11;25,22;11,25;2,7;14,0;28,11" o:connectangles="0,0,0,0,0,0"/>
                </v:shape>
                <v:shape id="Freeform 87" o:spid="_x0000_s1110" style="position:absolute;left:382407;top:925;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" path="m15,6v-1,4,-3,7,-7,7c5,14,3,11,1,9,,7,,4,3,2,3,1,6,1,8,v3,,6,3,7,6e" fillcolor="#002a3a" stroked="f">
                  <v:path arrowok="t" o:connecttype="custom" o:connectlocs="26,11;14,23;2,16;5,4;14,0;26,11" o:connectangles="0,0,0,0,0,0"/>
                </v:shape>
                <v:shape id="Freeform 88" o:spid="_x0000_s1111" style="position:absolute;left:380641;top:927;width:76;height:65;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" path="m41,1v2,3,-1,4,-2,7c38,14,34,19,31,25,23,34,13,34,2,37,,33,,33,,33,12,19,24,7,40,r1,1xe" fillcolor="#002a3a" stroked="f">
                  <v:path arrowok="t" o:connecttype="custom" o:connectlocs="72,2;69,14;55,44;4,65;0,58;71,0;72,2" o:connectangles="0,0,0,0,0,0,0"/>
                </v:shape>
                <v:shape id="Freeform 89" o:spid="_x0000_s1112" style="position:absolute;left:382371;top:934;width:28;height:2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" path="m15,6v1,4,-3,5,-6,7c6,13,3,11,1,8,,4,4,2,6,v4,,8,2,9,6e" fillcolor="#002a3a" stroked="f">
                  <v:path arrowok="t" o:connecttype="custom" o:connectlocs="26,11;16,23;2,14;11,0;26,11" o:connectangles="0,0,0,0,0"/>
                </v:shape>
                <v:shape id="Freeform 90" o:spid="_x0000_s1113" style="position:absolute;left:380768;top:937;width:28;height:2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" path="m15,4v-1,,,1,1,2c16,10,12,11,10,13,6,13,4,12,1,9,,6,1,1,5,v4,,9,,10,4e" fillcolor="#002a3a" stroked="f">
                  <v:path arrowok="t" o:connecttype="custom" o:connectlocs="26,7;28,11;18,23;2,16;9,0;26,7" o:connectangles="0,0,0,0,0,0"/>
                </v:shape>
                <v:shape id="Freeform 91" o:spid="_x0000_s1114" style="position:absolute;left:382470;top:936;width:91;height:63;visibility:visible;mso-wrap-style:square;v-text-anchor:top" coordsize="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" path="m32,17v3,-1,4,-6,9,-6c45,10,48,12,50,15v2,5,-2,7,-5,9c42,26,36,22,37,27v2,2,5,5,5,8c41,36,39,36,37,35,26,30,14,22,9,11,8,7,,4,4,1,16,,25,9,32,17e" fillcolor="#002a3a" stroked="f">
                  <v:path arrowok="t" o:connecttype="custom" o:connectlocs="56,30;72,19;88,26;79,42;65,47;74,61;65,61;16,19;7,2;56,30" o:connectangles="0,0,0,0,0,0,0,0,0,0"/>
                </v:shape>
                <v:shape id="Freeform 92" o:spid="_x0000_s1115" style="position:absolute;left:382565;top:937;width:30;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" path="m15,3v2,2,2,6,,8c13,15,7,13,4,13,2,11,,9,,6,2,3,4,2,6,v4,,7,1,9,3e" fillcolor="#002a3a" stroked="f">
                  <v:path arrowok="t" o:connecttype="custom" o:connectlocs="26,5;26,20;7,23;0,11;11,0;26,5" o:connectangles="0,0,0,0,0,0"/>
                </v:shape>
                <v:shape id="Freeform 93" o:spid="_x0000_s1116" style="position:absolute;left:382278;top:939;width:77;height:72;visibility:visible;mso-wrap-style:square;v-text-anchor:top" coordsize="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" path="m35,24v4,4,7,11,9,15c43,41,41,40,40,40,27,33,10,24,5,9,3,7,,5,1,2,11,,21,8,28,13v3,4,6,6,7,11e" fillcolor="#002a3a" stroked="f">
                  <v:path arrowok="t" o:connecttype="custom" o:connectlocs="61,42;77,68;70,70;9,16;2,4;49,23;61,42" o:connectangles="0,0,0,0,0,0,0"/>
                </v:shape>
                <v:shape id="Freeform 94" o:spid="_x0000_s1117" style="position:absolute;left:380728;top:944;width:30;height:25;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" path="m16,6v1,3,-2,6,-4,7c8,14,5,13,3,10,,6,5,2,9,1v3,-1,5,3,7,5e" fillcolor="#002a3a" stroked="f">
                  <v:path arrowok="t" o:connecttype="custom" o:connectlocs="28,11;21,23;5,18;16,2;28,11" o:connectangles="0,0,0,0,0"/>
                </v:shape>
                <v:shape id="Freeform 95" o:spid="_x0000_s1118" style="position:absolute;left:382399;top:955;width:29;height:28;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" path="m16,9v,2,-3,4,-4,5c9,15,5,16,3,13,2,11,,8,2,6,7,,13,5,16,9e" fillcolor="#002a3a" stroked="f">
                  <v:path arrowok="t" o:connecttype="custom" o:connectlocs="29,16;22,25;5,23;4,11;29,16" o:connectangles="0,0,0,0,0"/>
                </v:shape>
                <v:shape id="Freeform 96" o:spid="_x0000_s1119" style="position:absolute;left:382570;top:971;width:32;height:28;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" path="m17,5v1,5,-3,8,-6,10c7,16,4,14,2,12,,9,1,7,2,4,4,2,8,,12,1v2,1,3,2,5,4e" fillcolor="#002a3a" stroked="f">
                  <v:path arrowok="t" o:connecttype="custom" o:connectlocs="30,9;20,26;4,21;4,7;21,2;30,9" o:connectangles="0,0,0,0,0,0"/>
                </v:shape>
                <v:shape id="Freeform 97" o:spid="_x0000_s1120" style="position:absolute;left:382025;top:1066;width:95;height:33;visibility:visible;mso-wrap-style:square;v-text-anchor:top" coordsize="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" path="m54,6v,5,-9,3,-12,7c30,19,15,19,,19,,17,,17,,17,15,5,35,,54,6e" fillcolor="#002a3a" stroked="f">
                  <v:path arrowok="t" o:connecttype="custom" o:connectlocs="95,10;74,23;0,33;0,30;95,10" o:connectangles="0,0,0,0,0"/>
                </v:shape>
                <v:shape id="Freeform 98" o:spid="_x0000_s1121" style="position:absolute;left:381083;top:1096;width:25;height:22;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" path="m14,6v,3,-2,5,-6,7c6,13,3,11,2,9,,4,4,2,7,v3,,6,3,7,6e" fillcolor="#002a3a" stroked="f">
                  <v:path arrowok="t" o:connecttype="custom" o:connectlocs="25,10;14,22;4,15;13,0;25,10" o:connectangles="0,0,0,0,0"/>
                </v:shape>
                <v:shape id="Freeform 99" o:spid="_x0000_s1122" style="position:absolute;left:382079;top:1101;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" path="m16,7v,4,-2,8,-6,9c7,17,5,15,2,14,,12,1,9,1,7,3,,14,,16,7e" fillcolor="#002a3a" stroked="f">
                  <v:path arrowok="t" o:connecttype="custom" o:connectlocs="28,12;18,28;4,25;2,12;28,12" o:connectangles="0,0,0,0,0"/>
                </v:shape>
                <v:shape id="Freeform 100" o:spid="_x0000_s1123" style="position:absolute;left:382146;top:1110;width:100;height:31;visibility:visible;mso-wrap-style:square;v-text-anchor:top" coordsize="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" path="m57,4c47,10,36,18,23,18,2,17,2,17,2,17,,16,,16,,16,13,,36,,57,1r,3xe" fillcolor="#002a3a" stroked="f">
                  <v:path arrowok="t" o:connecttype="custom" o:connectlocs="100,7;40,31;4,29;0,28;100,2;100,7" o:connectangles="0,0,0,0,0,0"/>
                </v:shape>
                <v:shape id="Freeform 101" o:spid="_x0000_s1124" style="position:absolute;left:380891;top:1118;width:27;height:30;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" path="m15,8v,4,-1,7,-5,8c6,17,3,15,2,12,,9,2,5,5,3,9,,14,5,15,8e" fillcolor="#002a3a" stroked="f">
                  <v:path arrowok="t" o:connecttype="custom" o:connectlocs="27,14;18,28;4,21;9,5;27,14" o:connectangles="0,0,0,0,0"/>
                </v:shape>
                <v:shape id="Freeform 102" o:spid="_x0000_s1125" style="position:absolute;left:380930;top:1131;width:25;height:21;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" path="m13,5v1,2,-1,3,-2,5c9,12,6,12,4,10,1,9,,6,2,4,3,1,5,2,6,v3,1,6,2,7,5e" fillcolor="#002a3a" stroked="f">
                  <v:path arrowok="t" o:connecttype="custom" o:connectlocs="23,9;20,18;7,18;4,7;11,0;23,9" o:connectangles="0,0,0,0,0,0"/>
                </v:shape>
                <v:shape id="Freeform 103" o:spid="_x0000_s1126" style="position:absolute;left:380613;top:1138;width:74;height:81;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" path="m42,41c38,46,32,40,28,38,14,30,14,14,,5,2,,5,6,8,5v3,1,6,3,8,4c30,17,33,29,42,41e" fillcolor="#002a3a" stroked="f">
                  <v:path arrowok="t" o:connecttype="custom" o:connectlocs="74,72;49,67;0,9;14,9;28,16;74,72" o:connectangles="0,0,0,0,0,0"/>
                </v:shape>
                <v:shape id="Freeform 104" o:spid="_x0000_s1127" style="position:absolute;left:380462;top:642;width:2256;height:784;visibility:visible;mso-wrap-style:square;v-text-anchor:top" coordsize="128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" path="m650,316v-1,4,-5,8,-4,14c644,330,644,330,644,330v1,-6,-5,-9,-3,-16c638,310,638,304,635,299v-3,-7,3,-9,6,-14c647,288,649,293,652,297v3,7,-2,12,-2,19m1277,170v-7,-12,-17,-17,-30,-17c1237,154,1229,161,1225,170v-2,8,1,16,7,21c1235,193,1239,192,1240,189v2,-5,-3,-5,-4,-9c1234,175,1236,170,1240,166v4,-3,11,-2,16,-2c1260,168,1265,170,1268,176v2,7,2,14,,21c1263,207,1253,215,1243,217v-33,4,-392,3,-392,3c809,224,761,212,725,234v-17,8,-25,26,-29,42c685,286,674,297,665,308v-1,-1,-1,-1,-1,-1c666,297,670,289,672,279v6,-8,6,-18,10,-27c697,228,712,203,735,186v10,-13,27,-10,42,-10c793,183,812,185,832,184v1,-1,1,-2,1,-3c827,176,818,174,812,168v-16,-7,-31,3,-47,2c764,169,763,168,764,167v15,-11,31,-19,48,-26c826,134,841,130,855,124v6,,12,-5,17,-1c893,117,893,117,893,117v1,,2,2,3,1c914,112,937,118,957,117v2,3,2,3,2,3c978,125,978,125,978,125v7,,11,9,18,9c1000,128,992,126,990,123v8,-2,18,,26,4c1012,131,1012,131,1012,131v-2,4,1,7,5,9c1020,141,1022,139,1024,138v5,-4,-1,-7,1,-10c1054,133,1082,140,1109,151v7,3,14,8,23,8c1123,151,1112,148,1102,143v-7,-4,-17,-4,-22,-10c1082,131,1084,132,1085,130v14,-1,25,-11,35,-22c1121,106,1125,107,1124,104v-3,-4,-9,1,-14,c1094,108,1087,127,1070,130v-20,-4,-40,-9,-61,-14c1000,114,989,113,980,110v-22,-2,-22,-2,-22,-2c918,108,918,108,918,108v-1,-1,-2,-2,-2,-3c931,102,943,93,957,90,1063,41,1063,41,1063,41v11,-9,21,-21,30,-32c1093,6,1091,3,1088,2v-3,-2,-6,-1,-8,1c1076,7,1080,11,1080,15v-4,7,-12,12,-18,16c1061,30,953,79,953,79v-15,7,-31,15,-48,18c883,101,883,101,883,101v-2,5,-6,7,-10,9c866,111,861,115,855,115v-52,20,-105,41,-145,81c712,191,713,185,714,180v-1,-6,-1,-13,-5,-18c708,160,705,154,706,151v-5,4,-5,4,-5,4c697,164,694,180,697,189v2,7,7,15,2,21c680,233,669,261,657,287v-5,-1,-7,-5,-9,-9c661,261,672,242,676,220v2,-2,1,-7,3,-10c678,204,683,198,680,193v2,-9,-12,-17,-3,-23c670,174,670,174,670,174v-17,22,8,55,-11,77c659,252,659,252,659,252v-5,7,-8,15,-16,19c634,267,630,257,625,249v-9,-9,-9,-26,-4,-37c625,201,619,191,618,180v-4,-2,-4,-2,-4,-2c604,190,601,210,608,224v4,7,5,17,11,23c622,259,629,266,636,276v1,4,-3,5,-5,7c627,280,628,274,624,271,611,244,594,221,573,199v,-4,-4,-7,-2,-11c578,181,580,167,576,158v-1,-2,-3,-4,-3,-6c567,147,567,147,567,147v1,14,-8,26,-4,41c563,189,563,189,563,189,522,158,478,131,432,110v-4,10,-4,10,-4,10c440,123,470,141,470,141v14,5,27,14,40,21c563,192,599,241,623,296v,4,4,9,2,13c616,296,604,289,595,279v-3,-19,-14,-37,-30,-44c559,226,546,225,536,223,393,222,393,222,393,222v-117,-2,-223,3,-339,1c38,222,18,216,13,199v-3,-6,-3,-16,,-21c18,170,26,168,33,167v7,1,11,7,14,11c47,183,43,188,41,192v,2,2,5,4,4c50,194,54,188,56,183v,-3,1,-7,-2,-9c52,166,43,160,36,158v-10,-1,-20,2,-27,9c,175,,189,3,201v6,17,25,29,42,31c429,234,429,234,429,234v37,2,79,-5,117,3c560,241,575,252,578,267v,1,-2,,-3,c544,247,503,240,463,244v-15,,-30,6,-44,10c412,255,405,252,400,247v-14,-12,-39,-12,-57,-7c343,241,342,242,343,243v19,-2,31,15,48,17c395,261,398,256,402,259v-18,9,-36,19,-55,25c341,283,338,277,333,274v-7,-8,-21,-5,-31,-5c298,269,295,267,293,269v3,6,10,9,17,13c320,286,331,281,340,287v-2,3,-6,4,-8,6c313,300,298,316,277,315v-21,3,-43,-4,-58,-19c213,281,197,273,179,273v-1,1,-2,1,-2,3c186,281,192,292,201,297v5,7,16,,21,8c230,310,239,314,248,316v6,3,13,4,20,6c266,323,266,323,266,323v-36,12,-78,13,-118,12c136,334,125,331,113,331v2,2,6,4,10,6c119,339,116,339,112,340v-5,1,-10,1,-15,4c91,343,85,346,80,348v-7,7,-15,14,-22,18c58,368,57,370,59,370v8,-3,17,-1,25,-4c97,365,104,350,114,345v11,-9,27,-7,40,-5c162,342,154,345,156,350v3,3,6,6,10,5c167,354,168,353,169,353v2,-3,2,-7,,-10c175,339,182,343,188,341v15,,30,-4,45,-4c235,337,238,334,240,337v-1,3,-5,3,-3,8c238,348,242,350,245,350v4,-1,7,-4,6,-9c250,338,247,338,245,337v8,-4,17,-6,26,-9c277,326,282,324,287,322v5,,10,-5,14,-3c299,326,297,332,293,338v-6,21,-11,48,,69c294,407,295,406,296,406v-9,-21,-4,-45,3,-65c305,307,339,297,364,285v1,1,1,1,1,1c359,304,349,320,350,341v1,4,-1,7,,10c357,347,361,339,365,333v3,-18,-8,-40,11,-53c408,267,438,250,476,250v1,1,4,-1,4,2c472,260,461,269,457,279v-13,18,-12,47,-7,69c454,360,443,367,438,376v-2,4,-3,9,-5,13c441,390,441,390,441,390v6,-7,13,-16,13,-26c455,368,458,371,461,372v3,-4,-2,-8,-2,-12c465,356,468,364,473,366v8,2,15,5,24,5c500,369,500,369,500,369v-9,-14,-26,-16,-41,-17c451,339,451,323,452,307v1,-8,3,-17,7,-25c461,277,467,272,470,267v8,-6,17,-11,25,-13c496,254,496,254,496,254v,1,1,1,1,1c486,263,485,275,479,285v-7,10,-10,24,-4,35c478,325,476,333,482,336v5,-7,5,-16,8,-24c489,299,481,287,489,274v4,-10,12,-14,21,-17c532,255,550,266,569,274v4,3,11,5,12,11c580,296,575,306,566,311v-10,7,-26,7,-36,c524,305,522,295,524,287v4,-5,10,-9,17,-7c545,282,549,286,554,284v2,-1,3,-4,2,-6c551,275,550,269,544,269v-8,-2,-17,-1,-22,4c514,280,511,291,513,301v3,12,12,21,24,25c556,330,575,325,586,309v5,-5,6,-10,9,-17c613,304,628,324,635,345v,6,2,13,1,19c649,366,649,366,649,366v-1,-4,,-7,2,-10c656,330,672,308,691,291v7,-4,5,5,7,8c704,314,717,325,732,329v17,3,32,-1,43,-14c780,306,786,292,777,282v-5,-7,-13,-10,-21,-10c745,272,739,279,734,286v,4,,7,2,9c738,295,741,295,742,293v1,-6,6,-9,11,-12c757,278,762,281,766,283v4,4,5,10,5,16c770,306,765,314,758,317v-11,6,-28,3,-38,-3c716,309,713,303,709,296v-1,-6,-3,-12,,-18c727,268,745,260,766,258v8,2,15,7,20,13c805,290,783,316,795,337v5,-1,5,-7,7,-11c808,312,800,296,797,282v-5,-8,-8,-16,-15,-23c784,258,784,258,786,258v9,6,18,12,24,21c822,297,828,320,826,344v-3,12,-16,17,-26,22c796,369,792,373,790,378v4,3,11,,16,-2c813,373,818,364,823,360v,,,1,,2c824,366,821,372,825,373v2,-5,3,-13,4,-20c834,359,835,366,836,373v4,7,10,17,19,18c858,387,855,384,854,381v-1,-10,-9,-15,-15,-23c825,339,832,310,821,288v-4,-11,-12,-19,-21,-29c801,258,801,258,801,258v20,-1,36,5,54,9c876,278,908,275,918,303v4,16,11,31,22,43c942,345,942,345,942,345v2,-4,2,-10,,-14c939,311,922,306,913,290v1,-2,1,-2,1,-2c924,291,933,293,943,297v31,9,53,40,57,72c1000,394,996,415,986,436v-1,3,-7,7,-3,10c987,443,988,438,990,434v13,-22,20,-52,13,-80c1003,349,997,345,1000,340v2,3,4,3,6,4c1009,342,1012,342,1014,339v,-2,2,-5,,-7c1011,329,1006,329,1002,330v-2,2,-4,5,-4,8c994,331,990,323,983,317v1,-1,1,-1,1,-1c1002,322,1018,331,1036,335v4,3,8,5,14,5c1065,346,1082,348,1098,352v12,-1,22,4,34,2c1132,353,1132,353,1132,353v,,,,,c1127,348,1118,353,1113,349v-28,-3,-54,-10,-78,-19c1035,328,1037,329,1038,329v4,-2,7,-6,6,-10c1043,316,1039,314,1035,314v-2,2,-5,4,-5,7c1030,324,1033,328,1035,329v,1,-2,,-3,c1020,324,1008,318,996,313v-4,-1,-8,-4,-12,-5c975,303,966,299,957,296,931,282,903,275,877,266v-6,-2,-12,-3,-17,-5c850,258,840,256,830,253v-33,-8,-78,-9,-107,9c718,261,715,268,713,263v8,-21,32,-28,54,-29c925,232,1073,231,1229,229v18,,35,-7,45,-23c1280,197,1282,180,1277,170e" fillcolor="#002a3a" stroked="f">
                  <v:path arrowok="t" o:connecttype="custom" o:connectlocs="1128,501;2168,336;2231,346;1168,540;1466,318;1535,216;1753,236;1804,225;1971,190;1686,190;1915,4;1554,178;1242,265;1190,387;1160,443;1070,394;1005,330;760,193;1047,490;23,313;95,306;961,417;604,422;531,473;385,520;472,566;171,605;271,598;410,592;477,577;526,599;662,492;762,684;875,652;871,446;862,548;933,547;919,480;1119,640;1364,554;1325,494;1248,489;1376,455;1418,661;1505,687;1505,469;1608,506;1765,622;1756,594;1992,622;1837,561;1732,541;1255,462" o:connectangles="0,0,0,0,0,0,0,0,0,0,0,0,0,0,0,0,0,0,0,0,0,0,0,0,0,0,0,0,0,0,0,0,0,0,0,0,0,0,0,0,0,0,0,0,0,0,0,0,0,0,0,0,0"/>
                  <o:lock v:ext="edit" verticies="t"/>
                </v:shape>
                <v:shape id="Freeform 105" o:spid="_x0000_s1128" style="position:absolute;left:382257;top:1145;width:106;height:46;visibility:visible;mso-wrap-style:square;v-text-anchor:top" coordsize="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" path="m58,5v,1,2,1,1,3c45,21,26,24,6,25v-1,,-3,1,-5,1c,25,,24,,23,15,8,36,,58,5e" fillcolor="#002a3a" stroked="f">
                  <v:path arrowok="t" o:connecttype="custom" o:connectlocs="102,9;104,14;11,44;2,46;0,41;102,9" o:connectangles="0,0,0,0,0,0"/>
                </v:shape>
                <v:shape id="Freeform 106" o:spid="_x0000_s1129" style="position:absolute;left:382218;top:1155;width:32;height:28;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" path="m16,5v2,6,-2,9,-6,11c5,15,3,13,1,9,,6,3,5,4,3,7,,15,,16,5e" fillcolor="#002a3a" stroked="f">
                  <v:path arrowok="t" o:connecttype="custom" o:connectlocs="28,9;18,28;2,16;7,5;28,9" o:connectangles="0,0,0,0,0"/>
                </v:shape>
                <v:shape id="Freeform 107" o:spid="_x0000_s1130" style="position:absolute;left:380904;top:1159;width:26;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" path="m14,4v1,3,1,6,-2,8c11,14,7,15,5,14,2,14,1,11,,8,,5,2,3,5,1v3,,7,-1,9,3e" fillcolor="#002a3a" stroked="f">
                  <v:path arrowok="t" o:connecttype="custom" o:connectlocs="24,7;21,21;9,24;0,14;9,2;24,7" o:connectangles="0,0,0,0,0,0"/>
                </v:shape>
                <v:shape id="Freeform 108" o:spid="_x0000_s1131" style="position:absolute;left:380719;top:1164;width:86;height:55;visibility:visible;mso-wrap-style:square;v-text-anchor:top" coordsize="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" path="m49,27v,2,,2,,2c39,31,30,29,23,23,18,15,11,8,2,4,2,2,,1,2,,22,,34,16,49,27e" fillcolor="#002a3a" stroked="f">
                  <v:path arrowok="t" o:connecttype="custom" o:connectlocs="86,48;86,51;40,41;4,7;4,0;86,48" o:connectangles="0,0,0,0,0,0"/>
                </v:shape>
                <v:shape id="Freeform 109" o:spid="_x0000_s1132" style="position:absolute;left:382392;top:1164;width:71;height:7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" path="m40,c31,14,24,31,7,36,5,36,2,40,,38,6,23,20,6,35,v2,,4,,5,e" fillcolor="#002a3a" stroked="f">
                  <v:path arrowok="t" o:connecttype="custom" o:connectlocs="71,0;12,63;0,67;62,0;71,0" o:connectangles="0,0,0,0,0"/>
                </v:shape>
                <v:shape id="Freeform 110" o:spid="_x0000_s1133" style="position:absolute;left:380944;top:1164;width:25;height:2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" path="m14,5v,5,-3,5,-5,8c5,13,4,11,2,8,,4,4,3,6,1,9,,12,2,14,5e" fillcolor="#002a3a" stroked="f">
                  <v:path arrowok="t" o:connecttype="custom" o:connectlocs="25,9;16,23;4,14;11,2;25,9" o:connectangles="0,0,0,0,0"/>
                </v:shape>
                <v:shape id="Freeform 111" o:spid="_x0000_s1134" style="position:absolute;left:382489;top:1173;width:62;height:74;visibility:visible;mso-wrap-style:square;v-text-anchor:top" coordsize="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" path="m35,3c32,8,33,15,30,21,22,30,15,40,2,42,,38,5,34,7,31,13,19,21,5,33,r2,3xe" fillcolor="#002a3a" stroked="f">
                  <v:path arrowok="t" o:connecttype="custom" o:connectlocs="62,5;53,37;4,74;12,55;58,0;62,5" o:connectangles="0,0,0,0,0,0"/>
                </v:shape>
                <v:shape id="Freeform 112" o:spid="_x0000_s1135" style="position:absolute;left:380566;top:1175;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" path="m14,5v1,3,2,6,,9c11,16,8,17,4,15,1,13,,9,1,6,4,2,11,,14,5e" fillcolor="#002a3a" stroked="f">
                  <v:path arrowok="t" o:connecttype="custom" o:connectlocs="25,9;25,25;7,26;2,11;25,9" o:connectangles="0,0,0,0,0"/>
                </v:shape>
                <v:shape id="Freeform 113" o:spid="_x0000_s1136" style="position:absolute;left:380525;top:1183;width:28;height:29;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" path="m14,5v,2,2,3,1,5c14,12,12,15,10,15,5,16,3,14,1,10,,6,1,3,5,2v3,-2,7,,9,3e" fillcolor="#002a3a" stroked="f">
                  <v:path arrowok="t" o:connecttype="custom" o:connectlocs="25,9;26,18;18,27;2,18;9,4;25,9" o:connectangles="0,0,0,0,0,0"/>
                </v:shape>
                <v:shape id="Freeform 114" o:spid="_x0000_s1137" style="position:absolute;left:380606;top:1191;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" path="m15,3v,3,1,9,-4,10c6,15,3,11,,8,,4,2,2,4,v4,,8,,11,3e" fillcolor="#002a3a" stroked="f">
                  <v:path arrowok="t" o:connecttype="custom" o:connectlocs="26,5;19,23;0,14;7,0;26,5" o:connectangles="0,0,0,0,0"/>
                </v:shape>
                <v:shape id="Freeform 115" o:spid="_x0000_s1138" style="position:absolute;left:380719;top:1199;width:28;height:2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" path="m15,3v,3,1,7,-3,8c10,13,7,12,5,12,4,9,,7,2,5,4,3,5,1,8,v2,1,6,,7,3e" fillcolor="#002a3a" stroked="f">
                  <v:path arrowok="t" o:connecttype="custom" o:connectlocs="26,5;21,19;9,21;4,9;14,0;26,5" o:connectangles="0,0,0,0,0,0"/>
                </v:shape>
                <v:shape id="Freeform 116" o:spid="_x0000_s1139" style="position:absolute;left:382588;top:1199;width:30;height:2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" path="m17,6v-1,3,-3,7,-6,7c7,12,4,12,2,8,,4,4,1,7,v4,,9,2,10,6e" fillcolor="#002a3a" stroked="f">
                  <v:path arrowok="t" o:connecttype="custom" o:connectlocs="30,11;19,23;4,14;12,0;30,11" o:connectangles="0,0,0,0,0"/>
                </v:shape>
                <v:shape id="Freeform 117" o:spid="_x0000_s1140" style="position:absolute;left:382461;top:1201;width:30;height:28;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" path="m17,7v,3,-3,6,-5,7c7,16,2,12,,8,1,4,3,2,7,1,12,,14,3,17,7e" fillcolor="#002a3a" stroked="f">
                  <v:path arrowok="t" o:connecttype="custom" o:connectlocs="30,12;21,25;0,14;12,2;30,12" o:connectangles="0,0,0,0,0"/>
                </v:shape>
                <v:shape id="Freeform 118" o:spid="_x0000_s1141" style="position:absolute;left:382547;top:1203;width:30;height:2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" path="m17,5v,3,-2,6,-4,7c10,13,6,13,4,11,,7,3,5,5,2,9,,15,1,17,5e" fillcolor="#002a3a" stroked="f">
                  <v:path arrowok="t" o:connecttype="custom" o:connectlocs="30,9;23,21;7,19;9,4;30,9" o:connectangles="0,0,0,0,0"/>
                </v:shape>
                <v:shape id="Freeform 119" o:spid="_x0000_s1142" style="position:absolute;left:380546;top:1215;width:27;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" path="m14,5v1,4,-1,8,-4,10c6,15,2,13,1,9,,6,2,2,5,1,9,,12,2,14,5e" fillcolor="#002a3a" stroked="f">
                  <v:path arrowok="t" o:connecttype="custom" o:connectlocs="25,9;18,26;2,16;9,2;25,9" o:connectangles="0,0,0,0,0"/>
                </v:shape>
                <v:shape id="Freeform 120" o:spid="_x0000_s1143" style="position:absolute;left:382428;top:1220;width:30;height:32;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" path="m16,6v1,5,-1,9,-5,11c7,18,6,16,3,14,2,12,,8,3,6,6,,14,2,16,6e" fillcolor="#002a3a" stroked="f">
                  <v:path arrowok="t" o:connecttype="custom" o:connectlocs="28,11;19,30;5,25;5,11;28,11" o:connectangles="0,0,0,0,0"/>
                </v:shape>
                <v:shape id="Freeform 121" o:spid="_x0000_s1144" style="position:absolute;left:380920;top:1227;width:28;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" path="m14,7v2,4,-3,5,-4,7c8,15,5,15,4,14,2,12,,9,1,6,3,4,4,2,6,2v4,-2,6,2,8,5e" fillcolor="#002a3a" stroked="f">
                  <v:path arrowok="t" o:connecttype="custom" o:connectlocs="25,13;18,25;7,25;2,11;11,4;25,13" o:connectangles="0,0,0,0,0,0"/>
                </v:shape>
                <v:shape id="Freeform 122" o:spid="_x0000_s1145" style="position:absolute;left:382579;top:1234;width:28;height:25;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" path="m15,6v1,2,-2,4,-2,5c11,13,7,14,4,13,,11,,8,,4,3,3,3,1,6,v3,,8,2,9,6e" fillcolor="#002a3a" stroked="f">
                  <v:path arrowok="t" o:connecttype="custom" o:connectlocs="26,11;23,20;7,23;0,7;11,0;26,11" o:connectangles="0,0,0,0,0,0"/>
                </v:shape>
                <v:shape id="Freeform 123" o:spid="_x0000_s1146" style="position:absolute;left:382500;top:1234;width:88;height:73;visibility:visible;mso-wrap-style:square;v-text-anchor:top" coordsize="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" path="m35,7v2,4,-2,7,-5,8c28,15,26,14,25,17v10,5,17,13,25,21c50,41,50,41,50,41,35,40,21,37,11,26,8,24,3,24,,21,5,16,15,18,22,17,27,12,16,8,22,3v3,,4,-3,8,-2c32,2,34,4,35,7e" fillcolor="#002a3a" stroked="f">
                  <v:path arrowok="t" o:connecttype="custom" o:connectlocs="62,12;53,27;44,30;88,68;88,73;19,46;0,37;39,30;39,5;53,2;62,12" o:connectangles="0,0,0,0,0,0,0,0,0,0,0"/>
                </v:shape>
                <v:shape id="Freeform 124" o:spid="_x0000_s1147" style="position:absolute;left:382250;top:1234;width:30;height:29;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" path="m16,7v1,2,-1,4,-2,6c12,16,8,16,6,15,4,12,,10,2,6,5,,15,1,16,7e" fillcolor="#002a3a" stroked="f">
                  <v:path arrowok="t" o:connecttype="custom" o:connectlocs="28,13;25,24;11,27;4,11;28,13" o:connectangles="0,0,0,0,0"/>
                </v:shape>
                <v:shape id="Freeform 125" o:spid="_x0000_s1148" style="position:absolute;left:380703;top:1257;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" path="m14,8v-1,4,-2,6,-6,6c4,14,2,13,1,10,,7,2,5,3,3,7,,15,2,14,8e" fillcolor="#002a3a" stroked="f">
                  <v:path arrowok="t" o:connecttype="custom" o:connectlocs="24,14;14,25;2,18;5,5;24,14" o:connectangles="0,0,0,0,0"/>
                </v:shape>
                <v:shape id="Freeform 126" o:spid="_x0000_s1149" style="position:absolute;left:380712;top:1263;width:72;height:7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" path="m41,v,5,-6,9,-8,14c27,27,17,39,2,40,,37,7,32,9,29,15,15,27,8,39,r2,xe" fillcolor="#002a3a" stroked="f">
                  <v:path arrowok="t" o:connecttype="custom" o:connectlocs="72,0;58,25;4,70;16,51;68,0;72,0" o:connectangles="0,0,0,0,0,0"/>
                </v:shape>
                <v:shape id="Freeform 127" o:spid="_x0000_s1150" style="position:absolute;left:382231;top:1257;width:31;height:34;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" path="m18,8v,5,-4,8,-7,10c8,19,5,16,3,14,,11,2,8,3,5,8,,15,4,18,8e" fillcolor="#002a3a" stroked="f">
                  <v:path arrowok="t" o:connecttype="custom" o:connectlocs="31,14;19,32;5,25;5,9;31,14" o:connectangles="0,0,0,0,0"/>
                </v:shape>
                <v:shape id="Freeform 128" o:spid="_x0000_s1151" style="position:absolute;left:382276;top:1268;width:28;height:2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" path="m16,5v,5,-3,8,-7,9c8,13,6,13,5,13,2,12,,9,,6,2,4,3,1,6,v3,,9,,10,5e" fillcolor="#002a3a" stroked="f">
                  <v:path arrowok="t" o:connecttype="custom" o:connectlocs="28,9;16,24;9,22;0,10;11,0;28,9" o:connectangles="0,0,0,0,0,0"/>
                </v:shape>
                <v:shape id="Freeform 129" o:spid="_x0000_s1152" style="position:absolute;left:380867;top:1266;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" path="m14,6v1,4,-2,7,-6,8c5,14,2,12,1,9,,6,4,3,6,1v4,-1,6,2,8,5e" fillcolor="#002a3a" stroked="f">
                  <v:path arrowok="t" o:connecttype="custom" o:connectlocs="24,11;14,25;2,16;10,2;24,11" o:connectangles="0,0,0,0,0"/>
                </v:shape>
                <v:shape id="Freeform 130" o:spid="_x0000_s1153" style="position:absolute;left:380914;top:1268;width:25;height:2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" path="m14,6v-1,4,-3,6,-7,7c4,12,1,12,,8,,4,3,2,5,v4,,9,2,9,6e" fillcolor="#002a3a" stroked="f">
                  <v:path arrowok="t" o:connecttype="custom" o:connectlocs="25,11;13,23;0,14;9,0;25,11" o:connectangles="0,0,0,0,0"/>
                </v:shape>
                <v:shape id="Freeform 131" o:spid="_x0000_s1154" style="position:absolute;left:382396;top:1268;width:67;height:75;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" path="m33,34v2,2,5,4,5,6c31,43,26,36,20,35,11,25,4,15,,3,3,,7,4,11,5v9,8,17,18,22,29e" fillcolor="#002a3a" stroked="f">
                  <v:path arrowok="t" o:connecttype="custom" o:connectlocs="58,59;67,70;35,61;0,5;19,9;58,59" o:connectangles="0,0,0,0,0,0"/>
                </v:shape>
                <v:shape id="Freeform 132" o:spid="_x0000_s1155" style="position:absolute;left:382449;top:1273;width:33;height:28;visibility:visible;mso-wrap-style:square;v-text-anchor:top" coordsize="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" path="m18,3v1,3,,6,-1,9c14,16,9,15,6,14,4,12,,9,3,5,4,2,7,1,10,v3,,5,2,8,3e" fillcolor="#002a3a" stroked="f">
                  <v:path arrowok="t" o:connecttype="custom" o:connectlocs="31,5;30,21;10,25;5,9;17,0;31,5" o:connectangles="0,0,0,0,0,0"/>
                </v:shape>
                <v:shape id="Freeform 133" o:spid="_x0000_s1156" style="position:absolute;left:380979;top:1291;width:27;height:2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" path="m14,4v,3,1,8,-3,10c7,14,3,13,2,9,,4,4,3,6,1,9,,11,2,14,4e" fillcolor="#002a3a" stroked="f">
                  <v:path arrowok="t" o:connecttype="custom" o:connectlocs="25,7;20,24;4,15;11,2;25,7" o:connectangles="0,0,0,0,0"/>
                </v:shape>
                <v:shape id="Freeform 134" o:spid="_x0000_s1157" style="position:absolute;left:382264;top:1307;width:60;height:98;visibility:visible;mso-wrap-style:square;v-text-anchor:top" coordsize="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" path="m22,20v6,8,10,18,10,28c31,51,34,54,32,56v-2,,-2,,-2,c13,43,9,25,2,8,,7,,5,,4,4,,7,7,11,8l22,20xe" fillcolor="#002a3a" stroked="f">
                  <v:path arrowok="t" o:connecttype="custom" o:connectlocs="39,35;56,84;56,98;53,98;4,14;0,7;19,14;39,35" o:connectangles="0,0,0,0,0,0,0,0"/>
                </v:shape>
                <v:shape id="Freeform 135" o:spid="_x0000_s1158" style="position:absolute;left:380995;top:1310;width:99;height:41;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" path="m56,5v,,,1,,1c41,17,18,23,,13,,12,1,10,2,9,14,6,25,,37,2l56,5xe" fillcolor="#002a3a" stroked="f">
                  <v:path arrowok="t" o:connecttype="custom" o:connectlocs="99,9;99,11;0,23;4,16;65,4;99,9" o:connectangles="0,0,0,0,0,0"/>
                </v:shape>
                <v:shape id="Freeform 136" o:spid="_x0000_s1159" style="position:absolute;left:380846;top:1317;width:89;height:65;visibility:visible;mso-wrap-style:square;v-text-anchor:top" coordsize="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" path="m51,3c38,11,26,27,9,31,6,33,4,37,,35,7,13,30,2,51,r,3xe" fillcolor="#002a3a" stroked="f">
                  <v:path arrowok="t" o:connecttype="custom" o:connectlocs="89,5;16,54;0,61;89,0;89,5" o:connectangles="0,0,0,0,0"/>
                </v:shape>
                <v:shape id="Freeform 137" o:spid="_x0000_s1160" style="position:absolute;left:382238;top:1347;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" path="m14,4v1,3,,7,-3,8c9,14,5,14,3,12,,10,,7,,4,1,1,4,1,6,v3,1,6,1,8,4e" fillcolor="#002a3a" stroked="f">
                  <v:path arrowok="t" o:connecttype="custom" o:connectlocs="24,7;19,21;5,21;0,7;10,0;24,7" o:connectangles="0,0,0,0,0,0"/>
                </v:shape>
                <v:shape id="Freeform 138" o:spid="_x0000_s1161" style="position:absolute;left:382113;top:1351;width:91;height:33;visibility:visible;mso-wrap-style:square;v-text-anchor:top" coordsize="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" path="m52,4c50,9,43,12,38,14,25,19,12,12,,9,1,6,5,7,7,5,20,2,33,,47,3v1,-1,4,-1,5,1e" fillcolor="#002a3a" stroked="f">
                  <v:path arrowok="t" o:connecttype="custom" o:connectlocs="91,7;67,24;0,16;12,9;82,5;91,7" o:connectangles="0,0,0,0,0,0"/>
                </v:shape>
                <v:shape id="Freeform 139" o:spid="_x0000_s1162" style="position:absolute;left:380907;top:1365;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" path="m16,7v-1,2,-1,5,-5,6c9,15,6,13,4,12,3,9,,8,2,5,3,2,6,1,8,v4,1,7,3,8,7e" fillcolor="#002a3a" stroked="f">
                  <v:path arrowok="t" o:connecttype="custom" o:connectlocs="28,12;19,23;7,21;4,9;14,0;28,12" o:connectangles="0,0,0,0,0,0"/>
                </v:shape>
                <v:shape id="Freeform 140" o:spid="_x0000_s1163" style="position:absolute;left:380949;top:1372;width:27;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" path="m15,7v-1,2,-2,6,-5,7c7,15,4,13,2,11,1,9,,6,1,4,2,2,4,1,6,v4,,8,4,9,7e" fillcolor="#002a3a" stroked="f">
                  <v:path arrowok="t" o:connecttype="custom" o:connectlocs="27,12;18,24;4,19;2,7;11,0;27,12" o:connectangles="0,0,0,0,0,0"/>
                </v:shape>
                <v:shape id="Freeform 141" o:spid="_x0000_s1164" style="position:absolute;left:382216;top:1377;width:34;height:32;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" path="m18,8v1,3,-1,5,-2,7c14,18,10,18,7,17,4,16,3,13,2,11,,8,4,6,5,3,9,,16,2,18,8e" fillcolor="#002a3a" stroked="f">
                  <v:path arrowok="t" o:connecttype="custom" o:connectlocs="32,14;29,27;13,30;4,20;9,5;32,14" o:connectangles="0,0,0,0,0,0"/>
                </v:shape>
                <v:shape id="Freeform 142" o:spid="_x0000_s1165" style="position:absolute;left:382253;top:1380;width:29;height:32;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" path="m15,5v,2,1,4,,5c13,12,12,18,7,16,4,16,3,13,2,12,,8,2,2,7,2v3,-2,6,2,8,3e" fillcolor="#002a3a" stroked="f">
                  <v:path arrowok="t" o:connecttype="custom" o:connectlocs="27,9;27,18;13,28;4,21;13,4;27,9" o:connectangles="0,0,0,0,0,0"/>
                </v:shape>
                <v:shape id="Freeform 143" o:spid="_x0000_s1166" style="position:absolute;left:380923;top:1400;width:30;height:3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" path="m16,5v1,5,-1,9,-4,11c8,17,2,17,1,12,,8,1,3,6,v3,,8,1,10,5e" fillcolor="#002a3a" stroked="f">
                  <v:path arrowok="t" o:connecttype="custom" o:connectlocs="28,9;21,28;2,21;11,0;28,9" o:connectangles="0,0,0,0,0"/>
                </v:shape>
                <v:shape id="Freeform 144" o:spid="_x0000_s1167" style="position:absolute;left:380934;top:1407;width:58;height:67;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" path="m33,c32,11,29,24,18,31,12,32,6,38,,34,,32,,32,,32,8,20,23,11,33,e" fillcolor="#002a3a" stroked="f">
                  <v:path arrowok="t" o:connecttype="custom" o:connectlocs="58,0;32,55;0,60;0,56;58,0" o:connectangles="0,0,0,0,0"/>
                </v:shape>
                <v:shape id="Freeform 145" o:spid="_x0000_s1168" style="position:absolute;left:382113;top:1412;width:30;height:26;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" path="m15,6v2,2,-1,4,-2,6c11,15,6,14,4,13,1,11,,7,2,5,2,2,5,1,7,v3,,6,3,8,6e" fillcolor="#002a3a" stroked="f">
                  <v:path arrowok="t" o:connecttype="custom" o:connectlocs="26,10;23,21;7,23;4,9;12,0;26,10" o:connectangles="0,0,0,0,0,0"/>
                </v:shape>
                <v:shape id="Freeform 146" o:spid="_x0000_s1169" style="position:absolute;left:381025;top:1416;width:46;height:95;visibility:visible;mso-wrap-style:square;v-text-anchor:top" coordsize="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" path="m20,22v6,9,2,21,6,31c19,54,16,47,12,43,3,31,4,15,,1,1,,2,,3,,9,4,13,12,18,17v-1,3,2,3,2,5e" fillcolor="#002a3a" stroked="f">
                  <v:path arrowok="t" o:connecttype="custom" o:connectlocs="35,39;46,93;21,76;0,2;5,0;32,30;35,39" o:connectangles="0,0,0,0,0,0,0"/>
                </v:shape>
                <v:shape id="Freeform 147" o:spid="_x0000_s1170" style="position:absolute;left:382150;top:1417;width:24;height:21;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" path="m14,6v,3,-3,4,-5,6c6,12,4,10,1,8,,4,3,3,5,1,9,,13,2,14,6e" fillcolor="#002a3a" stroked="f">
                  <v:path arrowok="t" o:connecttype="custom" o:connectlocs="24,11;15,21;2,14;9,2;24,11" o:connectangles="0,0,0,0,0"/>
                </v:shape>
                <v:shape id="Freeform 148" o:spid="_x0000_s1171" style="position:absolute;left:382209;top:1428;width:48;height:68;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" path="m27,35v,1,,4,-2,3c23,38,23,38,23,38,12,28,,16,2,,4,,4,,4,,15,9,27,19,27,35e" fillcolor="#002a3a" stroked="f">
                  <v:path arrowok="t" o:connecttype="custom" o:connectlocs="48,61;44,66;41,66;4,0;7,0;48,61" o:connectangles="0,0,0,0,0,0"/>
                </v:shape>
                <v:shape id="Freeform 149" o:spid="_x0000_s1172" style="position:absolute;left:382178;top:1456;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" path="m16,7v,3,-2,5,-4,7c8,15,1,15,,9,,5,4,3,6,1,11,,14,3,16,7e" fillcolor="#002a3a" stroked="f">
                  <v:path arrowok="t" o:connecttype="custom" o:connectlocs="28,12;21,24;0,16;11,2;28,12" o:connectangles="0,0,0,0,0"/>
                </v:shape>
                <v:shape id="Freeform 150" o:spid="_x0000_s1173" style="position:absolute;left:382102;top:1468;width:67;height:72;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" path="m32,8c27,23,12,30,2,41,,40,1,37,1,35,5,20,17,5,31,v7,,,5,1,8e" fillcolor="#002a3a" stroked="f">
                  <v:path arrowok="t" o:connecttype="custom" o:connectlocs="56,14;4,72;2,61;55,0;56,14" o:connectangles="0,0,0,0,0"/>
                </v:shape>
                <v:shape id="Freeform 151" o:spid="_x0000_s1174" style="position:absolute;left:382185;top:1495;width:26;height:21;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" path="m15,5v,3,-3,5,-5,7c6,11,3,11,1,8,,4,4,2,6,v4,,7,2,9,5e" fillcolor="#002a3a" stroked="f">
                  <v:path arrowok="t" o:connecttype="custom" o:connectlocs="26,9;17,21;2,14;10,0;26,9" o:connectangles="0,0,0,0,0"/>
                </v:shape>
                <v:shape id="Freeform 152" o:spid="_x0000_s1175" style="position:absolute;left:381472;top:239;width:241;height:35;visibility:visible;mso-wrap-style:square;v-text-anchor:top" coordsize="1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" path="m127,4v-4,,-4,,-4,c112,4,121,17,127,17v8,,9,-13,,-13m92,17c104,17,93,4,87,4,75,4,75,4,75,4v-11,,,13,6,13l92,17xm44,17c56,17,45,4,39,4,27,4,27,4,27,4v-11,,,13,6,13l44,17xm127,v5,,10,5,10,10c137,16,132,20,127,20,10,20,10,20,10,20,5,20,,16,,10,,5,5,,10,l127,xe" fillcolor="#002a3a" stroked="f">
                  <v:path arrowok="t" o:connecttype="custom" o:connectlocs="223,7;216,7;223,30;223,7;162,30;153,7;132,7;142,30;162,30;77,30;69,7;47,7;58,30;77,30;223,0;241,18;223,35;18,35;0,18;18,0;223,0" o:connectangles="0,0,0,0,0,0,0,0,0,0,0,0,0,0,0,0,0,0,0,0,0"/>
                  <o:lock v:ext="edit" verticies="t"/>
                </v:shape>
                <v:shape id="Freeform 153" o:spid="_x0000_s1176" style="position:absolute;left:381662;top:475;width:109;height:174;visibility:visible;mso-wrap-style:square;v-text-anchor:top" coordsize="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" path="m20,47v,5,7,2,12,2c37,49,44,52,44,47v,-7,-7,-5,-12,-5c27,42,20,40,20,47m42,59v5,,5,-7,5,-13c47,33,36,46,31,34,27,44,16,34,16,46v,8,,13,8,13l42,59xm9,c31,9,31,9,31,9,53,,53,,53,,44,33,44,33,44,33,62,29,62,29,62,29,56,49,56,49,56,49v6,19,6,19,6,19c46,64,46,64,46,64v7,35,7,35,7,35c31,91,31,91,31,91,9,99,9,99,9,99,18,64,18,64,18,64,,69,,69,,69,5,49,5,49,5,49,,30,,30,,30v17,3,17,3,17,3l9,xe" fillcolor="#002a3a" stroked="f">
                  <v:path arrowok="t" o:connecttype="custom" o:connectlocs="35,83;56,86;77,83;56,74;35,83;74,104;83,81;55,60;28,81;42,104;74,104;16,0;55,16;93,0;77,58;109,51;98,86;109,120;81,112;93,174;55,160;16,174;32,112;0,121;9,86;0,53;30,58;16,0" o:connectangles="0,0,0,0,0,0,0,0,0,0,0,0,0,0,0,0,0,0,0,0,0,0,0,0,0,0,0,0"/>
                  <o:lock v:ext="edit" verticies="t"/>
                </v:shape>
                <v:shape id="Freeform 154" o:spid="_x0000_s1177" style="position:absolute;left:381579;top:533;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" path="m6,26r,-7l,18,6,12,2,7r7,l13,r3,7l23,7r-3,5l25,18r-7,1l18,26,13,23,6,26xe" fillcolor="#002a3a" stroked="f">
                  <v:path arrowok="t" o:connecttype="custom" o:connectlocs="6,26;6,19;0,18;6,12;2,7;9,7;13,0;16,7;23,7;20,12;25,18;18,19;18,26;13,23;6,26" o:connectangles="0,0,0,0,0,0,0,0,0,0,0,0,0,0,0"/>
                </v:shape>
                <v:shape id="Freeform 155" o:spid="_x0000_s1178" style="position:absolute;left:381548;top:573;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" path="m7,27r,-9l,18,5,13,2,6,9,7,14,r3,7l24,6r-3,7l26,18r-7,l19,27,14,21,7,27xe" fillcolor="#002a3a" stroked="f">
                  <v:path arrowok="t" o:connecttype="custom" o:connectlocs="7,27;7,18;0,18;5,13;2,6;9,7;14,0;17,7;24,6;21,13;26,18;19,18;19,27;14,21;7,27" o:connectangles="0,0,0,0,0,0,0,0,0,0,0,0,0,0,0"/>
                </v:shape>
                <v:shape id="Freeform 156" o:spid="_x0000_s1179" style="position:absolute;left:381601;top:56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" path="m5,26r,-7l,18,5,12,1,5,8,7,12,r3,7l22,5r-3,7l24,18r-5,1l19,26,12,21,5,26xe" fillcolor="#002a3a" stroked="f">
                  <v:path arrowok="t" o:connecttype="custom" o:connectlocs="5,26;5,19;0,18;5,12;1,5;8,7;12,0;15,7;22,5;19,12;24,18;19,19;19,26;12,21;5,26" o:connectangles="0,0,0,0,0,0,0,0,0,0,0,0,0,0,0"/>
                </v:shape>
                <v:shape id="Freeform 157" o:spid="_x0000_s1180" style="position:absolute;left:381609;top:609;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" path="m4,14r,-4l,10,4,7,,3r6,l7,,9,3r4,l11,7r3,3l11,10r,4l7,12,4,14xe" fillcolor="#002a3a" stroked="f">
                  <v:path arrowok="t" o:connecttype="custom" o:connectlocs="4,14;4,10;0,10;4,7;0,3;6,3;7,0;9,3;13,3;11,7;14,10;11,10;11,14;7,12;4,14" o:connectangles="0,0,0,0,0,0,0,0,0,0,0,0,0,0,0"/>
                </v:shape>
                <v:shape id="Freeform 158" o:spid="_x0000_s1181" style="position:absolute;left:381553;top:61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" path="m12,44r,-12l,30,9,21,4,11r12,1l23,r7,12l41,11,35,21r9,9l33,32r,12l23,37,12,44xe" fillcolor="#002a3a" stroked="f">
                  <v:path arrowok="t" o:connecttype="custom" o:connectlocs="12,44;12,32;0,30;9,21;4,11;16,12;23,0;30,12;41,11;35,21;44,30;33,32;33,44;23,37;12,44" o:connectangles="0,0,0,0,0,0,0,0,0,0,0,0,0,0,0"/>
                </v:shape>
                <v:shape id="Freeform 159" o:spid="_x0000_s1182" style="position:absolute;left:381481;width:216;height:211;visibility:visible;mso-wrap-style:square;v-text-anchor:top" coordsize="21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" path="m109,l84,60,23,42,53,99,,136r65,10l60,211r49,-44l157,211r-4,-65l216,136,164,99,195,42,132,60,109,xe" fillcolor="#002a3a" stroked="f">
                  <v:path arrowok="t" o:connecttype="custom" o:connectlocs="109,0;84,60;23,42;53,99;0,136;65,146;60,211;109,167;157,211;153,146;216,136;164,99;195,42;132,60;109,0" o:connectangles="0,0,0,0,0,0,0,0,0,0,0,0,0,0,0"/>
                </v:shape>
                <v:shape id="Freeform 160" o:spid="_x0000_s1183" style="position:absolute;left:381271;top:1338;width:97;height:95;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" path="m53,2c49,4,48,5,49,9v5,21,5,21,5,21c55,34,55,40,52,44v-3,4,-9,7,-14,8c35,53,27,54,21,52,17,50,15,48,13,41,8,19,8,19,8,19,6,14,4,14,,15,,13,,13,,13,26,7,26,7,26,7v,2,,2,,2c21,10,19,11,20,16v5,22,5,22,5,22c26,42,28,51,40,48,53,45,51,35,50,31,45,11,45,11,45,11,44,7,43,5,36,6v,-1,,-1,,-1c53,,53,,53,r,2xe" fillcolor="#002a3a" stroked="f">
                  <v:path arrowok="t" o:connecttype="custom" o:connectlocs="93,4;86,16;95,53;92,77;67,91;37,91;23,72;14,33;0,26;0,23;46,12;46,16;35,28;44,67;71,84;88,55;79,19;63,11;63,9;93,0;93,4" o:connectangles="0,0,0,0,0,0,0,0,0,0,0,0,0,0,0,0,0,0,0,0,0"/>
                </v:shape>
                <v:shape id="Freeform 161" o:spid="_x0000_s1184" style="position:absolute;left:381375;top:1324;width:76;height:95;visibility:visible;mso-wrap-style:square;v-text-anchor:top" coordsize="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" path="m34,15c31,10,25,4,16,6,11,7,8,10,9,14v,3,2,5,9,6c31,22,31,22,31,22v3,1,10,3,11,10c43,38,40,47,26,50v-8,2,-12,,-14,1c10,51,10,53,10,54v-2,,-2,,-2,c4,38,4,38,4,38v2,,2,,2,c9,44,16,50,26,48v9,-2,8,-9,8,-10c33,34,29,33,23,32,18,31,18,31,18,31,3,29,2,23,1,20,,16,1,7,15,4,22,2,26,4,28,3v2,,2,-1,2,-3c33,,33,,33,v3,14,3,14,3,14l34,15xe" fillcolor="#002a3a" stroked="f">
                  <v:path arrowok="t" o:connecttype="custom" o:connectlocs="60,26;28,11;16,25;32,35;55,39;74,56;46,88;21,90;18,95;14,95;7,67;11,67;46,84;60,67;41,56;32,55;2,35;27,7;49,5;53,0;58,0;64,25;60,26" o:connectangles="0,0,0,0,0,0,0,0,0,0,0,0,0,0,0,0,0,0,0,0,0,0,0"/>
                </v:shape>
                <v:shape id="Freeform 162" o:spid="_x0000_s1185" style="position:absolute;left:381451;top:1314;width:86;height:86;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" path="m43,46c14,49,14,49,14,49v,-2,,-2,,-2c20,47,22,46,21,41,18,5,18,5,18,5,12,6,4,7,3,18v-2,,-2,,-2,c,5,,5,,5,48,,48,,48,v1,14,1,14,1,14c47,14,47,14,47,14,44,3,36,4,31,4v3,35,3,35,3,35c35,45,36,45,42,45r1,1xe" fillcolor="#002a3a" stroked="f">
                  <v:path arrowok="t" o:connecttype="custom" o:connectlocs="75,81;25,86;25,82;37,72;32,9;5,32;2,32;0,9;84,0;86,25;82,25;54,7;60,68;74,79;75,81" o:connectangles="0,0,0,0,0,0,0,0,0,0,0,0,0,0,0"/>
                </v:shape>
                <v:shape id="Freeform 163" o:spid="_x0000_s1186" style="position:absolute;left:381546;top:1314;width:97;height:80;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" path="m21,23v10,,14,-2,14,-10c36,6,32,3,26,3v-4,,-5,,-5,2l21,23xm55,46v-16,,-16,,-16,c23,25,23,25,23,25v-2,,-2,,-2,c20,38,20,38,20,38v,5,2,5,7,6c27,46,27,46,27,46,,45,,45,,45,,44,,44,,44,6,43,7,43,7,38,8,8,8,8,8,8,8,2,5,2,1,2,1,,1,,1,,27,,27,,27,v5,,22,1,22,13c49,21,41,23,36,24,52,43,52,43,52,43v1,2,2,2,3,2l55,46xe" fillcolor="#002a3a" stroked="f">
                  <v:path arrowok="t" o:connecttype="custom" o:connectlocs="37,40;62,23;46,5;37,9;37,40;97,80;69,80;41,43;37,43;35,66;48,77;48,80;0,78;0,77;12,66;14,14;2,3;2,0;48,0;86,23;63,42;92,75;97,78;97,80" o:connectangles="0,0,0,0,0,0,0,0,0,0,0,0,0,0,0,0,0,0,0,0,0,0,0,0"/>
                  <o:lock v:ext="edit" verticies="t"/>
                </v:shape>
                <v:shape id="Freeform 164" o:spid="_x0000_s1187" style="position:absolute;left:381641;top:1321;width:95;height:86;visibility:visible;mso-wrap-style:square;v-text-anchor:top" coordsize="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" path="m32,30c26,13,26,13,26,13,16,28,16,28,16,28r16,2xm54,49c28,46,28,46,28,46v,-2,,-2,,-2c33,45,35,45,35,42v,-1,-2,-7,-2,-9c15,31,15,31,15,31v-3,4,-5,7,-5,8c10,42,14,42,16,43v,1,,1,,1c,42,,42,,42,,41,,41,,41v4,,6,-2,9,-7c31,,31,,31,v2,,2,,2,c47,37,47,37,47,37v2,8,4,10,7,10l54,49xe" fillcolor="#002a3a" stroked="f">
                  <v:path arrowok="t" o:connecttype="custom" o:connectlocs="56,53;46,23;28,49;56,53;95,86;49,81;49,77;62,74;58,58;26,54;18,68;28,75;28,77;0,74;0,72;16,60;55,0;58,0;83,65;95,82;95,86" o:connectangles="0,0,0,0,0,0,0,0,0,0,0,0,0,0,0,0,0,0,0,0,0"/>
                  <o:lock v:ext="edit" verticies="t"/>
                </v:shape>
                <v:shape id="Freeform 165" o:spid="_x0000_s1188" style="position:absolute;left:381738;top:1331;width:91;height:93;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" path="m46,53c,44,,44,,44,1,43,1,43,1,43v4,,6,,7,-4c14,7,14,7,14,7,15,3,12,2,8,1,8,,8,,8,,36,5,36,5,36,5v,1,,1,,1c30,5,28,5,27,11,21,42,21,42,21,42v-1,3,1,4,6,5c39,49,45,45,50,38v2,,2,,2,l46,53xe" fillcolor="#002a3a" stroked="f">
                  <v:path arrowok="t" o:connecttype="custom" o:connectlocs="81,93;0,77;2,75;14,68;25,12;14,2;14,0;63,9;63,11;47,19;37,74;47,82;88,67;91,67;81,93" o:connectangles="0,0,0,0,0,0,0,0,0,0,0,0,0,0,0"/>
                </v:shape>
                <v:shape id="Freeform 166" o:spid="_x0000_s1189" style="position:absolute;left:381824;top:1347;width:63;height:88;visibility:visible;mso-wrap-style:square;v-text-anchor:top" coordsize="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" path="m27,50c,45,,45,,45,,43,,43,,43v4,1,8,1,8,-3c15,8,15,8,15,8,16,4,12,3,9,2,9,,9,,9,,36,6,36,6,36,6v,2,,2,,2c32,7,29,6,28,11,21,43,21,43,21,43v-1,4,2,5,7,6l27,50xe" fillcolor="#002a3a" stroked="f">
                  <v:path arrowok="t" o:connecttype="custom" o:connectlocs="47,88;0,79;0,76;14,70;26,14;16,4;16,0;63,11;63,14;49,19;37,76;49,86;47,88" o:connectangles="0,0,0,0,0,0,0,0,0,0,0,0,0"/>
                </v:shape>
                <v:shape id="Freeform 167" o:spid="_x0000_s1190" style="position:absolute;left:381875;top:1361;width:95;height:88;visibility:visible;mso-wrap-style:square;v-text-anchor:top" coordsize="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" path="m31,31c25,14,25,14,25,14,16,30,16,30,16,30r15,1xm54,50c28,47,28,47,28,47v,-2,,-2,,-2c33,45,35,45,35,43v,-2,-2,-7,-3,-9c14,32,14,32,14,32v-3,5,-4,7,-4,8c10,43,13,44,16,44v,2,,2,,2c,44,,44,,44,,42,,42,,42v4,,6,-2,9,-7c30,,30,,30,v2,1,2,1,2,1c47,38,47,38,47,38v2,7,3,10,7,10l54,50xe" fillcolor="#002a3a" stroked="f">
                  <v:path arrowok="t" o:connecttype="custom" o:connectlocs="55,55;44,25;28,53;55,55;95,88;49,83;49,79;62,76;56,60;25,56;18,70;28,77;28,81;0,77;0,74;16,62;53,0;56,2;83,67;95,84;95,88" o:connectangles="0,0,0,0,0,0,0,0,0,0,0,0,0,0,0,0,0,0,0,0,0"/>
                  <o:lock v:ext="edit" verticies="t"/>
                </v:shape>
                <v:shape id="Freeform 168" o:spid="_x0000_s1191" style="position:absolute;left:381558;top:466;width:51;height:56;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" path="m15,19c10,19,3,22,3,17,3,9,9,11,14,11v4,,12,-2,12,6c26,22,19,19,15,19m29,16c29,,20,15,15,1,11,13,,3,,16v,4,1,7,3,9c3,29,3,29,3,29v,2,1,3,3,3c23,32,23,32,23,32v1,,2,-1,2,-3c25,24,25,24,25,24v2,-2,4,-4,4,-8e" fillcolor="#002a3a" stroked="f">
                  <v:path arrowok="t" o:connecttype="custom" o:connectlocs="26,33;5,30;25,19;46,30;26,33;51,28;26,2;0,28;5,44;5,51;11,56;40,56;44,51;44,42;51,28" o:connectangles="0,0,0,0,0,0,0,0,0,0,0,0,0,0,0"/>
                  <o:lock v:ext="edit" verticies="t"/>
                </v:shape>
                <v:oval id="Oval 3603" o:spid="_x0000_s1192" style="position:absolute;left:381843;top:820;width: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" fillcolor="#002a3a" stroked="f"/>
                <v:shape id="Freeform 170" o:spid="_x0000_s1193" style="position:absolute;left:381789;top:422;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" path="m4,c4,,,6,,7v,2,2,4,4,4c6,11,7,9,7,7,7,7,4,,4,e" fillcolor="#002a3a" stroked="f">
                  <v:path arrowok="t" o:connecttype="custom" o:connectlocs="7,0;0,12;7,19;12,12;7,0" o:connectangles="0,0,0,0,0"/>
                </v:shape>
                <v:shape id="Freeform 171" o:spid="_x0000_s1194" style="position:absolute;left:381370;top:422;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" path="m4,c4,,,6,,7v,2,2,4,4,4c6,11,7,9,7,7,7,7,4,,4,e" fillcolor="#002a3a" stroked="f">
                  <v:path arrowok="t" o:connecttype="custom" o:connectlocs="7,0;0,12;7,19;12,12;7,0" o:connectangles="0,0,0,0,0"/>
                </v:shape>
                <v:shape id="Freeform 172" o:spid="_x0000_s1195" style="position:absolute;left:381476;top:422;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" path="m3,c3,,,6,,7v,2,1,4,3,4c5,11,7,9,7,7,7,7,3,,3,e" fillcolor="#002a3a" stroked="f">
                  <v:path arrowok="t" o:connecttype="custom" o:connectlocs="5,0;0,12;5,19;12,12;5,0" o:connectangles="0,0,0,0,0"/>
                </v:shape>
                <v:shape id="Freeform 173" o:spid="_x0000_s1196" style="position:absolute;left:381579;top:422;width:13;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" path="m4,c4,,,6,,7v,2,2,4,4,4c6,11,7,9,7,7,7,7,4,,4,e" fillcolor="#002a3a" stroked="f">
                  <v:path arrowok="t" o:connecttype="custom" o:connectlocs="7,0;0,12;7,19;13,12;7,0" o:connectangles="0,0,0,0,0"/>
                </v:shape>
                <v:shape id="Freeform 174" o:spid="_x0000_s1197" style="position:absolute;left:381685;top:422;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" path="m3,c3,,,6,,7v,2,1,4,3,4c5,11,7,9,7,7,7,7,3,,3,e" fillcolor="#002a3a" stroked="f">
                  <v:path arrowok="t" o:connecttype="custom" o:connectlocs="5,0;0,12;5,19;12,12;5,0" o:connectangles="0,0,0,0,0"/>
                </v:shape>
                <v:shape id="Freeform 175" o:spid="_x0000_s1198" style="position:absolute;left:381370;top:565;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" path="m4,v,,3,6,3,7c7,9,6,11,4,11,2,11,,9,,7,,7,4,,4,e" fillcolor="#002a3a" stroked="f">
                  <v:path arrowok="t" o:connecttype="custom" o:connectlocs="7,0;12,12;7,19;0,12;7,0" o:connectangles="0,0,0,0,0"/>
                </v:shape>
                <v:shape id="Freeform 176" o:spid="_x0000_s1199" style="position:absolute;left:381370;top:703;width:12;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" path="m4,v,,3,6,3,7c7,10,6,11,4,11,2,11,,10,,7,,7,4,,4,e" fillcolor="#002a3a" stroked="f">
                  <v:path arrowok="t" o:connecttype="custom" o:connectlocs="7,0;12,13;7,20;0,13;7,0" o:connectangles="0,0,0,0,0"/>
                </v:shape>
                <v:shape id="Freeform 177" o:spid="_x0000_s1200" style="position:absolute;left:381388;top:814;width:12;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" path="m3,v,,4,6,4,7c7,9,5,11,3,11,1,11,,9,,7,,7,3,,3,e" fillcolor="#002a3a" stroked="f">
                  <v:path arrowok="t" o:connecttype="custom" o:connectlocs="5,0;12,13;5,20;0,13;5,0" o:connectangles="0,0,0,0,0"/>
                </v:shape>
                <v:shape id="Freeform 178" o:spid="_x0000_s1201" style="position:absolute;left:381476;top:872;width:12;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" path="m3,v,,4,6,4,7c7,10,5,11,3,11,1,11,,10,,7,,7,3,,3,e" fillcolor="#002a3a" stroked="f">
                  <v:path arrowok="t" o:connecttype="custom" o:connectlocs="5,0;12,13;5,20;0,13;5,0" o:connectangles="0,0,0,0,0"/>
                </v:shape>
                <v:shape id="Freeform 179" o:spid="_x0000_s1202" style="position:absolute;left:381794;top:565;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" path="m4,c4,,,6,,7v,2,2,4,4,4c6,11,7,9,7,7,7,7,4,,4,e" fillcolor="#002a3a" stroked="f">
                  <v:path arrowok="t" o:connecttype="custom" o:connectlocs="7,0;0,12;7,19;12,12;7,0" o:connectangles="0,0,0,0,0"/>
                </v:shape>
                <v:shape id="Freeform 180" o:spid="_x0000_s1203" style="position:absolute;left:381794;top:703;width:12;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" path="m4,c4,,,6,,7v,3,2,4,4,4c6,11,7,10,7,7,7,7,4,,4,e" fillcolor="#002a3a" stroked="f">
                  <v:path arrowok="t" o:connecttype="custom" o:connectlocs="7,0;0,13;7,20;12,13;7,0" o:connectangles="0,0,0,0,0"/>
                </v:shape>
                <v:shape id="Freeform 181" o:spid="_x0000_s1204" style="position:absolute;left:381778;top:814;width:13;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" path="m3,c3,,,6,,7v,2,1,4,3,4c5,11,7,9,7,7,7,7,3,,3,e" fillcolor="#002a3a" stroked="f">
                  <v:path arrowok="t" o:connecttype="custom" o:connectlocs="6,0;0,13;6,20;13,13;6,0" o:connectangles="0,0,0,0,0"/>
                </v:shape>
                <v:shape id="Freeform 182" o:spid="_x0000_s1205" style="position:absolute;left:381690;top:872;width:13;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" path="m3,c3,,,6,,7v,3,1,4,3,4c5,11,7,10,7,7,7,7,3,,3,e" fillcolor="#002a3a" stroked="f">
                  <v:path arrowok="t" o:connecttype="custom" o:connectlocs="6,0;0,13;6,20;13,13;6,0" o:connectangles="0,0,0,0,0"/>
                </v:shape>
                <v:shape id="Freeform 183" o:spid="_x0000_s1206" style="position:absolute;left:381583;top:936;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" path="m4,c4,,,6,,7v,2,2,4,4,4c6,11,7,9,7,7,7,7,4,,4,e" fillcolor="#002a3a" stroked="f">
                  <v:path arrowok="t" o:connecttype="custom" o:connectlocs="7,0;0,12;7,19;12,12;7,0" o:connectangles="0,0,0,0,0"/>
                </v:shape>
                <v:shape id="Freeform 184" o:spid="_x0000_s1207" style="position:absolute;left:381659;top:702;width:114;height:118;visibility:visible;mso-wrap-style:square;v-text-anchor:top" coordsize="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" path="m57,15v1,1,3,1,5,c65,9,65,9,65,9v,,-3,-3,-5,-3c54,8,47,9,43,15v,4,3,8,6,9c52,24,52,26,54,27v,2,-1,3,-3,3c46,26,39,32,35,26v2,-5,5,-12,,-17c35,8,37,7,36,6,34,,28,5,25,5,20,4,15,7,12,11v,2,1,4,3,6c16,17,17,17,17,18v-3,3,-3,3,-3,3c15,22,15,23,15,25,12,26,10,22,9,20v,-3,,-8,-4,-9c4,11,2,12,2,12,1,14,,16,,19v,2,2,6,2,6c2,25,13,34,16,39,12,46,12,55,5,59,2,61,2,63,2,65v2,2,2,2,2,2c9,64,18,63,18,55v2,-3,3,-7,7,-10c28,44,32,46,33,49,32,55,28,59,23,61v,,,1,,3c24,66,28,65,31,65,37,61,40,53,45,51v1,4,-7,5,-2,8c46,59,51,60,53,55v-2,-6,9,-9,2,-15c55,35,61,32,61,26,58,20,51,20,49,15v3,-2,6,-1,8,e" fillcolor="#002a3a" stroked="f">
                  <v:path arrowok="t" o:connecttype="custom" o:connectlocs="100,26;109,26;114,16;105,11;75,26;86,42;95,48;89,53;61,46;61,16;63,11;44,9;21,19;26,30;30,32;25,37;26,44;16,35;9,19;4,21;0,33;4,44;28,69;9,104;4,114;7,118;32,97;44,79;58,86;40,107;40,113;54,114;79,90;75,104;93,97;96,70;107,46;86,26;100,26" o:connectangles="0,0,0,0,0,0,0,0,0,0,0,0,0,0,0,0,0,0,0,0,0,0,0,0,0,0,0,0,0,0,0,0,0,0,0,0,0,0,0"/>
                </v:shape>
                <v:oval id="Oval 3619" o:spid="_x0000_s1208" style="position:absolute;left:381266;top:825;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" fillcolor="#002a3a" stroked="f"/>
                <v:oval id="Oval 3620" o:spid="_x0000_s1209" style="position:absolute;left:380587;top:1219;width:2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" fillcolor="#002a3a" stroked="f"/>
                <v:shape id="Freeform 187" o:spid="_x0000_s1210" style="position:absolute;left:381029;top:1336;width:3;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" path="m1,1v,,,,,-1c1,,1,,1,v,,,,,l1,1xm2,1c1,1,1,1,1,1v,,,,,c1,1,1,1,1,1v,,,,,c1,1,1,1,1,1v,,,,,c,1,,1,,1v,,,,,c,1,,1,,1,,,,,,,,,,,,,,,,,,,1,,1,,1,v,,,,,c1,1,1,1,1,1v1,,1,,1,c2,1,2,1,2,1xe" fillcolor="#002a3a" stroked="f">
                  <v:path arrowok="t" o:connecttype="custom" o:connectlocs="2,2;2,0;2,0;2,0;2,2;3,2;2,2;2,2;2,2;2,2;2,2;2,2;0,2;0,2;0,2;0,0;0,0;0,0;2,0;2,0;2,2;3,2;3,2" o:connectangles="0,0,0,0,0,0,0,0,0,0,0,0,0,0,0,0,0,0,0,0,0,0,0"/>
                  <o:lock v:ext="edit" verticies="t"/>
                </v:shape>
                <v:shape id="Freeform 188" o:spid="_x0000_s1211" style="position:absolute;left:381032;top:13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" path="m1,c1,,1,,,,,,,,,,,,,,,1v1,,1,,1,c1,1,1,1,1,1v,,,,-1,c,1,,1,,1v,,,,,c,1,,1,,1v,,,,,c,1,,1,,1v,,,,,c1,1,1,1,1,1,1,1,,1,,1v,,,,,c,1,,1,,,,,,,,,,,1,,1,v,,,,,c1,,1,,1,v,,,,,xe" fillcolor="#002a3a" stroked="f">
                  <v:path arrowok="t" o:connecttype="custom" o:connectlocs="2,0;0,0;0,0;0,2;2,2;2,2;0,2;0,2;0,2;0,2;0,2;0,2;0,2;2,2;0,2;0,2;0,0;0,0;2,0;2,0;2,0;2,0" o:connectangles="0,0,0,0,0,0,0,0,0,0,0,0,0,0,0,0,0,0,0,0,0,0"/>
                </v:shape>
                <v:shape id="Freeform 189" o:spid="_x0000_s1212" style="position:absolute;left:381034;top:1336;width:3;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" path="m2,v,,,,,c2,1,2,1,2,1,1,1,1,1,1,1v,,,,,c1,1,1,1,1,1v,,,,,c,,,,,,,,,,,,,,,,,,1,,1,,1,v,,,,,c,,,,,,,,,,,,1,1,1,1,1,1,1,,1,,1,v,,,,,c1,,1,,1,v,,,,,c2,,2,,2,v,,,,,c1,,1,,1,v,,,,,c2,1,2,1,2,1,2,,2,,2,v,,,,,c2,,2,,2,v,,,,,c2,,2,,2,xe" fillcolor="#002a3a" stroked="f">
                  <v:path arrowok="t" o:connecttype="custom" o:connectlocs="3,0;3,0;3,2;2,2;2,2;2,2;2,2;0,0;0,0;0,0;2,0;2,0;0,0;0,0;2,2;2,0;2,0;2,0;2,0;3,0;3,0;2,0;2,0;3,2;3,0;3,0;3,0;3,0;3,0" o:connectangles="0,0,0,0,0,0,0,0,0,0,0,0,0,0,0,0,0,0,0,0,0,0,0,0,0,0,0,0,0"/>
                </v:shape>
                <v:shape id="Freeform 190" o:spid="_x0000_s1213" style="position:absolute;left:381037;top:13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" path="m1,1v,,,,,c1,1,1,1,1,1,1,,1,,1,v,,,,,c1,1,1,1,1,1m,1v,,1,,1,c1,1,1,1,1,1v,,,,,c,1,,1,,,,,,,1,v,,,,,1c1,1,1,1,,1xe" fillcolor="#002a3a" stroked="f">
                  <v:path arrowok="t" o:connecttype="custom" o:connectlocs="2,2;2,2;2,2;2,0;2,0;2,2;0,2;2,2;2,2;2,2;0,0;2,0;2,2;0,2" o:connectangles="0,0,0,0,0,0,0,0,0,0,0,0,0,0"/>
                  <o:lock v:ext="edit" verticies="t"/>
                </v:shape>
                <v:shape id="Freeform 191" o:spid="_x0000_s1214" style="position:absolute;left:381039;top:13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" path="m1,v,,,1,,1c1,1,1,1,1,1v,,,,,c,1,,1,,1v,,,,,c1,1,1,1,1,1v,,,,,c1,1,1,1,1,1v,,,,-1,c1,,1,,1,v,,,,,c1,,1,,1,v,,,,,xe" fillcolor="#002a3a" stroked="f">
                  <v:path arrowok="t" o:connecttype="custom" o:connectlocs="2,0;2,2;2,2;2,2;0,2;0,2;2,2;2,2;2,2;0,2;2,0;2,0;2,0;2,0" o:connectangles="0,0,0,0,0,0,0,0,0,0,0,0,0,0"/>
                </v:shape>
                <v:shape id="Freeform 192" o:spid="_x0000_s1215" style="position:absolute;left:381347;top:405;width:484;height:575;visibility:visible;mso-wrap-style:square;v-text-anchor:top" coordsize="27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" path="m267,213v-2,15,-7,29,-18,36c145,315,145,315,145,315v,,,,,c143,316,140,317,137,317v-3,,-6,-1,-8,-2c25,249,25,249,25,249,14,242,9,228,8,213,8,8,8,8,8,8v259,,259,,259,l267,213xm274,1v,-1,,-1,,-1c,,,,,,,1,,1,,1v,,,,,c,210,,210,,210v,21,9,40,22,45c127,322,127,322,127,322v3,3,6,5,10,5c140,327,143,325,145,323,253,255,253,255,253,255v12,-5,21,-24,21,-45c275,1,275,1,275,1r-1,xe" fillcolor="#002a3a" stroked="f">
                  <v:path arrowok="t" o:connecttype="custom" o:connectlocs="470,375;438,438;255,554;255,554;241,557;227,554;44,438;14,375;14,14;470,14;470,375;482,2;482,0;0,0;0,2;0,2;0,369;39,448;224,566;241,575;255,568;445,448;482,369;484,2;482,2" o:connectangles="0,0,0,0,0,0,0,0,0,0,0,0,0,0,0,0,0,0,0,0,0,0,0,0,0"/>
                  <o:lock v:ext="edit" verticies="t"/>
                </v:shape>
                <v:shape id="Freeform 193" o:spid="_x0000_s1216" style="position:absolute;left:381653;top:939;width:6;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" path="m,1c3,,3,,3,,2,,1,1,,1e" fillcolor="#002a3a" stroked="f">
                  <v:path arrowok="t" o:connecttype="custom" o:connectlocs="0,2;6,0;0,2" o:connectangles="0,0,0"/>
                </v:shape>
                <v:shape id="Freeform 194" o:spid="_x0000_s1217" style="position:absolute;left:381194;top:1368;width:95;height:88;visibility:visible;mso-wrap-style:square;v-text-anchor:top" coordsize="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" path="m28,30c18,15,18,15,18,15,12,32,12,32,12,32l28,30xm54,43c28,46,28,46,28,46v,-1,,-1,,-1c33,44,34,44,34,41v,-1,-3,-6,-5,-8c11,35,11,35,11,35v-1,5,-2,8,-2,9c9,47,13,46,16,46v,2,,2,,2c,50,,50,,50,,48,,48,,48,4,47,5,45,6,39,20,1,20,1,20,1,22,,22,,22,,44,33,44,33,44,33v4,7,6,9,10,9l54,43xe" fillcolor="#002a3a" stroked="f">
                  <v:path arrowok="t" o:connecttype="custom" o:connectlocs="49,53;32,26;21,56;49,53;95,76;49,81;49,79;60,72;51,58;19,62;16,77;28,81;28,84;0,88;0,84;11,69;35,2;39,0;77,58;95,74;95,76" o:connectangles="0,0,0,0,0,0,0,0,0,0,0,0,0,0,0,0,0,0,0,0,0"/>
                  <o:lock v:ext="edit" verticies="t"/>
                </v:shape>
                <v:shape id="Freeform 195" o:spid="_x0000_s1218" style="position:absolute;left:381020;top:1224;width:1073;height:424;visibility:visible;mso-wrap-style:square;v-text-anchor:top" coordsize="6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" path="m597,42v-3,8,-9,13,-16,14c581,46,590,40,586,29,581,21,571,19,562,21v-4,2,-2,6,-4,10c557,44,557,44,557,44v-8,,-8,-7,-11,-13c547,23,550,15,558,11v7,-3,17,-3,23,1c586,13,592,15,594,20v6,5,5,15,3,22m566,46v4,-4,-2,-29,11,-13c577,37,577,41,574,44v-2,1,-5,4,-8,2m570,56v,7,-6,5,-9,7c552,63,552,63,552,63v-2,-3,-1,-8,-1,-11c557,54,564,54,570,56t11,49c578,108,581,115,577,118v,7,-6,11,-11,14c519,142,473,126,427,118,364,105,290,101,225,115v-30,6,-60,13,-89,21c118,139,98,141,81,136,67,129,73,111,68,98,69,88,66,80,65,71,64,68,63,64,64,61v6,,11,5,18,6c115,74,144,63,175,57v30,-6,60,-11,91,-13c302,43,338,41,372,47v11,1,20,3,31,4c425,54,445,60,468,61v3,2,8,2,12,2c515,69,555,79,589,63v,15,-6,28,-8,42m381,133v2,6,5,11,3,18c380,158,372,158,365,160v-3,,-6,-1,-9,-3c357,156,356,154,355,153v1,-5,-9,-10,-2,-14c359,133,374,119,381,133t8,2c394,136,395,141,395,145v,9,-5,17,-13,20c377,167,371,168,366,166v10,,20,-4,24,-13l389,135xm400,188v-1,,-1,1,-1,1c387,190,380,183,371,177v,-2,,-2,,-2c382,176,390,183,400,188t-15,36c385,225,383,225,382,224,370,209,365,194,357,177v2,,2,,2,c368,192,376,209,385,224t-20,-9c363,215,363,215,363,215v-2,-1,-1,-6,,-8c365,209,367,212,365,215m354,191v1,4,5,5,2,9c356,198,353,195,354,191t-2,-26c353,165,353,165,353,165v,1,,1,,1c352,166,352,166,352,166r,-1xm329,223v-7,,-19,5,-26,-2c304,218,300,217,300,213v7,-2,12,5,18,c327,213,337,212,346,214v4,1,11,-7,12,1c354,228,339,219,329,223m312,176v2,-3,2,-3,2,-3c311,182,306,192,301,201v-3,-9,7,-17,11,-25m323,168v5,-5,10,3,12,8c341,184,356,192,350,204v-7,7,-19,1,-28,6c318,209,311,211,308,206v5,-12,9,-27,15,-38m322,153v-2,,-2,,-2,c322,151,322,151,322,151v2,1,,1,,2m331,154v1,-2,3,-6,6,-6c337,148,337,149,338,149v-3,2,-4,4,-7,5m336,160v1,-1,3,-1,4,l336,160xm347,172v-1,1,,2,-1,3c337,168,337,168,337,168v4,-1,8,1,10,4m346,149v,,,,,c346,148,346,148,346,148v,,,,,l346,149xm363,124v-5,1,-9,7,-13,8c352,127,358,123,363,124t-20,-6c342,115,346,118,348,116v12,1,12,1,12,1c354,116,346,131,343,118t-29,11c316,124,317,119,320,115v4,,8,,11,1c332,124,341,135,331,142v-4,1,-9,5,-13,1c313,139,312,135,314,129t-6,25c308,152,309,150,309,148v2,-2,4,2,5,3c313,153,311,154,308,154t,-18c308,136,308,136,308,136v,-5,,-5,,-5c308,131,308,131,308,131r,5xm303,124v-5,-1,-8,-7,-13,-7c295,115,299,116,305,116v2,3,-1,6,-2,8m299,156v1,-5,3,-12,6,-17c305,144,302,152,299,156t-9,c283,155,277,153,271,151v-4,-4,,-8,,-12c277,130,293,125,300,133v-1,9,-4,17,-10,23m294,167v,1,,1,,1c293,168,293,168,293,168v,-1,,-1,,-1c293,166,293,166,293,166v2,,2,,2,c294,166,293,166,293,167r1,xm284,190v-6,12,-12,25,-19,37c264,229,261,229,258,230v,-6,6,-10,8,-15c274,204,277,193,286,183v3,2,-2,3,-2,7m246,186v10,-4,20,-13,30,-9c269,183,257,185,246,186t15,-28c259,144,264,133,273,123v6,-1,12,-3,17,1c280,126,267,129,265,142v,5,-2,8,1,12c270,162,280,158,285,164v,2,-1,5,-3,5c275,165,267,164,261,158m76,31v1,-3,,-8,4,-8c83,22,87,22,88,25v-1,5,-1,10,-2,14c80,39,77,36,76,31t1,14c83,49,91,47,98,48v1,5,1,10,-2,14c90,60,81,61,77,55v1,-3,-1,-7,,-10m59,33v1,-7,2,-14,9,-19c77,8,90,10,99,15v3,1,5,4,6,7c107,29,104,36,99,40v-3,,-3,,-3,c96,34,96,27,98,22v,-5,-4,-5,-8,-7c84,13,78,16,73,19v-4,5,-8,11,-5,18c70,41,68,47,70,52v-2,1,-2,1,-2,1c64,48,57,42,59,33m428,201v10,5,29,9,42,10c469,217,459,212,461,219v-13,-4,-27,-7,-36,-16c426,202,427,201,428,201t-246,7c177,203,177,203,177,203v2,-4,8,-2,13,-4c200,196,212,192,223,194v-12,9,-27,11,-41,14m608,27c603,15,593,7,581,3,568,,555,2,547,12v-15,11,-5,30,-4,45c543,61,543,63,540,65,483,59,430,45,373,39,360,37,347,38,334,35,319,33,319,33,319,33v-50,2,-99,5,-145,17c164,53,153,54,143,57v-7,-1,-13,4,-19,2c111,62,111,62,111,62v-2,,-3,,-5,c100,46,119,36,113,20,108,11,98,2,86,4,72,2,60,10,54,20v-9,20,3,40,6,60c59,86,66,93,60,98,47,89,31,85,16,89,11,91,2,88,,94v17,9,38,8,57,7c60,100,61,100,63,101v2,11,-2,24,5,34c75,144,86,146,98,148v36,-2,68,-12,102,-21c205,127,209,124,214,124v18,-4,37,-7,56,-7c262,127,257,139,254,152v-5,11,8,13,12,19c254,174,245,183,233,187v-25,-1,-46,9,-70,12c163,204,172,202,172,207v-1,4,-4,4,-7,6c164,216,165,216,167,217v3,-3,8,-1,10,-4c185,213,192,211,199,210v7,-3,14,-3,20,-8c228,200,233,194,241,192v12,,22,-4,33,-5c274,190,274,190,274,190v-9,14,-18,29,-28,43c245,236,247,239,249,239v6,2,11,,16,-2c273,223,280,209,287,195v3,-14,13,-21,22,-30c311,164,313,162,315,164v-8,9,-13,18,-19,28c293,203,292,217,302,226v5,4,12,3,18,4c335,222,355,234,367,219v7,-1,8,7,12,11c386,232,393,239,400,234v-1,-4,-5,-8,-8,-12c387,214,382,207,377,199v-2,-5,-5,-9,-6,-14c378,187,384,192,392,193v7,3,15,3,22,6c419,206,426,210,433,215v10,4,21,5,31,9c468,224,474,228,477,224v-2,-2,-4,-3,-6,-4c470,215,478,217,481,213v-1,-2,-3,-2,-5,-3c471,207,457,206,453,204v-5,-1,-9,-3,-14,-4c415,200,402,179,384,171v4,-4,11,-7,13,-13c401,152,402,143,399,137v-4,-13,-20,-11,-29,-18c371,118,371,118,371,118v16,-1,29,3,43,6c452,129,487,143,526,144v22,,49,1,60,-20c588,112,590,99,592,87v5,-20,18,-38,16,-60e" fillcolor="#002a3a" stroked="f">
                  <v:path arrowok="t" o:connecttype="custom" o:connectlocs="982,55;1045,35;996,81;1003,99;396,202;113,107;709,90;670,234;621,245;644,292;653,311;628,311;639,364;619,290;579,392;630,378;549,310;542,362;566,269;591,281;593,296;609,260;603,208;563,202;542,271;542,239;510,206;526,274;510,274;515,292;466,399;433,327;510,218;459,278;134,55;135,79;174,70;120,65;827,371;311,357;1022,5;588,62;195,109;106,141;111,178;475,206;303,364;385,355;438,420;521,338;704,412;728,350;846,375;698,278;925,253" o:connectangles="0,0,0,0,0,0,0,0,0,0,0,0,0,0,0,0,0,0,0,0,0,0,0,0,0,0,0,0,0,0,0,0,0,0,0,0,0,0,0,0,0,0,0,0,0,0,0,0,0,0,0,0,0,0,0"/>
                  <o:lock v:ext="edit" verticies="t"/>
                </v:shape>
                <v:shape id="Freeform 196" o:spid="_x0000_s1219" style="position:absolute;left:379413;top:1857;width:324;height:309;visibility:visible;mso-wrap-style:square;v-text-anchor:top" coordsize="1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" path="m102,118c77,58,77,58,77,58,50,118,50,118,50,118r52,xm107,127v-61,,-61,,-61,c38,144,38,144,38,144v-2,5,-3,10,-3,14c35,163,37,166,40,169v3,1,8,2,18,3c58,176,58,176,58,176,,176,,176,,176v,-4,,-4,,-4c6,171,11,168,15,164v4,-4,9,-13,15,-26c92,,92,,92,v3,,3,,3,c157,142,157,142,157,142v6,13,11,21,15,25c175,170,179,171,184,172v,4,,4,,4c100,176,100,176,100,176v,-4,,-4,,-4c104,172,104,172,104,172v6,,11,-1,14,-3c120,167,121,165,121,163v,-2,-1,-3,-1,-5c120,157,118,154,116,149r-9,-22xe" fillcolor="#002a3a" stroked="f">
                  <v:path arrowok="t" o:connecttype="custom" o:connectlocs="180,207;136,102;88,207;180,207;188,223;81,223;67,253;62,277;70,297;102,302;102,309;0,309;0,302;26,288;53,242;162,0;167,0;276,249;303,293;324,302;324,309;176,309;176,302;183,302;208,297;213,286;211,277;204,262;188,223" o:connectangles="0,0,0,0,0,0,0,0,0,0,0,0,0,0,0,0,0,0,0,0,0,0,0,0,0,0,0,0,0"/>
                  <o:lock v:ext="edit" verticies="t"/>
                </v:shape>
                <v:shape id="Freeform 197" o:spid="_x0000_s1220" style="position:absolute;left:379719;top:1957;width:229;height:216;visibility:visible;mso-wrap-style:square;v-text-anchor:top" coordsize="1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" path="m117,v,93,,93,,93c117,102,117,108,119,110v2,3,5,4,11,5c130,119,130,119,130,119v-49,,-49,,-49,c81,103,81,103,81,103v-6,7,-12,12,-17,15c58,121,51,123,44,123v-6,,-12,-2,-18,-6c21,113,18,108,16,102,14,97,13,87,13,73v,-47,,-47,,-47c13,17,12,11,11,9,9,7,5,5,,5,,,,,,,49,,49,,49,v,82,,82,,82c49,90,49,95,50,98v1,2,2,4,4,6c56,105,58,106,60,106v3,,6,-1,8,-3c72,101,76,96,81,90v,-64,,-64,,-64c81,17,80,11,78,9,77,7,73,5,68,5,68,,68,,68,r49,xe" fillcolor="#002a3a" stroked="f">
                  <v:path arrowok="t" o:connecttype="custom" o:connectlocs="206,0;206,163;210,193;229,202;229,209;143,209;143,181;113,207;78,216;46,205;28,179;23,128;23,46;19,16;0,9;0,0;86,0;86,144;88,172;95,183;106,186;120,181;143,158;143,46;137,16;120,9;120,0;206,0" o:connectangles="0,0,0,0,0,0,0,0,0,0,0,0,0,0,0,0,0,0,0,0,0,0,0,0,0,0,0,0"/>
                </v:shape>
                <v:shape id="Freeform 198" o:spid="_x0000_s1221" style="position:absolute;left:379964;top:1950;width:144;height:223;visibility:visible;mso-wrap-style:square;v-text-anchor:top" coordsize="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" path="m74,1v2,40,2,40,2,40c72,41,72,41,72,41,67,29,61,21,56,17,50,12,45,10,39,10v-4,,-7,1,-9,4c28,16,26,18,26,22v,2,1,4,3,6c32,32,39,38,52,46v12,9,21,16,24,22c80,74,82,80,82,88v,6,-1,13,-4,19c74,113,69,118,63,122v-6,3,-12,5,-20,5c38,127,30,125,20,122v-2,-1,-4,-2,-5,-2c12,120,10,122,8,126v-4,,-4,,-4,c2,84,2,84,2,84v4,,4,,4,c10,95,15,103,22,109v7,5,13,8,19,8c45,117,48,116,51,114v3,-3,4,-6,4,-10c55,100,54,97,51,94,49,91,43,86,34,80,21,71,12,64,9,60,3,53,,45,,36,,27,3,19,10,12,16,4,25,,37,v7,,13,2,19,5c58,6,60,7,62,7v1,,3,,3,-1c66,5,68,4,70,1r4,xe" fillcolor="#002a3a" stroked="f">
                  <v:path arrowok="t" o:connecttype="custom" o:connectlocs="130,2;133,72;126,72;98,30;68,18;53,25;46,39;51,49;91,81;133,119;144,155;137,188;111,214;76,223;35,214;26,211;14,221;7,221;4,147;11,147;39,191;72,205;90,200;97,183;90,165;60,140;16,105;0,63;18,21;65,0;98,9;109,12;114,11;123,2;130,2" o:connectangles="0,0,0,0,0,0,0,0,0,0,0,0,0,0,0,0,0,0,0,0,0,0,0,0,0,0,0,0,0,0,0,0,0,0,0"/>
                </v:shape>
                <v:shape id="Freeform 199" o:spid="_x0000_s1222" style="position:absolute;left:380115;top:1880;width:141;height:290;visibility:visible;mso-wrap-style:square;v-text-anchor:top" coordsize="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" path="m52,v,44,,44,,44c80,44,80,44,80,44v,13,,13,,13c52,57,52,57,52,57v,73,,73,,73c52,137,52,142,53,144v,2,1,3,3,4c58,150,59,150,61,150v5,,10,-4,15,-12c80,140,80,140,80,140v-7,17,-18,25,-34,25c39,165,32,163,27,159v-5,-5,-8,-9,-10,-14c16,142,16,134,16,121v,-64,,-64,,-64c,57,,57,,57,,52,,52,,52,11,45,20,37,28,28,35,20,42,11,47,r5,xe" fillcolor="#002a3a" stroked="f">
                  <v:path arrowok="t" o:connecttype="custom" o:connectlocs="92,0;92,77;141,77;141,100;92,100;92,228;93,253;99,260;108,264;134,243;141,246;81,290;48,279;30,255;28,213;28,100;0,100;0,91;49,49;83,0;92,0" o:connectangles="0,0,0,0,0,0,0,0,0,0,0,0,0,0,0,0,0,0,0,0,0"/>
                </v:shape>
                <v:shape id="Freeform 200" o:spid="_x0000_s1223" style="position:absolute;left:380274;top:1950;width:179;height:216;visibility:visible;mso-wrap-style:square;v-text-anchor:top" coordsize="10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" path="m49,4v,27,,27,,27c57,19,63,10,69,6,75,2,81,,87,v5,,8,2,11,5c101,8,102,12,102,17v,6,-1,10,-4,13c96,34,92,35,88,35v-4,,-8,-1,-11,-4c73,28,71,26,71,26,70,25,69,25,68,25v-3,,-5,1,-7,3c57,31,54,35,53,40v-3,9,-4,18,-4,28c49,95,49,95,49,95v,7,,7,,7c49,107,49,110,50,112v1,2,2,4,4,5c56,118,60,118,64,119v,4,,4,,4c,123,,123,,123v,-4,,-4,,-4c5,118,8,117,10,114v2,-2,3,-8,3,-19c13,29,13,29,13,29v,-7,,-11,-1,-13c11,14,10,12,8,11,7,10,4,9,,9,,4,,4,,4r49,xe" fillcolor="#002a3a" stroked="f">
                  <v:path arrowok="t" o:connecttype="custom" o:connectlocs="86,7;86,54;121,11;153,0;172,9;179,30;172,53;154,61;135,54;125,46;119,44;107,49;93,70;86,119;86,167;86,179;88,197;95,205;112,209;112,216;0,216;0,209;18,200;23,167;23,51;21,28;14,19;0,16;0,7;86,7" o:connectangles="0,0,0,0,0,0,0,0,0,0,0,0,0,0,0,0,0,0,0,0,0,0,0,0,0,0,0,0,0,0"/>
                </v:shape>
                <v:shape id="Freeform 201" o:spid="_x0000_s1224" style="position:absolute;left:380458;top:1950;width:203;height:220;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" path="m63,96v,-40,,-40,,-40c53,62,45,69,40,76v-3,4,-5,9,-5,14c35,94,37,97,39,100v3,2,6,3,9,3c53,103,58,101,63,96t,10c49,119,36,125,24,125v-7,,-13,-2,-17,-7c2,114,,108,,101,,92,4,84,12,77,20,70,37,60,63,48v,-12,,-12,,-12c63,27,63,21,62,19,61,16,59,14,56,13,53,11,50,10,47,10v-6,,-10,1,-14,4c31,15,30,17,30,19v,2,1,4,4,7c37,29,38,33,38,36v,5,-1,8,-4,11c31,50,27,51,22,51,16,51,12,50,8,47,4,43,3,40,3,35,3,29,5,23,10,18,15,12,22,8,30,5,39,2,48,,57,,69,,78,3,84,8v7,4,11,10,13,15c98,27,99,35,99,48v,46,,46,,46c99,100,99,103,100,105v,1,1,2,2,3c102,108,103,109,104,109v3,,5,-2,7,-5c115,107,115,107,115,107v-4,6,-9,11,-13,14c97,124,92,125,86,125v-7,,-12,-2,-16,-5c66,117,64,112,63,106e" fillcolor="#002a3a" stroked="f">
                  <v:path arrowok="t" o:connecttype="custom" o:connectlocs="111,169;111,99;71,134;62,158;69,176;85,181;111,169;111,187;42,220;12,208;0,178;21,136;111,84;111,63;109,33;99,23;83,18;58,25;53,33;60,46;67,63;60,83;39,90;14,83;5,62;18,32;53,9;101,0;148,14;171,40;175,84;175,165;177,185;180,190;184,192;196,183;203,188;180,213;152,220;124,211;111,187" o:connectangles="0,0,0,0,0,0,0,0,0,0,0,0,0,0,0,0,0,0,0,0,0,0,0,0,0,0,0,0,0,0,0,0,0,0,0,0,0,0,0,0,0"/>
                  <o:lock v:ext="edit" verticies="t"/>
                </v:shape>
                <v:shape id="Freeform 202" o:spid="_x0000_s1225" style="position:absolute;left:380664;top:1862;width:115;height:304;visibility:visible;mso-wrap-style:square;v-text-anchor:top" coordsize="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" path="m50,v,149,,149,,149c50,157,51,162,53,165v2,2,6,3,12,4c65,173,65,173,65,173,,173,,173,,173v,-4,,-4,,-4c5,169,9,167,12,164v2,-2,2,-7,2,-15c14,25,14,25,14,25,14,17,13,11,12,9,10,7,6,5,,5,,,,,,l50,xe" fillcolor="#002a3a" stroked="f">
                  <v:path arrowok="t" o:connecttype="custom" o:connectlocs="88,0;88,262;94,290;115,297;115,304;0,304;0,297;21,288;25,262;25,44;21,16;0,9;0,0;88,0" o:connectangles="0,0,0,0,0,0,0,0,0,0,0,0,0,0"/>
                </v:shape>
                <v:shape id="Freeform 203" o:spid="_x0000_s1226" style="position:absolute;left:380793;top:1855;width:112;height:311;visibility:visible;mso-wrap-style:square;v-text-anchor:top" coordsize="6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" path="m50,58v,95,,95,,95c50,161,51,166,53,169v2,2,6,3,11,4c64,177,64,177,64,177,,177,,177,,177v,-4,,-4,,-4c5,173,9,171,12,168v1,-2,2,-7,2,-15c14,83,14,83,14,83,14,74,13,69,11,67,9,64,5,63,,63,,58,,58,,58r50,xm32,v6,,10,2,14,6c50,10,52,14,52,20v,5,-2,10,-6,14c42,38,38,40,32,40,27,40,22,38,18,34,14,30,12,25,12,20v,-6,2,-10,6,-14c22,2,27,,32,e" fillcolor="#002a3a" stroked="f">
                  <v:path arrowok="t" o:connecttype="custom" o:connectlocs="88,102;88,269;93,297;112,304;112,311;0,311;0,304;21,295;25,269;25,146;19,118;0,111;0,102;88,102;56,0;81,11;91,35;81,60;56,70;32,60;21,35;32,11;56,0" o:connectangles="0,0,0,0,0,0,0,0,0,0,0,0,0,0,0,0,0,0,0,0,0,0,0"/>
                  <o:lock v:ext="edit" verticies="t"/>
                </v:shape>
                <v:shape id="Freeform 204" o:spid="_x0000_s1227" style="position:absolute;left:380918;top:1950;width:202;height:220;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" path="m63,96v,-40,,-40,,-40c53,62,45,69,40,76v-3,4,-5,9,-5,14c35,94,37,97,40,100v2,2,5,3,8,3c53,103,58,101,63,96t,10c49,119,36,125,24,125v-7,,-12,-2,-17,-7c2,114,,108,,101,,92,4,84,12,77,20,70,37,60,63,48v,-12,,-12,,-12c63,27,63,21,62,19,61,16,59,14,56,13,54,11,51,10,47,10v-5,,-10,1,-14,4c31,15,30,17,30,19v,2,1,4,4,7c37,29,38,33,38,36v,5,-1,8,-4,11c31,50,27,51,22,51,16,51,12,50,8,47,4,43,3,40,3,35,3,29,5,23,10,18,15,12,22,8,30,5,39,2,48,,57,,69,,78,3,84,8v7,4,11,10,13,15c98,27,99,35,99,48v,46,,46,,46c99,100,99,103,100,105v,1,1,2,2,3c102,108,103,109,105,109v2,,4,-2,6,-5c115,107,115,107,115,107v-4,6,-8,11,-13,14c97,124,92,125,86,125v-6,,-12,-2,-16,-5c67,117,64,112,63,106e" fillcolor="#002a3a" stroked="f">
                  <v:path arrowok="t" o:connecttype="custom" o:connectlocs="111,169;111,99;70,134;61,158;70,176;84,181;111,169;111,187;42,220;12,208;0,178;21,136;111,84;111,63;109,33;98,23;83,18;58,25;53,33;60,46;67,63;60,83;39,90;14,83;5,62;18,32;53,9;100,0;148,14;170,40;174,84;174,165;176,185;179,190;184,192;195,183;202,188;179,213;151,220;123,211;111,187" o:connectangles="0,0,0,0,0,0,0,0,0,0,0,0,0,0,0,0,0,0,0,0,0,0,0,0,0,0,0,0,0,0,0,0,0,0,0,0,0,0,0,0,0"/>
                  <o:lock v:ext="edit" verticies="t"/>
                </v:shape>
              </v:group>
              <v:shape id="Freeform 206" o:spid="_x0000_s1228" style="position:absolute;left:30972;top:30956;width:3603;height:3429;visibility:visible;mso-wrap-style:square;v-text-anchor:top" coordsize="12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" path="m49,4v,15,,15,,15c55,13,61,8,67,5,72,2,78,,85,v7,,14,3,19,7c109,11,113,16,114,23v2,5,2,14,2,28c116,97,116,97,116,97v,9,1,15,3,17c120,117,124,118,129,119v,4,,4,,4c69,123,69,123,69,123v,-4,,-4,,-4c73,118,76,116,78,113v2,-2,2,-7,2,-16c80,44,80,44,80,44v,-10,,-16,-1,-18c79,23,77,21,75,20,74,18,72,18,69,18v-7,,-14,5,-20,15c49,97,49,97,49,97v,9,1,15,2,17c53,117,56,118,61,119v,4,,4,,4c,123,,123,,123v,-4,,-4,,-4c5,118,9,117,11,114v1,-2,2,-8,2,-17c13,30,13,30,13,30,13,21,12,15,10,13,9,11,5,9,,9,,4,,4,,4r49,xe" fillcolor="#002a3a" stroked="f">
                <v:path arrowok="t" o:connecttype="custom" o:connectlocs="136882,11151;136882,52968;187165,13939;237448,0;290525,19515;318460,64120;324047,142178;324047,270417;332428,317810;360363,331749;360363,342900;192752,342900;192752,331749;217894,315022;223481,270417;223481,122663;220687,72483;209513,55756;192752,50180;136882,91998;136882,270417;142469,317810;170404,331749;170404,342900;0,342900;0,331749;30729,317810;36316,270417;36316,83634;27935,36241;0,25090;0,11151;136882,11151" o:connectangles="0,0,0,0,0,0,0,0,0,0,0,0,0,0,0,0,0,0,0,0,0,0,0,0,0,0,0,0,0,0,0,0,0"/>
              </v:shape>
              <v:shape id="Freeform 207" o:spid="_x0000_s1229" style="position:absolute;left:36433;top:29448;width:5302;height:5048;visibility:visible;mso-wrap-style:square;v-text-anchor:top" coordsize="19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" path="m170,v,61,,61,,61c165,61,165,61,165,61,160,45,151,32,140,23,128,14,116,10,102,10,89,10,78,14,70,21,61,28,55,39,51,52,48,65,46,78,46,92v,16,2,31,6,43c56,148,62,157,71,163v9,6,19,9,31,9c106,172,111,171,115,170v4,-1,9,-2,13,-4c128,130,128,130,128,130v,-6,,-11,-1,-13c126,115,124,113,121,112v-3,-2,-6,-3,-10,-3c106,109,106,109,106,109v,-4,,-4,,-4c190,105,190,105,190,105v,4,,4,,4c184,110,179,111,177,112v-3,1,-4,4,-6,7c170,120,170,124,170,130v,36,,36,,36c159,171,147,175,135,178v-12,2,-24,3,-37,3c82,181,68,179,57,175,46,170,37,164,28,157,20,150,13,142,9,132,3,121,,108,,93,,67,9,45,27,27,46,9,69,,97,v8,,16,1,23,2c124,3,130,5,138,8v8,3,13,5,15,5c155,13,158,12,160,10v2,-2,4,-5,5,-10l170,xe" fillcolor="#002a3a" stroked="f">
                <v:path arrowok="t" o:connecttype="custom" o:connectlocs="474412,0;474412,170134;460459,170134;390692,64149;284647,27891;195346,58571;142324,145033;128370,256596;145114,376527;198137,454621;284647,479723;320926,474145;357204,462989;357204,362581;354414,326323;337670,312378;309763,304011;295810,304011;295810,292854;530225,292854;530225,304011;493946,312378;477203,331902;474412,362581;474412,462989;376739,496458;273484,504825;159068,488090;78138,437887;25116,368160;0,259385;75348,75305;270694,0;334879,5578;385111,22313;426971,36258;446505,27891;460459,0;474412,0" o:connectangles="0,0,0,0,0,0,0,0,0,0,0,0,0,0,0,0,0,0,0,0,0,0,0,0,0,0,0,0,0,0,0,0,0,0,0,0,0,0,0"/>
              </v:shape>
              <v:shape id="Freeform 208" o:spid="_x0000_s1230" style="position:absolute;left:41925;top:30956;width:3160;height:3540;visibility:visible;mso-wrap-style:square;v-text-anchor:top" coordsize="11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" path="m57,9v-5,,-8,2,-12,5c42,18,40,24,39,34v-1,9,-1,23,-1,40c38,83,38,92,40,100v1,6,3,10,6,13c49,117,52,118,56,118v4,,7,-1,10,-3c69,112,71,108,72,103v2,-8,3,-25,3,-49c75,39,74,29,73,24,71,19,69,15,65,12,63,10,60,9,57,9m56,c67,,76,3,85,8v9,6,16,13,21,23c110,41,113,52,113,64v,17,-5,31,-13,42c89,120,75,127,57,127v-18,,-32,-6,-42,-19c5,95,,81,,64,,47,5,32,15,19,25,7,39,,56,e" fillcolor="#002a3a" stroked="f">
                <v:path arrowok="t" o:connecttype="custom" o:connectlocs="159354,25088;125806,39025;109032,94775;106236,206275;111828,278750;128602,314988;156559,328925;184516,320563;201290,287113;209677,150525;204085,66900;181720,33450;159354,25088;156559,0;237634,22300;296343,86413;315913,178400;279569,295475;159354,354013;41935,301050;0,178400;41935,52963;156559,0" o:connectangles="0,0,0,0,0,0,0,0,0,0,0,0,0,0,0,0,0,0,0,0,0,0,0"/>
                <o:lock v:ext="edit" verticies="t"/>
              </v:shape>
              <v:shape id="Freeform 209" o:spid="_x0000_s1231" style="position:absolute;left:44973;top:31067;width:3525;height:3429;visibility:visible;mso-wrap-style:square;v-text-anchor:top" coordsize="1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" path="m60,123c20,30,20,30,20,30,15,19,11,12,8,9,6,7,3,5,,5,,,,,,,63,,63,,63,v,5,,5,,5c59,5,57,5,55,7v-2,2,-3,4,-3,6c52,17,54,23,58,31,77,76,77,76,77,76,93,37,93,37,93,37v5,-11,7,-19,7,-23c100,11,99,9,97,7,95,6,92,5,87,5,87,,87,,87,v39,,39,,39,c126,5,126,5,126,5v-4,,-7,2,-9,4c114,11,111,18,106,29,66,123,66,123,66,123r-6,xe" fillcolor="#002a3a" stroked="f">
                <v:path arrowok="t" o:connecttype="custom" o:connectlocs="167821,342900;55940,83634;22376,25090;0,13939;0,0;176213,0;176213,13939;153836,19515;145445,36241;162227,86422;215371,211873;260123,103149;279702,39029;271311,19515;243341,13939;243341,0;352425,0;352425,13939;327252,25090;296485,80846;184604,342900;167821,342900" o:connectangles="0,0,0,0,0,0,0,0,0,0,0,0,0,0,0,0,0,0,0,0,0,0"/>
              </v:shape>
              <v:shape id="Freeform 210" o:spid="_x0000_s1232" style="position:absolute;left:48323;top:30956;width:2794;height:3540;visibility:visible;mso-wrap-style:square;v-text-anchor:top"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" path="m69,51c69,37,68,28,66,23,65,17,63,14,60,11,58,9,55,9,52,9v-4,,-8,2,-11,6c36,23,34,33,34,46v,5,,5,,5l69,51xm100,59v-65,,-65,,-65,c35,75,40,88,47,97v6,7,13,10,22,10c74,107,78,106,82,103v5,-3,9,-8,14,-15c100,91,100,91,100,91v-6,13,-13,22,-21,28c71,124,62,127,51,127v-17,,-31,-7,-40,-21c4,95,,82,,66,,46,5,30,16,18,27,6,40,,54,,66,,77,5,86,15v9,10,14,25,14,44e" fillcolor="#002a3a" stroked="f">
                <v:path arrowok="t" o:connecttype="custom" o:connectlocs="192786,142163;184404,64113;167640,30663;145288,25088;114554,41813;94996,128225;94996,142163;192786,142163;279400,164463;97790,164463;131318,270388;192786,298263;229108,287113;268224,245300;279400,253663;220726,331713;142494,354013;30734,295475;0,183975;44704,50175;150876,0;240284,41813;279400,164463" o:connectangles="0,0,0,0,0,0,0,0,0,0,0,0,0,0,0,0,0,0,0,0,0,0,0"/>
                <o:lock v:ext="edit" verticies="t"/>
              </v:shape>
              <v:shape id="Freeform 211" o:spid="_x0000_s1233" style="position:absolute;left:51339;top:30956;width:2890;height:3429;visibility:visible;mso-wrap-style:square;v-text-anchor:top" coordsize="10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" path="m49,4v,27,,27,,27c57,19,64,10,70,6,76,2,82,,87,v5,,9,2,12,5c101,8,103,12,103,17v,6,-1,10,-4,13c96,34,93,35,89,35v-5,,-9,-1,-12,-4c74,28,72,26,71,26,70,25,69,25,68,25v-2,,-5,1,-7,3c58,31,55,35,53,40v-3,9,-4,18,-4,28c49,95,49,95,49,95v,7,,7,,7c49,107,49,110,50,112v1,2,3,4,5,5c57,118,60,118,65,119v,4,,4,,4c,123,,123,,123v,-4,,-4,,-4c5,118,9,117,11,114v1,-2,2,-8,2,-19c13,29,13,29,13,29v,-7,,-11,-1,-13c12,14,10,12,9,11,7,10,4,9,,9,,4,,4,,4r49,xe" fillcolor="#002a3a" stroked="f">
                <v:path arrowok="t" o:connecttype="custom" o:connectlocs="137450,11151;137450,86422;196357,16727;244043,0;277705,13939;288925,47393;277705,83634;249654,97573;215992,86422;199162,72483;190747,69695;171111,78059;148670,111512;137450,189571;137450,264841;137450,284356;140255,312234;154280,326173;182331,331749;182331,342900;0,342900;0,331749;30856,317810;36466,264841;36466,80846;33661,44605;25246,30666;0,25090;0,11151;137450,11151" o:connectangles="0,0,0,0,0,0,0,0,0,0,0,0,0,0,0,0,0,0,0,0,0,0,0,0,0,0,0,0,0,0"/>
              </v:shape>
              <v:shape id="Freeform 212" o:spid="_x0000_s1234" style="position:absolute;left:54451;top:30956;width:3603;height:3429;visibility:visible;mso-wrap-style:square;v-text-anchor:top" coordsize="12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" path="m48,4v,15,,15,,15c55,13,60,8,66,5,72,2,78,,84,v8,,14,3,20,7c109,11,112,16,114,23v1,5,2,14,2,28c116,97,116,97,116,97v,9,1,15,2,17c120,117,124,118,129,119v,4,,4,,4c68,123,68,123,68,123v,-4,,-4,,-4c73,118,76,116,78,113v1,-2,2,-7,2,-16c80,44,80,44,80,44v,-10,,-16,-1,-18c78,23,77,21,75,20,73,18,71,18,69,18v-7,,-14,5,-21,15c48,97,48,97,48,97v,9,1,15,3,17c53,117,56,118,60,119v,4,,4,,4c,123,,123,,123v,-4,,-4,,-4c5,118,8,117,10,114v2,-2,3,-8,3,-17c13,30,13,30,13,30,13,21,12,15,10,13,8,11,5,9,,9,,4,,4,,4r48,xe" fillcolor="#002a3a" stroked="f">
                <v:path arrowok="t" o:connecttype="custom" o:connectlocs="134089,11151;134089,52968;184372,13939;234655,0;290525,19515;318460,64120;324047,142178;324047,270417;329634,317810;360363,331749;360363,342900;189959,342900;189959,331749;217894,315022;223481,270417;223481,122663;220687,72483;209513,55756;192752,50180;134089,91998;134089,270417;142469,317810;167611,331749;167611,342900;0,342900;0,331749;27935,317810;36316,270417;36316,83634;27935,36241;0,25090;0,11151;134089,11151" o:connectangles="0,0,0,0,0,0,0,0,0,0,0,0,0,0,0,0,0,0,0,0,0,0,0,0,0,0,0,0,0,0,0,0,0"/>
              </v:shape>
              <v:shape id="Freeform 213" o:spid="_x0000_s1235" style="position:absolute;left:58293;top:30956;width:5651;height:3429;visibility:visible;mso-wrap-style:square;v-text-anchor:top" coordsize="20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" path="m49,4v,16,,16,,16c56,12,62,8,67,5,73,2,79,,86,v7,,14,2,19,6c110,9,114,15,117,22,124,14,131,9,137,5,143,2,150,,156,v9,,15,2,20,6c181,10,185,15,186,21v2,5,3,15,3,27c189,97,189,97,189,97v,9,1,15,3,17c193,117,197,118,202,119v,4,,4,,4c140,123,140,123,140,123v,-4,,-4,,-4c145,118,149,116,151,113v2,-2,3,-7,3,-16c154,46,154,46,154,46v,-11,-1,-17,-2,-20c151,23,150,21,148,19v-2,-1,-4,-2,-6,-2c138,17,134,18,131,21v-4,3,-8,7,-12,12c119,97,119,97,119,97v,9,1,14,2,16c123,117,127,118,133,119v,4,,4,,4c71,123,71,123,71,123v,-4,,-4,,-4c74,119,77,118,78,116v2,-1,4,-3,4,-5c83,109,83,104,83,97v,-51,,-51,,-51c83,35,83,28,82,26,81,23,80,21,78,19,76,18,74,17,71,17v-3,,-6,1,-9,3c58,22,54,27,49,33v,64,,64,,64c49,106,50,111,52,114v1,3,5,4,10,5c62,123,62,123,62,123,,123,,123,,123v,-4,,-4,,-4c5,118,9,117,11,114v2,-2,2,-8,2,-17c13,30,13,30,13,30,13,21,12,15,11,13,9,11,6,9,,9,,4,,4,,4r49,xe" fillcolor="#002a3a" stroked="f">
                <v:path arrowok="t" o:connecttype="custom" o:connectlocs="137091,11151;137091,55756;187451,13939;240608,0;293766,16727;327339,61332;383295,13939;436452,0;492408,16727;520386,58544;528779,133815;528779,270417;537172,317810;565150,331749;565150,342900;391688,342900;391688,331749;422464,315022;430857,270417;430857,128239;425261,72483;414070,52968;397284,47393;366508,58544;332935,91998;332935,270417;338530,315022;372104,331749;372104,342900;198642,342900;198642,331749;218226,323385;229417,309446;232215,270417;232215,128239;229417,72483;218226,52968;198642,47393;173462,55756;137091,91998;137091,270417;145484,317810;173462,331749;173462,342900;0,342900;0,331749;30775,317810;36371,270417;36371,83634;30775,36241;0,25090;0,11151;137091,11151" o:connectangles="0,0,0,0,0,0,0,0,0,0,0,0,0,0,0,0,0,0,0,0,0,0,0,0,0,0,0,0,0,0,0,0,0,0,0,0,0,0,0,0,0,0,0,0,0,0,0,0,0,0,0,0,0"/>
              </v:shape>
              <v:shape id="Freeform 214" o:spid="_x0000_s1236" style="position:absolute;left:64135;top:30956;width:2794;height:3540;visibility:visible;mso-wrap-style:square;v-text-anchor:top"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" path="m68,51v,-14,,-23,-2,-28c65,17,62,14,59,11,57,9,55,9,52,9v-4,,-8,2,-11,6c36,23,33,33,33,46v,5,,5,,5l68,51xm100,59v-66,,-66,,-66,c35,75,39,88,47,97v6,7,13,10,21,10c73,107,78,106,82,103v4,-3,9,-8,13,-15c100,91,100,91,100,91v-7,13,-14,22,-22,28c70,124,61,127,51,127v-18,,-31,-7,-40,-21c3,95,,82,,66,,46,5,30,16,18,27,6,39,,54,,66,,76,5,85,15v9,10,14,25,15,44e" fillcolor="#002a3a" stroked="f">
                <v:path arrowok="t" o:connecttype="custom" o:connectlocs="189992,142163;184404,64113;164846,30663;145288,25088;114554,41813;92202,128225;92202,142163;189992,142163;279400,164463;94996,164463;131318,270388;189992,298263;229108,287113;265430,245300;279400,253663;217932,331713;142494,354013;30734,295475;0,183975;44704,50175;150876,0;237490,41813;279400,164463" o:connectangles="0,0,0,0,0,0,0,0,0,0,0,0,0,0,0,0,0,0,0,0,0,0,0"/>
                <o:lock v:ext="edit" verticies="t"/>
              </v:shape>
              <v:shape id="Freeform 215" o:spid="_x0000_s1237" style="position:absolute;left:67040;top:30956;width:3635;height:3429;visibility:visible;mso-wrap-style:square;v-text-anchor:top" coordsize="1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" path="m49,4v,15,,15,,15c55,13,61,8,67,5,73,2,79,,85,v8,,14,3,19,7c110,11,113,16,115,23v1,5,2,14,2,28c117,97,117,97,117,97v,9,,15,2,17c121,117,124,118,130,119v,4,,4,,4c69,123,69,123,69,123v,-4,,-4,,-4c74,118,77,116,79,113v1,-2,2,-7,2,-16c81,44,81,44,81,44,81,34,80,28,80,26,79,23,78,21,76,20,74,18,72,18,70,18v-8,,-14,5,-21,15c49,97,49,97,49,97v,9,1,15,3,17c53,117,57,118,61,119v,4,,4,,4c,123,,123,,123v,-4,,-4,,-4c5,118,9,117,11,114v2,-2,2,-8,2,-17c13,30,13,30,13,30v,-9,,-15,-2,-17c9,11,6,9,,9,,4,,4,,4r49,xe" fillcolor="#002a3a" stroked="f">
                <v:path arrowok="t" o:connecttype="custom" o:connectlocs="137026,11151;137026,52968;187362,13939;237698,0;290830,19515;321591,64120;327184,142178;327184,270417;332777,317810;363538,331749;363538,342900;192955,342900;192955,331749;220919,315022;226512,270417;226512,122663;223716,72483;212530,55756;195751,50180;137026,91998;137026,270417;145415,317810;170583,331749;170583,342900;0,342900;0,331749;30761,317810;36354,270417;36354,83634;30761,36241;0,25090;0,11151;137026,11151" o:connectangles="0,0,0,0,0,0,0,0,0,0,0,0,0,0,0,0,0,0,0,0,0,0,0,0,0,0,0,0,0,0,0,0,0"/>
              </v:shape>
              <v:shape id="Freeform 216" o:spid="_x0000_s1238" style="position:absolute;left:70643;top:29845;width:2239;height:4603;visibility:visible;mso-wrap-style:square;v-text-anchor:top" coordsize="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" path="m52,v,44,,44,,44c80,44,80,44,80,44v,13,,13,,13c52,57,52,57,52,57v,73,,73,,73c52,137,52,142,52,144v1,2,2,3,4,4c58,150,59,150,60,150v6,,11,-4,16,-12c80,140,80,140,80,140v-7,17,-18,25,-34,25c39,165,32,163,27,159v-5,-5,-9,-9,-10,-14c16,142,16,134,16,121v,-64,,-64,,-64c,57,,57,,57,,52,,52,,52,11,45,20,37,28,28,35,20,42,11,47,r5,xe" fillcolor="#002a3a" stroked="f">
                <v:path arrowok="t" o:connecttype="custom" o:connectlocs="145495,0;145495,122767;223838,122767;223838,159039;145495,159039;145495,362720;145495,401782;156687,412942;167879,418523;212646,385041;223838,390621;128707,460375;75545,443634;47566,404572;44768,337608;44768,159039;0,159039;0,145088;78343,78124;131505,0;145495,0" o:connectangles="0,0,0,0,0,0,0,0,0,0,0,0,0,0,0,0,0,0,0,0,0"/>
              </v:shape>
              <v:shape id="Freeform 217" o:spid="_x0000_s1239" style="position:absolute;left:5413;top:41036;width:4699;height:4572;visibility:visible;mso-wrap-style:square;v-text-anchor:top" coordsize="16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" path="m84,8c70,8,59,15,51,30,45,42,42,59,42,82v,27,5,47,14,60c63,151,72,155,84,155v8,,15,-2,20,-6c111,144,116,136,120,126v4,-11,6,-26,6,-43c126,62,124,47,120,36,116,26,111,19,105,14,99,10,92,8,84,8m83,1v25,-1,46,6,61,22c160,38,168,58,168,81v,20,-6,37,-18,53c135,154,113,164,84,164,56,164,34,154,18,135,6,120,,102,,81,,58,8,38,24,23,40,7,60,,83,1e" fillcolor="#002a3a" stroked="f">
                <v:path arrowok="t" o:connecttype="custom" o:connectlocs="234950,22302;142648,83634;117475,228600;156633,395868;234950,432110;290890,415383;335643,351263;352425,231388;335643,100361;293688,39029;234950,22302;232153,2788;402771,64120;469900,225812;419554,373566;234950,457200;50346,376354;0,225812;67129,64120;232153,2788" o:connectangles="0,0,0,0,0,0,0,0,0,0,0,0,0,0,0,0,0,0,0,0"/>
                <o:lock v:ext="edit" verticies="t"/>
              </v:shape>
              <v:shape id="Freeform 218" o:spid="_x0000_s1240" style="position:absolute;left:10477;top:41036;width:2508;height:4493;visibility:visible;mso-wrap-style:square;v-text-anchor:top" coordsize="9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" path="m49,63v,76,,76,,76c49,146,50,151,52,153v2,3,7,4,13,4c65,161,65,161,65,161,,161,,161,,161v,-4,,-4,,-4c5,157,9,156,11,155v2,-1,4,-3,4,-5c16,149,17,145,17,139,16,63,16,63,16,63,1,63,1,63,1,63,1,52,1,52,1,52v15,,15,,15,c16,44,16,44,16,44v,-5,,-5,,-5c16,28,20,18,28,11,37,3,48,,62,v9,,17,1,21,5c88,9,90,12,90,17v,3,-1,6,-4,9c83,28,79,30,74,30v-4,,-7,-1,-9,-3c62,24,61,22,61,20v,-1,1,-3,1,-5c62,14,63,13,63,12,63,10,62,9,61,8,60,7,58,6,57,6v-3,,-5,1,-6,3c49,11,49,14,49,18v,20,,20,,20c49,52,49,52,49,52v16,,16,,16,c65,63,65,63,65,63r-16,xe" fillcolor="#002a3a" stroked="f">
                <v:path arrowok="t" o:connecttype="custom" o:connectlocs="136560,175799;136560,387873;144921,426939;181151,438101;181151,449263;0,449263;0,438101;30656,432520;41804,418568;47378,387873;44591,175799;2787,175799;2787,145104;44591,145104;44591,122780;44591,108828;78034,30695;172791,0;231316,13952;250825,47438;239677,72552;206234,83714;181151,75342;170004,55809;172791,41857;175578,33485;170004,22324;158856,16743;142134,25114;136560,50228;136560,106037;136560,145104;181151,145104;181151,175799;136560,175799" o:connectangles="0,0,0,0,0,0,0,0,0,0,0,0,0,0,0,0,0,0,0,0,0,0,0,0,0,0,0,0,0,0,0,0,0,0,0"/>
              </v:shape>
              <v:shape id="Freeform 219" o:spid="_x0000_s1241" style="position:absolute;left:12763;top:41036;width:3381;height:4493;visibility:visible;mso-wrap-style:square;v-text-anchor:top" coordsize="1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" path="m45,53v64,,64,,64,c109,138,109,138,109,138v,7,,12,2,14c113,155,116,156,121,157v,4,,4,,4c64,161,64,161,64,161v,-4,,-4,,-4c69,156,72,154,74,151v2,-1,2,-6,2,-13c76,64,76,64,76,64v-31,,-31,,-31,c45,138,45,138,45,138v,7,1,11,2,13c49,154,52,156,57,157v,4,,4,,4c,161,,161,,161v,-4,,-4,,-4c5,156,9,155,11,152v1,-2,2,-7,2,-14c13,64,13,64,13,64,,64,,64,,64,,53,,53,,53v13,,13,,13,c13,41,15,31,19,24,23,16,29,10,37,6,46,2,56,,68,v7,,14,1,20,3c93,5,98,7,100,11v3,3,4,7,4,10c104,25,103,28,100,31v-3,3,-7,4,-13,4c83,35,79,34,77,33,74,30,73,27,73,24v,-2,1,-4,2,-6c77,16,78,14,78,13v,-2,-1,-3,-2,-4c74,8,70,7,65,7v-5,,-8,1,-11,3c51,12,48,15,47,19v-1,3,-2,9,-2,18l45,53xe" fillcolor="#002a3a" stroked="f">
                <v:path arrowok="t" o:connecttype="custom" o:connectlocs="125754,147894;304604,147894;304604,385083;310193,424149;338138,438101;338138,449263;178850,449263;178850,438101;206795,421358;212384,385083;212384,178589;125754,178589;125754,385083;131343,421358;159288,438101;159288,449263;0,449263;0,438101;30740,424149;36329,385083;36329,178589;0,178589;0,147894;36329,147894;53096,66971;103398,16743;190028,0;245919,8371;279453,30695;290631,58600;279453,86504;243124,97666;215179,92085;204001,66971;209590,50228;217973,36276;212384,25114;181644,19533;150905,27905;131343,53019;125754,103247;125754,147894" o:connectangles="0,0,0,0,0,0,0,0,0,0,0,0,0,0,0,0,0,0,0,0,0,0,0,0,0,0,0,0,0,0,0,0,0,0,0,0,0,0,0,0,0,0"/>
              </v:shape>
              <v:shape id="Freeform 220" o:spid="_x0000_s1242" style="position:absolute;left:16430;top:42402;width:2540;height:3206;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" path="m88,83v3,3,3,3,3,3c86,96,80,103,72,108v-7,4,-16,7,-24,7c33,115,22,109,13,98,4,87,,74,,59,,44,4,31,12,20,21,7,35,,52,,63,,72,3,79,8v6,6,10,12,10,19c89,32,87,35,85,38v-3,2,-7,4,-11,4c69,42,65,40,62,37,59,34,58,29,57,21,56,16,55,13,53,11,52,9,49,8,47,8v-4,,-7,2,-10,6c33,20,31,29,31,41v,10,2,20,5,29c39,80,44,87,50,91v4,3,9,5,15,5c69,96,72,95,76,93v3,-1,7,-5,12,-10e" fillcolor="#002a3a" stroked="f">
                <v:path arrowok="t" o:connecttype="custom" o:connectlocs="245626,231444;254000,239809;200967,301156;133978,320675;36286,273271;0,164520;33495,55770;145143,0;220505,22308;248418,75289;237253,105962;206549,117116;173055,103174;159099,58558;147934,30673;131187,22308;103275,39039;86527,114328;100484,195193;139560,253752;181429,267694;212132,259328;245626,231444" o:connectangles="0,0,0,0,0,0,0,0,0,0,0,0,0,0,0,0,0,0,0,0,0,0,0"/>
              </v:shape>
              <v:shape id="Freeform 221" o:spid="_x0000_s1243" style="position:absolute;left:19335;top:42402;width:2540;height:3206;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" path="m62,46c62,33,61,25,60,20,59,15,56,12,54,9,52,8,50,7,47,7v-4,,-7,2,-10,6c32,20,30,30,30,42v,4,,4,,4l62,46xm91,53v-60,,-60,,-60,c31,68,35,79,42,87v6,7,12,10,20,10c66,97,71,96,74,93v4,-2,8,-7,13,-14c91,82,91,82,91,82,85,94,78,102,71,107v-7,5,-15,8,-25,8c30,115,18,109,10,96,3,86,,74,,59,,41,5,27,14,16,24,5,36,,49,,60,,69,4,78,13v8,9,12,23,13,40e" fillcolor="#002a3a" stroked="f">
                <v:path arrowok="t" o:connecttype="custom" o:connectlocs="173055,128270;167473,55770;150725,25096;131187,19519;103275,36250;83736,117116;83736,128270;173055,128270;254000,147789;86527,147789;117231,242598;173055,270482;206549,259328;242835,220290;254000,228655;198176,298367;128396,320675;27912,267694;0,164520;39077,44616;136769,0;217714,36250;254000,147789" o:connectangles="0,0,0,0,0,0,0,0,0,0,0,0,0,0,0,0,0,0,0,0,0,0,0"/>
                <o:lock v:ext="edit" verticies="t"/>
              </v:shape>
              <v:shape id="Freeform 222" o:spid="_x0000_s1244" style="position:absolute;left:23717;top:42370;width:2841;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" path="m51,8v-4,,-7,2,-10,5c38,16,36,22,35,31v-1,8,-1,21,-1,36c34,76,34,83,35,90v1,6,3,10,6,13c44,106,47,107,51,107v3,,6,-1,8,-3c62,102,64,98,65,93v2,-7,3,-22,3,-44c68,36,67,27,65,22,64,17,62,13,59,11,57,9,54,8,51,8m51,v9,,18,3,26,7c85,12,91,19,96,28v4,9,6,19,6,30c102,73,98,86,90,97v-9,12,-22,18,-39,18c34,115,22,110,13,98,4,87,,73,,58,,43,4,29,13,18,22,6,35,,51,e" fillcolor="#002a3a" stroked="f">
                <v:path arrowok="t" o:connecttype="custom" o:connectlocs="142082,22308;114222,36250;97507,86443;94721,186828;97507,250963;114222,287213;142082,298367;164369,290002;181084,259328;189442,136635;181084,61347;164369,30673;142082,22308;142082,0;214515,19519;267448,78077;284163,161732;250732,270482;142082,320675;36217,273271;0,161732;36217,50193;142082,0" o:connectangles="0,0,0,0,0,0,0,0,0,0,0,0,0,0,0,0,0,0,0,0,0,0,0"/>
                <o:lock v:ext="edit" verticies="t"/>
              </v:shape>
              <v:shape id="Freeform 223" o:spid="_x0000_s1245" style="position:absolute;left:26924;top:41005;width:2524;height:4492;visibility:visible;mso-wrap-style:square;v-text-anchor:top" coordsize="9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" path="m48,64v,75,,75,,75c48,147,49,151,51,153v2,3,7,4,13,4c64,161,64,161,64,161,,161,,161,,161v,-4,,-4,,-4c5,157,8,156,10,155v3,-1,4,-2,5,-4c15,149,16,145,16,139v,-75,,-75,,-75c,64,,64,,64,,52,,52,,52v16,,16,,16,c16,44,16,44,16,44v,-5,,-5,,-5c16,28,20,18,28,11,36,4,47,,61,,71,,78,2,83,5v4,4,7,8,7,12c90,21,88,24,85,26v-3,3,-6,4,-11,4c70,30,67,29,64,27,62,25,61,22,61,20v,-1,,-2,,-4c62,14,62,13,62,12,62,10,61,9,60,8,59,7,58,7,56,7v-2,,-4,,-6,2c49,11,48,14,48,18v,21,,21,,21c48,52,48,52,48,52v16,,16,,16,c64,64,64,64,64,64r-16,xe" fillcolor="#002a3a" stroked="f">
                <v:path arrowok="t" o:connecttype="custom" o:connectlocs="134620,178589;134620,387873;143034,426939;179494,438101;179494,449263;0,449263;0,438101;28046,432520;42069,421358;44873,387873;44873,178589;0,178589;0,145104;44873,145104;44873,122780;44873,108828;78528,30695;171080,0;232781,13952;252413,47438;238390,72552;207540,83714;179494,75342;171080,55809;171080,44647;173885,33485;168275,22324;157057,19533;140229,25114;134620,50228;134620,108828;134620,145104;179494,145104;179494,178589;134620,178589" o:connectangles="0,0,0,0,0,0,0,0,0,0,0,0,0,0,0,0,0,0,0,0,0,0,0,0,0,0,0,0,0,0,0,0,0,0,0"/>
              </v:shape>
              <v:shape id="Freeform 224" o:spid="_x0000_s1246" style="position:absolute;left:30559;top:41370;width:2016;height:4191;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" path="m47,v,39,,39,,39c72,39,72,39,72,39v,12,,12,,12c47,51,47,51,47,51v,67,,67,,67c47,124,47,128,47,130v1,2,2,3,4,5c52,136,53,136,55,136v5,,9,-4,14,-11c72,127,72,127,72,127v-6,15,-16,23,-30,23c35,150,29,148,24,144v-5,-4,-8,-8,-9,-13c14,128,14,121,14,110v,-59,,-59,,-59c,51,,51,,51,,47,,47,,47,10,40,18,33,25,25,32,18,38,9,43,r4,xe" fillcolor="#002a3a" stroked="f">
                <v:path arrowok="t" o:connecttype="custom" o:connectlocs="131608,0;131608,108966;201613,108966;201613,142494;131608,142494;131608,329692;131608,363220;142809,377190;154010,379984;193212,349250;201613,354838;117608,419100;67204,402336;42003,366014;39203,307340;39203,142494;0,142494;0,131318;70005,69850;120408,0;131608,0" o:connectangles="0,0,0,0,0,0,0,0,0,0,0,0,0,0,0,0,0,0,0,0,0"/>
              </v:shape>
              <v:shape id="Freeform 225" o:spid="_x0000_s1247" style="position:absolute;left:32797;top:41084;width:3286;height:4413;visibility:visible;mso-wrap-style:square;v-text-anchor:top" coordsize="1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" path="m44,v,63,,63,,63c50,57,56,53,61,50v5,-3,10,-4,15,-4c83,46,89,48,94,52v5,4,8,8,9,14c105,71,106,80,106,92v,43,,43,,43c106,143,107,148,108,150v2,2,5,3,10,4c118,158,118,158,118,158v-56,,-56,,-56,c62,154,62,154,62,154v4,-1,7,-2,9,-5c72,147,73,142,73,135v,-49,,-49,,-49c73,77,73,71,72,69,71,67,70,65,69,64,67,63,65,62,63,62v-3,,-6,1,-9,3c51,67,48,71,44,76v,59,,59,,59c44,142,45,147,46,149v1,3,5,4,9,5c55,158,55,158,55,158,,158,,158,,158v,-4,,-4,,-4c4,153,8,152,10,149v1,-1,2,-6,2,-14c12,24,12,24,12,24,12,16,11,11,9,9,8,7,5,5,,5,,,,,,l44,xe" fillcolor="#002a3a" stroked="f">
                <v:path arrowok="t" o:connecttype="custom" o:connectlocs="122534,0;122534,175971;169876,139660;211649,128487;261776,145246;286840,184351;295195,256974;295195,377081;300764,418979;328613,430152;328613,441325;172661,441325;172661,430152;197725,416186;203294,377081;203294,240215;200510,192731;192155,178765;175446,173178;150382,181558;122534,212283;122534,377081;128103,416186;153167,430152;153167,441325;0,441325;0,430152;27849,416186;33418,377081;33418,67037;25064,25139;0,13966;0,0;122534,0" o:connectangles="0,0,0,0,0,0,0,0,0,0,0,0,0,0,0,0,0,0,0,0,0,0,0,0,0,0,0,0,0,0,0,0,0,0"/>
              </v:shape>
              <v:shape id="Freeform 226" o:spid="_x0000_s1248" style="position:absolute;left:36449;top:42370;width:2540;height:3207;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" path="m62,46c62,34,61,25,60,20,59,16,57,12,54,10,52,8,50,8,47,8v-4,,-7,2,-10,6c33,21,30,30,30,42v,4,,4,,4l62,46xm91,54v-60,,-60,,-60,c32,68,35,80,42,88v6,6,12,10,20,10c66,98,71,96,75,94v3,-3,7,-7,12,-14c91,82,91,82,91,82,85,94,78,103,71,108v-7,5,-15,7,-25,7c30,115,18,109,10,97,3,87,,74,,60,,41,4,27,14,16,24,6,36,,49,,60,,69,5,78,14v8,9,12,22,13,40e" fillcolor="#002a3a" stroked="f">
                <v:path arrowok="t" o:connecttype="custom" o:connectlocs="173055,128270;167473,55770;150725,27885;131187,22308;103275,39039;83736,117116;83736,128270;173055,128270;254000,150578;86527,150578;117231,245386;173055,273271;209341,262117;242835,223078;254000,228655;198176,301156;128396,320675;27912,270482;0,167309;39077,44616;136769,0;217714,39039;254000,150578" o:connectangles="0,0,0,0,0,0,0,0,0,0,0,0,0,0,0,0,0,0,0,0,0,0,0"/>
                <o:lock v:ext="edit" verticies="t"/>
              </v:shape>
              <v:shape id="Freeform 227" o:spid="_x0000_s1249" style="position:absolute;left:40306;top:41005;width:4699;height:4492;visibility:visible;mso-wrap-style:square;v-text-anchor:top" coordsize="16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" path="m94,108c70,53,70,53,70,53,46,108,46,108,46,108r48,xm98,116v-56,,-56,,-56,c35,132,35,132,35,132v-2,5,-3,9,-3,12c32,149,34,152,38,154v2,1,7,2,15,3c53,161,53,161,53,161,,161,,161,,161v,-4,,-4,,-4c6,156,11,154,14,150v4,-4,9,-12,14,-24c85,,85,,85,v2,,2,,2,c144,129,144,129,144,129v5,13,10,20,13,24c160,155,164,156,168,157v,4,,4,,4c92,161,92,161,92,161v,-4,,-4,,-4c95,157,95,157,95,157v6,,10,-1,13,-3c110,153,111,151,111,149v,-2,-1,-3,-1,-4c110,144,108,141,106,136l98,116xe" fillcolor="#002a3a" stroked="f">
                <v:path arrowok="t" o:connecttype="custom" o:connectlocs="262920,301369;195792,147894;128663,301369;262920,301369;274108,323693;117475,323693;97896,368340;89505,401825;106287,429730;148242,438101;148242,449263;0,449263;0,438101;39158,418568;78317,351597;237747,0;243341,0;402771,359968;439133,426939;469900,438101;469900,449263;257326,449263;257326,438101;265717,438101;302079,429730;310470,415778;307673,404616;296485,379502;274108,323693" o:connectangles="0,0,0,0,0,0,0,0,0,0,0,0,0,0,0,0,0,0,0,0,0,0,0,0,0,0,0,0,0"/>
                <o:lock v:ext="edit" verticies="t"/>
              </v:shape>
              <v:shape id="Freeform 228" o:spid="_x0000_s1250" style="position:absolute;left:45196;top:42449;width:3302;height:3128;visibility:visible;mso-wrap-style:square;v-text-anchor:top" coordsize="1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" path="m106,v,86,,86,,86c106,94,107,99,109,101v1,2,4,3,9,4c118,109,118,109,118,109v-44,,-44,,-44,c74,95,74,95,74,95v-6,6,-11,10,-16,13c53,111,47,112,40,112v-6,,-11,-2,-16,-5c19,103,16,99,14,94,13,88,12,80,12,67v,-43,,-43,,-43c12,16,11,11,10,9,8,7,5,5,,5,,,,,,,45,,45,,45,v,75,,75,,75c45,82,45,87,46,90v1,2,2,4,3,5c51,96,53,97,55,97v3,,5,-1,7,-3c65,92,69,88,74,82v,-58,,-58,,-58c74,16,73,11,71,9,70,7,67,5,62,5,62,,62,,62,r44,xe" fillcolor="#002a3a" stroked="f">
                <v:path arrowok="t" o:connecttype="custom" o:connectlocs="296620,0;296620,240138;305015,282023;330200,293192;330200,304361;207075,304361;207075,265269;162302,301569;111932,312738;67159,298776;39176,262477;33580,187084;33580,67015;27983,25131;0,13962;0,0;125924,0;125924,209423;128722,251307;137117,265269;153907,270853;173495,262477;207075,228969;207075,67015;198680,25131;173495,13962;173495,0;296620,0" o:connectangles="0,0,0,0,0,0,0,0,0,0,0,0,0,0,0,0,0,0,0,0,0,0,0,0,0,0,0,0"/>
              </v:shape>
              <v:shape id="Freeform 229" o:spid="_x0000_s1251" style="position:absolute;left:48879;top:42370;width:2095;height:3207;visibility:visible;mso-wrap-style:square;v-text-anchor:top" coordsize="7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" path="m68,v1,37,1,37,1,37c65,37,65,37,65,37,61,26,56,19,51,15,45,11,40,9,35,9v-3,,-6,1,-8,3c25,14,24,17,24,19v,3,1,5,2,7c29,29,36,34,47,42v11,8,19,14,23,19c73,67,75,73,75,80v,6,-2,12,-5,17c67,103,63,108,58,111v-6,3,-12,4,-19,4c34,115,27,114,18,110v-2,,-3,-1,-4,-1c11,109,9,111,7,115v-4,,-4,,-4,c2,76,2,76,2,76v3,,3,,3,c9,86,14,94,20,99v6,5,12,8,17,8c41,107,44,105,46,103v3,-2,4,-5,4,-8c50,91,49,88,46,85,44,83,39,78,31,73,19,65,11,58,8,54,3,48,,41,,33,,25,3,17,9,10,14,4,23,,34,v6,,11,2,17,4c53,6,55,6,56,6v1,,3,,3,-1c60,5,62,3,64,r4,xe" fillcolor="#002a3a" stroked="f">
                <v:path arrowok="t" o:connecttype="custom" o:connectlocs="189992,0;192786,103174;181610,103174;142494,41827;97790,25096;75438,33462;67056,52981;72644,72500;131318,117116;195580,170097;209550,223078;195580,270482;162052,309521;108966,320675;50292,306733;39116,303944;19558,320675;8382,320675;5588,211924;13970,211924;55880,276059;103378,298367;128524,287213;139700,264905;128524,237021;86614,203559;22352,150578;0,92020;25146,27885;94996,0;142494,11154;156464,16731;164846,13942;178816,0;189992,0" o:connectangles="0,0,0,0,0,0,0,0,0,0,0,0,0,0,0,0,0,0,0,0,0,0,0,0,0,0,0,0,0,0,0,0,0,0,0"/>
              </v:shape>
              <v:shape id="Freeform 230" o:spid="_x0000_s1252" style="position:absolute;left:51260;top:41370;width:2032;height:4191;visibility:visible;mso-wrap-style:square;v-text-anchor:top" coordsize="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" path="m47,v,39,,39,,39c73,39,73,39,73,39v,12,,12,,12c47,51,47,51,47,51v,67,,67,,67c47,124,47,128,48,130v,2,1,3,3,5c52,136,53,136,55,136v5,,10,-4,14,-11c73,127,73,127,73,127v-7,15,-17,23,-31,23c35,150,29,148,24,144v-4,-4,-7,-8,-9,-13c14,128,14,121,14,110v,-59,,-59,,-59c,51,,51,,51,,47,,47,,47,10,40,18,33,25,25,32,18,38,9,43,r4,xe" fillcolor="#002a3a" stroked="f">
                <v:path arrowok="t" o:connecttype="custom" o:connectlocs="130827,0;130827,108966;203200,108966;203200,142494;130827,142494;130827,329692;133611,363220;141962,377190;153096,379984;192066,349250;203200,354838;116910,419100;66805,402336;41753,366014;38970,307340;38970,142494;0,142494;0,131318;69589,69850;119693,0;130827,0" o:connectangles="0,0,0,0,0,0,0,0,0,0,0,0,0,0,0,0,0,0,0,0,0"/>
              </v:shape>
              <v:shape id="Freeform 231" o:spid="_x0000_s1253" style="position:absolute;left:53530;top:42370;width:2588;height:3127;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" path="m44,3v,25,,25,,25c51,17,58,9,63,6,68,2,74,,79,v4,,8,2,10,4c92,7,93,11,93,16v,5,-1,9,-4,12c87,30,84,32,80,32v-4,,-8,-1,-11,-4c66,25,65,24,64,24,63,23,62,23,61,23v-2,,-4,1,-6,2c52,28,49,32,48,37v-3,7,-4,15,-4,25c44,87,44,87,44,87v,6,,6,,6c44,97,44,100,45,102v1,2,2,3,4,4c51,107,54,108,58,108v,4,,4,,4c,112,,112,,112v,-4,,-4,,-4c4,108,7,106,9,104v2,-2,3,-8,3,-17c12,26,12,26,12,26,12,20,11,16,11,15,10,12,9,11,7,10,6,9,3,8,,8,,3,,3,,3r44,xe" fillcolor="#002a3a" stroked="f">
                <v:path arrowok="t" o:connecttype="custom" o:connectlocs="122426,8377;122426,78185;175291,16754;219809,0;247633,11169;258763,44677;247633,78185;222592,89354;191985,78185;178073,67015;169726,64223;153032,69808;133555,103315;122426,173123;122426,242930;122426,259684;125208,284815;136337,295984;161379,301569;161379,312738;0,312738;0,301569;25042,290400;33389,242930;33389,72600;30606,41885;19477,27923;0,22338;0,8377;122426,8377" o:connectangles="0,0,0,0,0,0,0,0,0,0,0,0,0,0,0,0,0,0,0,0,0,0,0,0,0,0,0,0,0,0"/>
              </v:shape>
              <v:shape id="Freeform 232" o:spid="_x0000_s1254" style="position:absolute;left:56435;top:42370;width:2921;height:3191;visibility:visible;mso-wrap-style:square;v-text-anchor:top" coordsize="10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" path="m58,88v,-37,,-37,,-37c48,57,41,63,37,69v-3,4,-5,8,-5,13c32,85,34,88,36,91v2,2,5,3,8,3c48,94,53,92,58,88t,8c45,108,33,114,22,114v-6,,-11,-2,-15,-6c2,103,,98,,92,,84,4,76,11,70,18,63,34,54,58,43v,-11,,-11,,-11c58,24,57,19,56,17v,-2,-2,-4,-5,-6c49,10,46,9,43,9v-5,,-9,1,-12,3c29,14,28,15,28,17v,2,1,4,3,6c34,27,35,30,35,33v,4,-1,7,-4,10c28,45,24,47,20,47,15,47,11,45,8,42,4,39,3,36,3,32,3,26,5,21,9,16,14,11,20,7,28,4,36,2,44,,52,,63,,71,2,77,7v6,4,10,9,12,14c90,24,90,32,90,43v,43,,43,,43c90,91,91,94,91,95v,1,1,2,2,3c93,98,94,99,95,99v2,,4,-2,7,-5c105,97,105,97,105,97v-4,6,-8,10,-12,13c89,112,84,114,79,114v-6,,-11,-2,-15,-5c61,106,59,102,58,96e" fillcolor="#002a3a" stroked="f">
                <v:path arrowok="t" o:connecttype="custom" o:connectlocs="161350,246314;161350,142750;102930,193132;89021,229519;100149,254711;122404,263108;161350,246314;161350,268706;61202,319088;19473,302294;0,257510;30601,195931;161350,120358;161350,89569;155787,47583;141877,30789;119622,25191;86239,33588;77893,47583;86239,64377;97367,92368;86239,120358;55638,131554;22255,117559;8346,89569;25037,44784;77893,11196;144659,0;214207,19593;247590,58779;250371,120358;250371,240716;253153,265907;258717,274304;264281,277103;283754,263108;292100,271505;258717,307892;219770,319088;178042,305093;161350,268706" o:connectangles="0,0,0,0,0,0,0,0,0,0,0,0,0,0,0,0,0,0,0,0,0,0,0,0,0,0,0,0,0,0,0,0,0,0,0,0,0,0,0,0,0"/>
                <o:lock v:ext="edit" verticies="t"/>
              </v:shape>
              <v:shape id="Freeform 233" o:spid="_x0000_s1255" style="position:absolute;left:59531;top:41084;width:1651;height:4413;visibility:visible;mso-wrap-style:square;v-text-anchor:top" coordsize="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" path="m46,v,136,,136,,136c46,143,46,148,48,150v2,2,6,4,11,4c59,158,59,158,59,158,,158,,158,,158v,-4,,-4,,-4c5,154,8,152,11,150v1,-2,2,-7,2,-14c13,23,13,23,13,23,13,15,12,11,10,8,8,6,5,5,,5,,,,,,l46,xe" fillcolor="#002a3a" stroked="f">
                <v:path arrowok="t" o:connecttype="custom" o:connectlocs="128722,0;128722,379875;134319,418979;165100,430152;165100,441325;0,441325;0,430152;30781,418979;36378,379875;36378,64244;27983,22346;0,13966;0,0;128722,0" o:connectangles="0,0,0,0,0,0,0,0,0,0,0,0,0,0"/>
              </v:shape>
              <v:shape id="Freeform 234" o:spid="_x0000_s1256" style="position:absolute;left:61293;top:41005;width:1651;height:4492;visibility:visible;mso-wrap-style:square;v-text-anchor:top" coordsize="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" path="m29,v5,,10,2,13,5c46,9,47,13,47,18v,5,-1,9,-5,12c39,34,34,36,29,36v-5,,-9,-2,-12,-6c13,27,11,23,11,18v,-5,2,-9,6,-13c20,2,24,,29,m46,52v,87,,87,,87c46,146,47,151,48,153v2,2,6,4,11,4c59,161,59,161,59,161,,161,,161,,161v,-4,,-4,,-4c5,157,8,155,11,153v1,-2,2,-7,2,-14c13,75,13,75,13,75,13,67,12,63,10,60,9,58,5,57,,57,,52,,52,,52r46,xe" fillcolor="#002a3a" stroked="f">
                <v:path arrowok="t" o:connecttype="custom" o:connectlocs="81151,0;117529,13952;131520,50228;117529,83714;81151,100456;47571,83714;30781,50228;47571,13952;81151,0;128722,145104;128722,387873;134319,426939;165100,438101;165100,449263;0,449263;0,438101;30781,426939;36378,387873;36378,209284;27983,167427;0,159056;0,145104;128722,145104" o:connectangles="0,0,0,0,0,0,0,0,0,0,0,0,0,0,0,0,0,0,0,0,0,0,0"/>
                <o:lock v:ext="edit" verticies="t"/>
              </v:shape>
              <v:shape id="Freeform 235" o:spid="_x0000_s1257" style="position:absolute;left:63214;top:42370;width:2937;height:3191;visibility:visible;mso-wrap-style:square;v-text-anchor:top" coordsize="10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" path="m58,88v,-37,,-37,,-37c48,57,41,63,37,69v-4,4,-5,8,-5,13c32,85,33,88,36,91v2,2,4,3,8,3c48,94,52,92,58,88t,8c44,108,32,114,22,114v-6,,-12,-2,-16,-6c2,103,,98,,92,,84,4,76,11,70,18,63,33,54,58,43v,-11,,-11,,-11c58,24,57,19,56,17,55,15,54,13,51,11,49,10,46,9,43,9v-5,,-10,1,-13,3c28,14,27,15,27,17v,2,1,4,3,6c33,27,35,30,35,33v,4,-2,7,-4,10c28,45,24,47,20,47,15,47,11,45,7,42,4,39,2,36,2,32,2,26,4,21,9,16,13,11,20,7,27,4,35,2,44,,52,,62,,71,2,77,7v6,4,10,9,11,14c89,24,90,32,90,43v,43,,43,,43c90,91,90,94,91,95v,1,1,2,1,3c93,98,94,99,95,99v2,,4,-2,6,-5c105,97,105,97,105,97v-4,6,-8,10,-12,13c88,112,84,114,78,114v-6,,-11,-2,-14,-5c60,106,58,102,58,96e" fillcolor="#002a3a" stroked="f">
                <v:path arrowok="t" o:connecttype="custom" o:connectlocs="162228,246314;162228,142750;103490,193132;89505,229519;100693,254711;123069,263108;162228,246314;162228,268706;61535,319088;16782,302294;0,257510;30767,195931;162228,120358;162228,89569;156634,47583;142648,30789;120272,25191;83911,33588;75520,47583;83911,64377;97896,92368;86708,120358;55941,131554;19579,117559;5594,89569;25173,44784;75520,11196;145445,0;215371,19593;246139,58779;251733,120358;251733,240716;254530,265907;257327,274304;265718,277103;282500,263108;293688,271505;260124,307892;218168,319088;179010,305093;162228,268706" o:connectangles="0,0,0,0,0,0,0,0,0,0,0,0,0,0,0,0,0,0,0,0,0,0,0,0,0,0,0,0,0,0,0,0,0,0,0,0,0,0,0,0,0"/>
                <o:lock v:ext="edit" verticies="t"/>
              </v:shape>
              <v:shape id="Freeform 236" o:spid="_x0000_s1258" style="position:absolute;left:66405;top:42370;width:3270;height:3127;visibility:visible;mso-wrap-style:square;v-text-anchor:top" coordsize="11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" path="m44,3v,14,,14,,14c50,11,55,7,60,4,65,2,71,,77,v7,,13,2,17,6c99,10,102,15,104,21v1,4,2,13,2,25c106,88,106,88,106,88v,9,,14,2,16c109,106,113,107,117,108v,4,,4,,4c62,112,62,112,62,112v,-4,,-4,,-4c66,107,69,106,71,103v1,-2,2,-7,2,-15c73,40,73,40,73,40v,-9,,-14,-1,-17c71,21,70,19,68,18,67,17,65,16,63,16v-7,,-13,5,-19,14c44,88,44,88,44,88v,9,1,14,2,16c48,106,51,107,55,108v,4,,4,,4c,112,,112,,112v,-4,,-4,,-4c4,107,8,106,10,103v1,-1,2,-6,2,-15c12,27,12,27,12,27,12,19,11,14,9,12,8,10,5,8,,8,,3,,3,,3r44,xe" fillcolor="#002a3a" stroked="f">
                <v:path arrowok="t" o:connecttype="custom" o:connectlocs="122984,8377;122984,47469;167705,11169;215222,0;262738,16754;290689,58638;296279,128446;296279,245723;301869,290400;327025,301569;327025,312738;173295,312738;173295,301569;198451,287607;204041,245723;204041,111692;201246,64223;190066,50261;176090,44677;122984,83769;122984,245723;128574,290400;153730,301569;153730,312738;0,312738;0,301569;27951,287607;33541,245723;33541,75392;25156,33508;0,22338;0,8377;122984,8377" o:connectangles="0,0,0,0,0,0,0,0,0,0,0,0,0,0,0,0,0,0,0,0,0,0,0,0,0,0,0,0,0,0,0,0,0"/>
              </v:shape>
              <v:shape id="Freeform 237" o:spid="_x0000_s1259" style="position:absolute;left:142;top:48291;width:2286;height:4414;visibility:visible;mso-wrap-style:square;v-text-anchor:top" coordsize="8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" path="m82,154v,4,,4,,4c,158,,158,,158v,-4,,-4,,-4c5,154,5,154,5,154v4,,8,-1,11,-3c18,150,19,148,21,146v,-2,1,-7,1,-15c22,27,22,27,22,27,22,19,21,14,21,12,20,10,18,8,15,7,13,5,9,5,5,5,,5,,5,,5,,,,,,,82,,82,,82,v,5,,5,,5c77,5,77,5,77,5v-5,,-8,,-11,2c64,8,62,10,61,13v-1,2,-1,6,-1,14c60,131,60,131,60,131v,8,,13,1,15c62,148,64,150,66,151v3,2,7,3,11,3l82,154xe" fillcolor="#002a3a" stroked="f">
                <v:path arrowok="t" o:connecttype="custom" o:connectlocs="228600,430152;228600,441325;0,441325;0,430152;13939,430152;44605,421773;58544,407807;61332,365909;61332,75416;58544,33518;41817,19552;13939,13966;0,13966;0,0;228600,0;228600,13966;214661,13966;183995,19552;170056,36312;167268,75416;167268,365909;170056,407807;183995,421773;214661,430152;228600,430152" o:connectangles="0,0,0,0,0,0,0,0,0,0,0,0,0,0,0,0,0,0,0,0,0,0,0,0,0"/>
              </v:shape>
              <v:shape id="Freeform 238" o:spid="_x0000_s1260" style="position:absolute;left:2730;top:49577;width:3270;height:3128;visibility:visible;mso-wrap-style:square;v-text-anchor:top" coordsize="11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" path="m44,3v,14,,14,,14c50,11,55,7,60,4,65,1,71,,77,v7,,13,2,17,6c99,10,102,15,104,20v1,5,2,13,2,26c106,88,106,88,106,88v,9,,14,2,16c109,106,113,107,117,108v,4,,4,,4c62,112,62,112,62,112v,-4,,-4,,-4c66,107,69,106,71,103v1,-2,2,-7,2,-15c73,40,73,40,73,40v,-9,,-15,-1,-17c71,21,70,19,68,18,67,16,65,16,63,16v-7,,-13,4,-19,14c44,88,44,88,44,88v,8,1,14,2,16c48,106,51,107,55,108v,4,,4,,4c,112,,112,,112v,-4,,-4,,-4c4,107,8,106,10,103v1,-1,2,-6,2,-15c12,27,12,27,12,27,12,19,11,14,9,12,8,10,5,8,,8,,3,,3,,3r44,xe" fillcolor="#002a3a" stroked="f">
                <v:path arrowok="t" o:connecttype="custom" o:connectlocs="122984,8377;122984,47469;167705,11169;215222,0;262738,16754;290689,55846;296279,128446;296279,245723;301869,290400;327025,301569;327025,312738;173295,312738;173295,301569;198451,287607;204041,245723;204041,111692;201246,64223;190066,50261;176090,44677;122984,83769;122984,245723;128574,290400;153730,301569;153730,312738;0,312738;0,301569;27951,287607;33541,245723;33541,75392;25156,33508;0,22338;0,8377;122984,8377" o:connectangles="0,0,0,0,0,0,0,0,0,0,0,0,0,0,0,0,0,0,0,0,0,0,0,0,0,0,0,0,0,0,0,0,0"/>
              </v:shape>
              <v:shape id="Freeform 239" o:spid="_x0000_s1261" style="position:absolute;left:6334;top:48212;width:2492;height:4493;visibility:visible;mso-wrap-style:square;v-text-anchor:top" coordsize="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" path="m48,64v,75,,75,,75c48,146,49,151,50,153v3,3,7,4,14,4c64,161,64,161,64,161,,161,,161,,161v,-4,,-4,,-4c5,157,8,156,10,155v2,-1,4,-2,5,-4c15,149,16,145,16,139v,-75,,-75,,-75c,64,,64,,64,,52,,52,,52v16,,16,,16,c16,44,16,44,16,44v,-5,,-5,,-5c16,28,20,18,28,11,36,3,47,,61,,71,,78,2,83,5v4,4,6,8,6,12c89,20,88,23,85,26v-3,3,-7,4,-11,4c70,30,66,29,64,27,62,25,61,22,61,20v,-1,,-2,,-5c62,14,62,13,62,12,62,10,61,9,60,8,59,7,58,6,56,6v-2,,-4,1,-6,3c49,11,48,14,48,18v,20,,20,,20c48,52,48,52,48,52v16,,16,,16,c64,64,64,64,64,64r-16,xe" fillcolor="#002a3a" stroked="f">
                <v:path arrowok="t" o:connecttype="custom" o:connectlocs="134420,178589;134420,387873;140021,426939;179227,438101;179227,449263;0,449263;0,438101;28004,432520;42006,421358;44807,387873;44807,178589;0,178589;0,145104;44807,145104;44807,122780;44807,108828;78412,30695;170826,0;232435,13952;249238,47438;238036,72552;207232,83714;179227,75342;170826,55809;170826,41857;173626,33485;168026,22324;156824,16743;140021,25114;134420,50228;134420,106037;134420,145104;179227,145104;179227,178589;134420,178589" o:connectangles="0,0,0,0,0,0,0,0,0,0,0,0,0,0,0,0,0,0,0,0,0,0,0,0,0,0,0,0,0,0,0,0,0,0,0"/>
              </v:shape>
              <v:shape id="Freeform 240" o:spid="_x0000_s1262" style="position:absolute;left:8493;top:49577;width:2841;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" path="m52,8v-4,,-8,2,-11,5c39,16,37,22,36,30v-1,9,-2,21,-2,37c34,75,35,83,36,90v1,6,3,10,6,13c44,106,48,107,51,107v4,,7,-1,9,-3c63,102,65,98,66,93v1,-7,2,-22,2,-44c68,35,67,26,66,21,65,17,62,13,59,11,57,9,55,8,52,8m51,c61,,69,2,78,7v8,5,14,12,18,21c100,37,102,47,102,58v,15,-3,28,-11,38c81,109,68,115,51,115,35,115,22,109,14,98,5,87,,73,,58,,43,5,29,14,17,23,6,35,,51,e" fillcolor="#002a3a" stroked="f">
                <v:path arrowok="t" o:connecttype="custom" o:connectlocs="144867,22308;114222,36250;100293,83654;94721,186828;100293,250963;117008,287213;142082,298367;167155,290002;183870,259328;189442,136635;183870,58558;164369,30673;144867,22308;142082,0;217301,19519;267448,78077;284163,161732;253518,267694;142082,320675;39003,273271;0,161732;39003,47404;142082,0" o:connectangles="0,0,0,0,0,0,0,0,0,0,0,0,0,0,0,0,0,0,0,0,0,0,0"/>
                <o:lock v:ext="edit" verticies="t"/>
              </v:shape>
              <v:shape id="Freeform 241" o:spid="_x0000_s1263" style="position:absolute;left:11763;top:49577;width:2588;height:3128;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" path="m44,3v,25,,25,,25c51,17,58,9,63,6,69,2,74,,79,v4,,8,1,10,4c92,7,93,10,93,15v,6,-1,10,-4,12c87,30,84,32,80,32v-4,,-7,-2,-10,-4c67,25,65,24,64,23v-1,,-1,,-2,c59,23,57,24,55,25v-3,3,-5,7,-7,12c45,44,44,52,44,61v,25,,25,,25c44,93,44,93,44,93v,4,1,7,1,8c46,103,47,105,49,106v2,1,5,2,10,2c59,112,59,112,59,112,,112,,112,,112v,-4,,-4,,-4c4,107,8,106,9,104v2,-2,3,-8,3,-18c12,26,12,26,12,26,12,20,11,16,11,14,10,12,9,11,7,10,6,9,3,8,,8,,3,,3,,3r44,xe" fillcolor="#002a3a" stroked="f">
                <v:path arrowok="t" o:connecttype="custom" o:connectlocs="122426,8377;122426,78185;175291,16754;219809,0;247633,11169;258763,41885;247633,75392;222592,89354;194768,78185;178073,64223;172509,64223;153032,69808;133555,103315;122426,170331;122426,240138;122426,259684;125208,282023;136337,295984;164161,301569;164161,312738;0,312738;0,301569;25042,290400;33389,240138;33389,72600;30606,39092;19477,27923;0,22338;0,8377;122426,8377" o:connectangles="0,0,0,0,0,0,0,0,0,0,0,0,0,0,0,0,0,0,0,0,0,0,0,0,0,0,0,0,0,0"/>
              </v:shape>
              <v:shape id="Freeform 242" o:spid="_x0000_s1264" style="position:absolute;left:14636;top:49577;width:5112;height:3128;visibility:visible;mso-wrap-style:square;v-text-anchor:top" coordsize="18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" path="m44,3v,15,,15,,15c50,11,56,7,61,4,66,1,71,,77,v7,,13,2,18,5c100,8,103,13,106,20,112,13,118,8,124,5,130,2,135,,142,v7,,13,2,18,5c164,9,167,13,169,18v2,6,3,14,3,26c172,88,172,88,172,88v,9,,14,2,16c175,106,179,107,183,108v,4,,4,,4c127,112,127,112,127,112v,-4,,-4,,-4c132,107,135,106,137,103v1,-2,2,-7,2,-15c139,42,139,42,139,42v,-10,,-16,-1,-19c137,20,136,18,134,17v-1,-1,-3,-2,-6,-2c125,15,122,16,118,19v-3,2,-7,6,-10,11c108,88,108,88,108,88v,8,,13,2,15c112,106,115,107,120,108v,4,,4,,4c64,112,64,112,64,112v,-4,,-4,,-4c67,108,69,107,71,106v2,-2,3,-3,3,-5c75,99,75,95,75,88v,-46,,-46,,-46c75,32,75,26,74,23,73,21,72,19,70,17,68,16,66,15,64,15v-3,,-6,1,-8,3c52,20,48,24,44,30v,58,,58,,58c44,96,45,101,46,103v2,3,5,4,10,5c56,112,56,112,56,112,,112,,112,,112v,-4,,-4,,-4c4,107,7,106,9,103v2,-1,2,-6,2,-15c11,27,11,27,11,27v,-8,,-13,-2,-15c8,10,4,8,,8,,3,,3,,3r44,xe" fillcolor="#002a3a" stroked="f">
                <v:path arrowok="t" o:connecttype="custom" o:connectlocs="122905,8377;122905,50261;170392,11169;215085,0;265364,13962;296090,55846;346370,13962;396649,0;446929,13962;472069,50261;480449,122861;480449,245723;486035,290400;511175,301569;511175,312738;354750,312738;354750,301569;382683,287607;388270,245723;388270,117277;385476,64223;374303,47469;357543,41885;329610,53054;301677,83769;301677,245723;307264,287607;335197,301569;335197,312738;178772,312738;178772,301569;198325,295984;206705,282023;209498,245723;209498,117277;206705,64223;195531,47469;178772,41885;156425,50261;122905,83769;122905,245723;128492,287607;156425,301569;156425,312738;0,312738;0,301569;25140,287607;30726,245723;30726,75392;25140,33508;0,22338;0,8377;122905,8377" o:connectangles="0,0,0,0,0,0,0,0,0,0,0,0,0,0,0,0,0,0,0,0,0,0,0,0,0,0,0,0,0,0,0,0,0,0,0,0,0,0,0,0,0,0,0,0,0,0,0,0,0,0,0,0,0"/>
              </v:shape>
              <v:shape id="Freeform 243" o:spid="_x0000_s1265" style="position:absolute;left:20145;top:49577;width:2921;height:3159;visibility:visible;mso-wrap-style:square;v-text-anchor:top" coordsize="10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" path="m58,87v,-36,,-36,,-36c48,57,41,62,37,69v-3,4,-5,8,-5,12c32,85,33,88,36,91v2,2,5,3,8,3c48,94,53,92,58,87t,9c44,108,32,113,22,113v-6,,-11,-2,-16,-6c2,103,,98,,92,,84,4,76,11,70,18,63,34,54,58,43v,-11,,-11,,-11c58,24,57,19,56,17,55,15,54,13,51,11,49,10,46,9,43,9v-5,,-9,1,-13,3c28,14,27,15,27,17v,2,1,4,4,6c34,26,35,30,35,33v,4,-1,7,-4,10c28,45,24,47,20,47,15,47,11,45,7,42,4,39,2,36,2,32,2,26,5,21,9,16,14,11,20,7,28,4,36,1,44,,52,,63,,71,2,77,7v6,4,10,9,12,14c90,24,90,32,90,43v,42,,42,,42c90,90,90,94,91,95v,1,1,2,2,3c93,98,94,99,95,99v2,,4,-2,6,-5c105,97,105,97,105,97v-4,6,-8,10,-12,13c89,112,84,113,79,113v-7,,-11,-1,-15,-4c61,106,58,102,58,96e" fillcolor="#002a3a" stroked="f">
                <v:path arrowok="t" o:connecttype="custom" o:connectlocs="161350,243225;161350,142580;102930,192903;89021,226451;100149,254408;122404,262795;161350,243225;161350,268386;61202,315913;16691,299139;0,257204;30601,195698;161350,120215;161350,89462;155787,47527;141877,30753;119622,25161;83457,33548;75111,47527;86239,64301;97367,92258;86239,120215;55638,131397;19473,117419;5564,89462;25037,44731;77893,11183;144659,0;214207,19570;247590,58709;250371,120215;250371,237634;253153,265591;258717,273978;264281,276773;280972,262795;292100,271182;258717,307526;219770,315913;178042,304730;161350,268386" o:connectangles="0,0,0,0,0,0,0,0,0,0,0,0,0,0,0,0,0,0,0,0,0,0,0,0,0,0,0,0,0,0,0,0,0,0,0,0,0,0,0,0,0"/>
                <o:lock v:ext="edit" verticies="t"/>
              </v:shape>
              <v:shape id="Freeform 244" o:spid="_x0000_s1266" style="position:absolute;left:23209;top:48577;width:2048;height:4159;visibility:visible;mso-wrap-style:square;v-text-anchor:top" coordsize="7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" path="m47,v,39,,39,,39c73,39,73,39,73,39v,12,,12,,12c47,51,47,51,47,51v,67,,67,,67c47,124,47,128,48,130v1,2,2,3,3,4c52,136,54,136,55,136v5,,10,-4,14,-11c73,127,73,127,73,127v-6,15,-17,22,-31,22c35,149,30,148,25,144v-5,-4,-8,-8,-9,-13c15,128,14,121,14,109v,-58,,-58,,-58c,51,,51,,51,,47,,47,,47,10,40,18,33,25,25,32,17,38,9,43,r4,xe" fillcolor="#002a3a" stroked="f">
                <v:path arrowok="t" o:connecttype="custom" o:connectlocs="131850,0;131850,108866;204788,108866;204788,142364;131850,142364;131850,329390;134655,362888;143071,374053;154292,379636;193567,348930;204788,354513;117823,415925;70133,401968;44885,365679;39274,304267;39274,142364;0,142364;0,131198;70133,69786;120629,0;131850,0" o:connectangles="0,0,0,0,0,0,0,0,0,0,0,0,0,0,0,0,0,0,0,0,0"/>
              </v:shape>
              <v:shape id="Freeform 245" o:spid="_x0000_s1267" style="position:absolute;left:25368;top:48212;width:1651;height:4493;visibility:visible;mso-wrap-style:square;v-text-anchor:top" coordsize="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" path="m29,v5,,10,1,13,5c46,8,47,13,47,18v,5,-1,9,-5,12c39,34,34,36,29,36v-5,,-9,-2,-12,-6c13,27,11,23,11,18,11,13,13,8,17,5,20,1,24,,29,m46,52v,86,,86,,86c46,146,47,151,48,153v2,2,6,3,11,4c59,161,59,161,59,161,,161,,161,,161v,-4,,-4,,-4c5,157,8,155,11,153v1,-2,2,-7,2,-15c13,75,13,75,13,75,13,67,12,62,10,60,9,58,5,57,,57,,52,,52,,52r46,xe" fillcolor="#002a3a" stroked="f">
                <v:path arrowok="t" o:connecttype="custom" o:connectlocs="81151,0;117529,13952;131520,50228;117529,83714;81151,100456;47571,83714;30781,50228;47571,13952;81151,0;128722,145104;128722,385083;134319,426939;165100,438101;165100,449263;0,449263;0,438101;30781,426939;36378,385083;36378,209284;27983,167427;0,159056;0,145104;128722,145104" o:connectangles="0,0,0,0,0,0,0,0,0,0,0,0,0,0,0,0,0,0,0,0,0,0,0"/>
                <o:lock v:ext="edit" verticies="t"/>
              </v:shape>
              <v:shape id="Freeform 246" o:spid="_x0000_s1268" style="position:absolute;left:27241;top:49577;width:2842;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" path="m51,8v-4,,-7,2,-10,5c38,16,36,22,35,30v,9,-1,21,-1,37c34,75,35,83,36,90v1,6,2,10,5,13c44,106,47,107,51,107v3,,6,-1,9,-3c63,102,65,98,66,93v1,-7,2,-22,2,-44c68,35,67,26,66,21,64,17,62,13,59,11,57,9,55,8,51,8m51,v9,,18,2,26,7c85,12,92,19,96,28v4,9,6,19,6,30c102,73,98,86,90,96v-9,13,-22,19,-39,19c35,115,22,109,13,98,4,87,,73,,58,,43,5,29,14,17,23,6,35,,51,e" fillcolor="#002a3a" stroked="f">
                <v:path arrowok="t" o:connecttype="custom" o:connectlocs="142082,22308;114222,36250;97507,83654;94721,186828;100293,250963;114222,287213;142082,298367;167155,290002;183870,259328;189442,136635;183870,58558;164369,30673;142082,22308;142082,0;214515,19519;267448,78077;284163,161732;250732,267694;142082,320675;36217,273271;0,161732;39003,47404;142082,0" o:connectangles="0,0,0,0,0,0,0,0,0,0,0,0,0,0,0,0,0,0,0,0,0,0,0"/>
                <o:lock v:ext="edit" verticies="t"/>
              </v:shape>
              <v:shape id="Freeform 247" o:spid="_x0000_s1269" style="position:absolute;left:30480;top:49577;width:3270;height:3128;visibility:visible;mso-wrap-style:square;v-text-anchor:top" coordsize="11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" path="m44,3v,14,,14,,14c50,11,55,7,60,4,65,1,71,,77,v7,,13,2,17,6c99,10,102,15,104,20v1,5,2,13,2,26c106,88,106,88,106,88v,9,,14,2,16c109,106,113,107,117,108v,4,,4,,4c62,112,62,112,62,112v,-4,,-4,,-4c66,107,69,106,71,103v1,-2,2,-7,2,-15c73,40,73,40,73,40v,-9,,-15,-1,-17c71,21,70,19,68,18,67,16,65,16,63,16v-7,,-13,4,-19,14c44,88,44,88,44,88v,8,1,14,2,16c48,106,51,107,55,108v,4,,4,,4c,112,,112,,112v,-4,,-4,,-4c4,107,8,106,10,103v1,-1,2,-6,2,-15c12,27,12,27,12,27,12,19,11,14,9,12,8,10,5,8,,8,,3,,3,,3r44,xe" fillcolor="#002a3a" stroked="f">
                <v:path arrowok="t" o:connecttype="custom" o:connectlocs="122984,8377;122984,47469;167705,11169;215222,0;262738,16754;290689,55846;296279,128446;296279,245723;301869,290400;327025,301569;327025,312738;173295,312738;173295,301569;198451,287607;204041,245723;204041,111692;201246,64223;190066,50261;176090,44677;122984,83769;122984,245723;128574,290400;153730,301569;153730,312738;0,312738;0,301569;27951,287607;33541,245723;33541,75392;25156,33508;0,22338;0,8377;122984,8377" o:connectangles="0,0,0,0,0,0,0,0,0,0,0,0,0,0,0,0,0,0,0,0,0,0,0,0,0,0,0,0,0,0,0,0,0"/>
              </v:shape>
              <v:shape id="Freeform 248" o:spid="_x0000_s1270" style="position:absolute;left:35702;top:48212;width:4191;height:4604;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" path="m150,v,54,,54,,54c146,54,146,54,146,54,142,40,136,29,127,22,117,14,107,10,95,10v-10,,-19,3,-27,9c59,24,53,32,50,41,45,53,42,66,42,80v,14,2,27,6,38c51,130,57,139,64,145v8,6,18,9,30,9c104,154,113,151,121,147v9,-4,17,-12,27,-22c148,138,148,138,148,138v-9,10,-19,16,-28,20c110,162,99,165,86,165v-17,,-32,-4,-45,-11c28,148,18,138,11,125,4,113,,99,,85,,70,4,56,12,42,20,29,31,18,44,11,57,3,72,,87,v11,,23,2,35,7c129,10,134,11,136,11v2,,4,-1,6,-3c144,7,145,4,146,r4,xe" fillcolor="#002a3a" stroked="f">
                <v:path arrowok="t" o:connecttype="custom" o:connectlocs="419100,0;419100,150668;407924,150668;354838,61383;265430,27902;189992,53013;139700,114396;117348,223212;134112,329238;178816,404572;262636,429683;338074,410152;413512,348769;413512,385041;335280,440844;240284,460375;114554,429683;30734,348769;0,237163;33528,117186;122936,30692;243078,0;340868,19531;379984,30692;396748,22321;407924,0;419100,0" o:connectangles="0,0,0,0,0,0,0,0,0,0,0,0,0,0,0,0,0,0,0,0,0,0,0,0,0,0,0"/>
              </v:shape>
              <v:shape id="Freeform 249" o:spid="_x0000_s1271" style="position:absolute;left:40417;top:49577;width:2858;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" path="m51,8v-4,,-7,2,-10,5c38,16,36,22,35,30v-1,9,-1,21,-1,37c34,75,34,83,36,90v,6,2,10,5,13c44,106,47,107,51,107v3,,6,-1,8,-3c62,102,64,98,65,93v2,-7,3,-22,3,-44c68,35,67,26,66,21,64,17,62,13,59,11,57,9,54,8,51,8m51,v9,,18,2,26,7c85,12,91,19,96,28v4,9,6,19,6,30c102,73,98,86,90,96v-9,13,-22,19,-39,19c35,115,22,109,13,98,4,87,,73,,58,,43,4,29,13,17,22,6,35,,51,e" fillcolor="#002a3a" stroked="f">
                <v:path arrowok="t" o:connecttype="custom" o:connectlocs="142875,22308;114860,36250;98051,83654;95250,186828;100853,250963;114860,287213;142875,298367;165287,290002;182096,259328;190500,136635;184897,58558;165287,30673;142875,22308;142875,0;215713,19519;268941,78077;285750,161732;252132,267694;142875,320675;36419,273271;0,161732;36419,47404;142875,0" o:connectangles="0,0,0,0,0,0,0,0,0,0,0,0,0,0,0,0,0,0,0,0,0,0,0"/>
                <o:lock v:ext="edit" verticies="t"/>
              </v:shape>
              <v:shape id="Freeform 250" o:spid="_x0000_s1272" style="position:absolute;left:43656;top:49577;width:5143;height:3128;visibility:visible;mso-wrap-style:square;v-text-anchor:top" coordsize="1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" path="m45,3v,15,,15,,15c51,11,56,7,61,4,66,1,72,,78,v7,,13,2,18,5c100,8,104,13,107,20,113,13,119,8,124,5,130,2,136,,142,v8,,14,2,18,5c165,9,168,13,170,18v1,6,2,14,2,26c172,88,172,88,172,88v,9,1,14,3,16c176,106,179,107,184,108v,4,,4,,4c128,112,128,112,128,112v,-4,,-4,,-4c132,107,135,106,138,103v1,-2,2,-7,2,-15c140,42,140,42,140,42v,-10,-1,-16,-1,-19c138,20,137,18,135,17v-2,-1,-4,-2,-6,-2c126,15,122,16,119,19v-4,2,-7,6,-11,11c108,88,108,88,108,88v,8,1,13,2,15c112,106,116,107,121,108v,4,,4,,4c64,112,64,112,64,112v,-4,,-4,,-4c67,108,70,107,71,106v2,-2,3,-3,4,-5c76,99,76,95,76,88v,-46,,-46,,-46c76,32,75,26,75,23,74,21,73,19,71,17,69,16,67,15,65,15v-3,,-6,1,-9,3c53,20,49,24,45,30v,58,,58,,58c45,96,45,101,47,103v1,3,5,4,9,5c56,112,56,112,56,112,,112,,112,,112v,-4,,-4,,-4c5,107,8,106,10,103v1,-1,2,-6,2,-15c12,27,12,27,12,27,12,19,11,14,10,12,8,10,5,8,,8,,3,,3,,3r45,xe" fillcolor="#002a3a" stroked="f">
                <v:path arrowok="t" o:connecttype="custom" o:connectlocs="125792,8377;125792,50261;170518,11169;218040,0;268357,13962;299106,55846;346627,13962;396944,0;447261,13962;475215,50261;480805,122861;480805,245723;489192,290400;514350,301569;514350,312738;357809,312738;357809,301569;385763,287607;391353,245723;391353,117277;388558,64223;377376,47469;360604,41885;332650,53054;301901,83769;301901,245723;307492,287607;338241,301569;338241,312738;178904,312738;178904,301569;198472,295984;209654,282023;212449,245723;212449,117277;209654,64223;198472,47469;181700,41885;156541,50261;125792,83769;125792,245723;131383,287607;156541,301569;156541,312738;0,312738;0,301569;27954,287607;33545,245723;33545,75392;27954,33508;0,22338;0,8377;125792,8377" o:connectangles="0,0,0,0,0,0,0,0,0,0,0,0,0,0,0,0,0,0,0,0,0,0,0,0,0,0,0,0,0,0,0,0,0,0,0,0,0,0,0,0,0,0,0,0,0,0,0,0,0,0,0,0,0"/>
              </v:shape>
              <v:shape id="Freeform 251" o:spid="_x0000_s1273" style="position:absolute;left:49133;top:49577;width:5143;height:3128;visibility:visible;mso-wrap-style:square;v-text-anchor:top" coordsize="1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" path="m44,3v,15,,15,,15c50,11,56,7,61,4,66,1,72,,78,v7,,13,2,17,5c100,8,104,13,106,20,113,13,119,8,124,5,130,2,136,,142,v8,,14,2,18,5c165,9,168,13,169,18v2,6,3,14,3,26c172,88,172,88,172,88v,9,1,14,2,16c176,106,179,107,184,108v,4,,4,,4c128,112,128,112,128,112v,-4,,-4,,-4c132,107,135,106,137,103v2,-2,2,-7,2,-15c139,42,139,42,139,42v,-10,,-16,-1,-19c138,20,136,18,135,17v-2,-1,-4,-2,-6,-2c125,15,122,16,119,19v-4,2,-7,6,-11,11c108,88,108,88,108,88v,8,1,13,2,15c112,106,115,107,120,108v,4,,4,,4c64,112,64,112,64,112v,-4,,-4,,-4c67,108,69,107,71,106v2,-2,3,-3,4,-5c75,99,76,95,76,88v,-46,,-46,,-46c76,32,75,26,74,23v,-2,-2,-4,-3,-6c69,16,67,15,65,15v-3,,-6,1,-9,3c52,20,49,24,44,30v,58,,58,,58c44,96,45,101,47,103v1,3,4,4,9,5c56,112,56,112,56,112,,112,,112,,112v,-4,,-4,,-4c5,107,8,106,10,103v1,-1,2,-6,2,-15c12,27,12,27,12,27,12,19,11,14,10,12,8,10,5,8,,8,,3,,3,,3r44,xe" fillcolor="#002a3a" stroked="f">
                <v:path arrowok="t" o:connecttype="custom" o:connectlocs="122997,8377;122997,50261;170518,11169;218040,0;265561,13962;296310,55846;346627,13962;396944,0;447261,13962;472419,50261;480805,122861;480805,245723;486396,290400;514350,301569;514350,312738;357809,312738;357809,301569;382967,287607;388558,245723;388558,117277;385763,64223;377376,47469;360604,41885;332650,53054;301901,83769;301901,245723;307492,287607;335446,301569;335446,312738;178904,312738;178904,301569;198472,295984;209654,282023;212449,245723;212449,117277;206858,64223;198472,47469;181700,41885;156541,50261;122997,83769;122997,245723;131383,287607;156541,301569;156541,312738;0,312738;0,301569;27954,287607;33545,245723;33545,75392;27954,33508;0,22338;0,8377;122997,8377" o:connectangles="0,0,0,0,0,0,0,0,0,0,0,0,0,0,0,0,0,0,0,0,0,0,0,0,0,0,0,0,0,0,0,0,0,0,0,0,0,0,0,0,0,0,0,0,0,0,0,0,0,0,0,0,0"/>
              </v:shape>
              <v:shape id="Freeform 252" o:spid="_x0000_s1274" style="position:absolute;left:54498;top:48212;width:1651;height:4493;visibility:visible;mso-wrap-style:square;v-text-anchor:top" coordsize="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" path="m29,v5,,10,1,13,5c46,8,47,13,47,18v,5,-2,9,-5,12c38,34,34,36,29,36v-5,,-9,-2,-13,-6c13,27,11,23,11,18,11,13,13,8,16,5,20,1,24,,29,m46,52v,86,,86,,86c46,146,46,151,48,153v2,2,5,3,11,4c59,161,59,161,59,161,,161,,161,,161v,-4,,-4,,-4c5,157,8,155,11,153v1,-2,2,-7,2,-15c13,75,13,75,13,75,13,67,12,62,10,60,8,58,5,57,,57,,52,,52,,52r46,xe" fillcolor="#002a3a" stroked="f">
                <v:path arrowok="t" o:connecttype="custom" o:connectlocs="81151,0;117529,13952;131520,50228;117529,83714;81151,100456;44773,83714;30781,50228;44773,13952;81151,0;128722,145104;128722,385083;134319,426939;165100,438101;165100,449263;0,449263;0,438101;30781,426939;36378,385083;36378,209284;27983,167427;0,159056;0,145104;128722,145104" o:connectangles="0,0,0,0,0,0,0,0,0,0,0,0,0,0,0,0,0,0,0,0,0,0,0"/>
                <o:lock v:ext="edit" verticies="t"/>
              </v:shape>
              <v:shape id="Freeform 253" o:spid="_x0000_s1275" style="position:absolute;left:56403;top:49577;width:2096;height:3207;visibility:visible;mso-wrap-style:square;v-text-anchor:top" coordsize="7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" path="m67,v2,37,2,37,2,37c65,37,65,37,65,37,60,26,55,19,50,15,45,11,40,9,35,9v-3,,-6,1,-8,3c25,14,23,17,23,19v,2,1,4,3,6c28,29,35,34,47,42v11,7,19,14,22,19c73,67,75,73,75,79v,6,-2,12,-5,18c67,103,63,107,57,111v-5,3,-11,4,-18,4c34,115,27,114,18,110v-2,-1,-4,-1,-5,-1c11,109,9,111,7,115v-4,,-4,,-4,c1,76,1,76,1,76v4,,4,,4,c9,86,13,94,19,99v7,5,12,7,18,7c41,106,44,105,46,103v2,-2,3,-5,3,-8c49,91,48,88,46,85,44,82,38,78,30,73,18,65,11,58,7,54,2,48,,41,,33,,25,2,17,8,10,14,3,22,,33,v6,,12,1,18,4c53,5,54,6,56,6v1,,2,,3,-1c60,5,61,3,63,r4,xe" fillcolor="#002a3a" stroked="f">
                <v:path arrowok="t" o:connecttype="custom" o:connectlocs="187198,0;192786,103174;181610,103174;139700,41827;97790,25096;75438,33462;64262,52981;72644,69712;131318,117116;192786,170097;209550,220290;195580,270482;159258,309521;108966,320675;50292,306733;36322,303944;19558,320675;8382,320675;2794,211924;13970,211924;53086,276059;103378,295579;128524,287213;136906,264905;128524,237021;83820,203559;19558,150578;0,92020;22352,27885;92202,0;142494,11154;156464,16731;164846,13942;176022,0;187198,0" o:connectangles="0,0,0,0,0,0,0,0,0,0,0,0,0,0,0,0,0,0,0,0,0,0,0,0,0,0,0,0,0,0,0,0,0,0,0"/>
              </v:shape>
              <v:shape id="Freeform 254" o:spid="_x0000_s1276" style="position:absolute;left:58880;top:49577;width:2095;height:3207;visibility:visible;mso-wrap-style:square;v-text-anchor:top" coordsize="7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" path="m68,v2,37,2,37,2,37c66,37,66,37,66,37,61,26,56,19,51,15,46,11,41,9,36,9v-3,,-6,1,-8,3c25,14,24,17,24,19v,2,1,4,3,6c29,29,36,34,47,42v12,7,19,14,23,19c74,67,75,73,75,79v,6,-1,12,-4,18c68,103,63,107,58,111v-6,3,-12,4,-18,4c34,115,28,114,19,110v-3,-1,-4,-1,-5,-1c11,109,9,111,8,115v-4,,-4,,-4,c2,76,2,76,2,76v4,,4,,4,c9,86,14,94,20,99v6,5,12,7,18,7c41,106,44,105,47,103v2,-2,3,-5,3,-8c50,91,49,88,47,85,44,82,39,78,31,73,19,65,12,58,8,54,3,48,,41,,33,,25,3,17,9,10,15,3,23,,34,v6,,12,1,17,4c53,5,55,6,56,6v2,,3,,4,-1c61,5,62,3,64,r4,xe" fillcolor="#002a3a" stroked="f">
                <v:path arrowok="t" o:connecttype="custom" o:connectlocs="189992,0;195580,103174;184404,103174;142494,41827;100584,25096;78232,33462;67056,52981;75438,69712;131318,117116;195580,170097;209550,220290;198374,270482;162052,309521;111760,320675;53086,306733;39116,303944;22352,320675;11176,320675;5588,211924;16764,211924;55880,276059;106172,295579;131318,287213;139700,264905;131318,237021;86614,203559;22352,150578;0,92020;25146,27885;94996,0;142494,11154;156464,16731;167640,13942;178816,0;189992,0" o:connectangles="0,0,0,0,0,0,0,0,0,0,0,0,0,0,0,0,0,0,0,0,0,0,0,0,0,0,0,0,0,0,0,0,0,0,0"/>
              </v:shape>
              <v:shape id="Freeform 255" o:spid="_x0000_s1277" style="position:absolute;left:61293;top:48212;width:1651;height:4493;visibility:visible;mso-wrap-style:square;v-text-anchor:top" coordsize="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" path="m29,v5,,9,1,13,5c45,8,47,13,47,18v,5,-2,9,-5,12c38,34,34,36,29,36v-5,,-9,-2,-13,-6c13,27,11,23,11,18,11,13,13,8,16,5,20,1,24,,29,m45,52v,86,,86,,86c45,146,46,151,48,153v2,2,5,3,11,4c59,161,59,161,59,161,,161,,161,,161v,-4,,-4,,-4c4,157,8,155,10,153v2,-2,3,-7,3,-15c13,75,13,75,13,75,13,67,12,62,10,60,8,58,5,57,,57,,52,,52,,52r45,xe" fillcolor="#002a3a" stroked="f">
                <v:path arrowok="t" o:connecttype="custom" o:connectlocs="81151,0;117529,13952;131520,50228;117529,83714;81151,100456;44773,83714;30781,50228;44773,13952;81151,0;125924,145104;125924,385083;134319,426939;165100,438101;165100,449263;0,449263;0,438101;27983,426939;36378,385083;36378,209284;27983,167427;0,159056;0,145104;125924,145104" o:connectangles="0,0,0,0,0,0,0,0,0,0,0,0,0,0,0,0,0,0,0,0,0,0,0"/>
                <o:lock v:ext="edit" verticies="t"/>
              </v:shape>
              <v:shape id="Freeform 256" o:spid="_x0000_s1278" style="position:absolute;left:63166;top:49577;width:2842;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" path="m51,8v-4,,-7,2,-10,5c38,16,36,22,35,30v-1,9,-1,21,-1,37c34,75,34,83,35,90v1,6,3,10,6,13c44,106,47,107,50,107v4,,7,-1,9,-3c62,102,64,98,65,93v2,-7,3,-22,3,-44c68,35,67,26,65,21,64,17,62,13,59,11,57,9,54,8,51,8m50,c60,,69,2,77,7v8,5,14,12,18,21c100,37,102,47,102,58v,15,-4,28,-12,38c81,109,67,115,51,115,34,115,22,109,13,98,4,87,,73,,58,,43,4,29,13,17,22,6,35,,50,e" fillcolor="#002a3a" stroked="f">
                <v:path arrowok="t" o:connecttype="custom" o:connectlocs="142082,22308;114222,36250;97507,83654;94721,186828;97507,250963;114222,287213;139296,298367;164369,290002;181084,259328;189442,136635;181084,58558;164369,30673;142082,22308;139296,0;214515,19519;264662,78077;284163,161732;250732,267694;142082,320675;36217,273271;0,161732;36217,47404;139296,0" o:connectangles="0,0,0,0,0,0,0,0,0,0,0,0,0,0,0,0,0,0,0,0,0,0,0"/>
                <o:lock v:ext="edit" verticies="t"/>
              </v:shape>
              <v:shape id="Freeform 257" o:spid="_x0000_s1279" style="position:absolute;left:66373;top:49577;width:3302;height:3128;visibility:visible;mso-wrap-style:square;v-text-anchor:top" coordsize="1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" path="m45,3v,14,,14,,14c50,11,56,7,61,4,66,1,72,,77,v8,,13,2,18,6c100,10,103,15,104,20v2,5,2,13,2,26c106,88,106,88,106,88v,9,1,14,2,16c110,106,113,107,118,108v,4,,4,,4c63,112,63,112,63,112v,-4,,-4,,-4c67,107,70,106,72,103v1,-2,2,-7,2,-15c74,40,74,40,74,40,74,31,73,25,73,23,72,21,71,19,69,18,67,16,65,16,63,16v-6,,-12,4,-18,14c45,88,45,88,45,88v,8,1,14,2,16c49,106,51,107,56,108v,4,,4,,4c,112,,112,,112v,-4,,-4,,-4c5,107,8,106,10,103v1,-1,2,-6,2,-15c12,27,12,27,12,27,12,19,11,14,10,12,8,10,5,8,,8,,3,,3,,3r45,xe" fillcolor="#002a3a" stroked="f">
                <v:path arrowok="t" o:connecttype="custom" o:connectlocs="125924,8377;125924,47469;170697,11169;215469,0;265839,16754;291024,55846;296620,128446;296620,245723;302217,290400;330200,301569;330200,312738;176293,312738;176293,301569;201478,287607;207075,245723;207075,111692;204276,64223;193083,50261;176293,44677;125924,83769;125924,245723;131520,290400;156705,301569;156705,312738;0,312738;0,301569;27983,287607;33580,245723;33580,75392;27983,33508;0,22338;0,8377;125924,8377" o:connectangles="0,0,0,0,0,0,0,0,0,0,0,0,0,0,0,0,0,0,0,0,0,0,0,0,0,0,0,0,0,0,0,0,0"/>
              </v:shape>
              <v:shape id="Freeform 258" o:spid="_x0000_s1280" style="position:absolute;left:70040;top:49577;width:2540;height:3207;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" path="m63,46c63,33,62,25,61,20,59,16,57,12,54,10,53,8,50,8,48,8v-4,,-8,2,-10,6c33,20,31,30,31,42v,4,,4,,4l63,46xm91,54v-60,,-60,,-60,c32,68,36,80,43,88v5,6,12,10,19,10c67,98,71,96,75,94v4,-3,8,-8,12,-14c91,82,91,82,91,82,85,94,79,103,72,108v-7,5,-16,7,-25,7c31,115,18,109,10,97,3,87,,74,,59,,41,5,27,15,16,25,5,36,,49,,60,,70,5,78,14v8,9,13,22,13,40e" fillcolor="#002a3a" stroked="f">
                <v:path arrowok="t" o:connecttype="custom" o:connectlocs="175846,128270;170264,55770;150725,27885;133978,22308;106066,39039;86527,117116;86527,128270;175846,128270;254000,150578;86527,150578;120022,245386;173055,273271;209341,262117;242835,223078;254000,228655;200967,301156;131187,320675;27912,270482;0,164520;41868,44616;136769,0;217714,39039;254000,150578" o:connectangles="0,0,0,0,0,0,0,0,0,0,0,0,0,0,0,0,0,0,0,0,0,0,0"/>
                <o:lock v:ext="edit" verticies="t"/>
              </v:shape>
              <v:shape id="Freeform 259" o:spid="_x0000_s1281" style="position:absolute;left:72882;top:49577;width:2619;height:3128;visibility:visible;mso-wrap-style:square;v-text-anchor:top" coordsize="9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" path="m45,3v,25,,25,,25c52,17,59,9,64,6,69,2,75,,80,v4,,8,1,10,4c93,7,94,10,94,15v,6,-1,10,-4,12c88,30,85,32,81,32v-4,,-8,-2,-11,-4c67,25,66,24,65,23v-1,,-2,,-3,c60,23,58,24,56,25v-3,3,-6,7,-7,12c46,44,45,52,45,61v,25,,25,,25c45,93,45,93,45,93v,4,,7,1,8c47,103,48,105,50,106v2,1,5,2,9,2c59,112,59,112,59,112,,112,,112,,112v,-4,,-4,,-4c5,107,8,106,10,104v2,-2,3,-8,3,-18c13,26,13,26,13,26,13,20,12,16,12,14,11,12,10,11,8,10,7,9,4,8,,8,,3,,3,,3r45,xe" fillcolor="#002a3a" stroked="f">
                <v:path arrowok="t" o:connecttype="custom" o:connectlocs="125396,8377;125396,78185;178341,16754;222926,0;250792,11169;261938,41885;250792,75392;225713,89354;195060,78185;181127,64223;172768,64223;156048,69808;136542,103315;125396,170331;125396,240138;125396,259684;128182,282023;139329,295984;164408,301569;164408,312738;0,312738;0,301569;27866,290400;36225,240138;36225,72600;33439,39092;22293,27923;0,22338;0,8377;125396,8377" o:connectangles="0,0,0,0,0,0,0,0,0,0,0,0,0,0,0,0,0,0,0,0,0,0,0,0,0,0,0,0,0,0"/>
              </v:shape>
              <v:rect id="Rectangle 3693" o:spid="_x0000_s1282" style="position:absolute;top:37734;width:7556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" fillcolor="#002a3a" stroked="f"/>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5000" w:type="pct"/>
      <w:tblBorders>
        <w:bottom w:val="single" w:sz="4" w:space="0" w:color="DDD8D9" w:themeColor="accent1"/>
      </w:tblBorders>
      <w:tblLayout w:type="fixed"/>
      <w:tblLook w:val="04A0" w:firstRow="1" w:lastRow="0" w:firstColumn="1" w:lastColumn="0" w:noHBand="0" w:noVBand="1"/>
      <w:tblCaption w:val="Header Grid — Containing title and date"/>
      <w:tblDescription w:val="Header Grid — Containing title and date"/>
    </w:tblPr>
    <w:tblGrid>
      <w:gridCol w:w="9070"/>
    </w:tblGrid>
    <w:tr w:rsidR="008C23F4" w14:paraId="2B599A26" w14:textId="77777777" w:rsidTr="00156E08">
      <w:trPr>
        <w:trHeight w:hRule="exact" w:val="539"/>
        <w:tblHeader/>
      </w:trPr>
      <w:tc>
        <w:tcPr>
          <w:tcW w:w="9354" w:type="dxa"/>
          <w:vAlign w:val="center"/>
        </w:tcPr>
        <w:p w14:paraId="07C1A813" w14:textId="1B311304" w:rsidR="008C23F4" w:rsidRDefault="008C23F4" w:rsidP="00EE51CF">
          <w:pPr>
            <w:pStyle w:val="HeaderTitle"/>
          </w:pPr>
          <w:r>
            <w:rPr>
              <w:noProof/>
            </w:rPr>
            <w:fldChar w:fldCharType="begin"/>
          </w:r>
          <w:r>
            <w:rPr>
              <w:noProof/>
            </w:rPr>
            <w:instrText xml:space="preserve"> STYLEREF  "Heading 1" </w:instrText>
          </w:r>
          <w:r>
            <w:rPr>
              <w:noProof/>
            </w:rPr>
            <w:fldChar w:fldCharType="separate"/>
          </w:r>
          <w:r w:rsidR="00C17210">
            <w:rPr>
              <w:b w:val="0"/>
              <w:bCs/>
              <w:noProof/>
              <w:lang w:val="en-US"/>
            </w:rPr>
            <w:t xml:space="preserve">Error! No text of specified style in </w:t>
          </w:r>
          <w:proofErr w:type="gramStart"/>
          <w:r w:rsidR="00C17210">
            <w:rPr>
              <w:b w:val="0"/>
              <w:bCs/>
              <w:noProof/>
              <w:lang w:val="en-US"/>
            </w:rPr>
            <w:t>document.</w:t>
          </w:r>
          <w:r>
            <w:rPr>
              <w:noProof/>
            </w:rPr>
            <w:fldChar w:fldCharType="end"/>
          </w:r>
          <w:r w:rsidRPr="00916546">
            <w:t>,</w:t>
          </w:r>
          <w:proofErr w:type="gramEnd"/>
          <w:r w:rsidRPr="00916546">
            <w:t xml:space="preserve"> </w:t>
          </w:r>
          <w:r>
            <w:fldChar w:fldCharType="begin"/>
          </w:r>
          <w:r>
            <w:instrText xml:space="preserve"> STYLEREF  "Cover Date" </w:instrText>
          </w:r>
          <w:r>
            <w:fldChar w:fldCharType="separate"/>
          </w:r>
          <w:r w:rsidR="00C17210">
            <w:rPr>
              <w:b w:val="0"/>
              <w:bCs/>
              <w:noProof/>
              <w:lang w:val="en-US"/>
            </w:rPr>
            <w:t>Error! No text of specified style in document.</w:t>
          </w:r>
          <w:r>
            <w:rPr>
              <w:noProof/>
            </w:rPr>
            <w:fldChar w:fldCharType="end"/>
          </w:r>
        </w:p>
      </w:tc>
    </w:tr>
  </w:tbl>
  <w:p w14:paraId="277B74F4" w14:textId="77777777" w:rsidR="008C23F4" w:rsidRDefault="008C23F4" w:rsidP="00EE51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71107596"/>
      <w:placeholder>
        <w:docPart w:val="9581FD997E4843E8968215627059597E"/>
      </w:placeholder>
      <w:dataBinding w:prefixMappings="xmlns:ns0='http://purl.org/dc/elements/1.1/' xmlns:ns1='http://schemas.openxmlformats.org/package/2006/metadata/core-properties' " w:xpath="/ns1:coreProperties[1]/ns0:title[1]" w:storeItemID="{6C3C8BC8-F283-45AE-878A-BAB7291924A1}"/>
      <w:text/>
    </w:sdtPr>
    <w:sdtEndPr/>
    <w:sdtContent>
      <w:p w14:paraId="00C0091D" w14:textId="6266C854" w:rsidR="008C23F4" w:rsidRPr="00E80007" w:rsidRDefault="00FE155F" w:rsidP="00E80007">
        <w:pPr>
          <w:pStyle w:val="HeaderTitle"/>
        </w:pPr>
        <w:r>
          <w:t>CDR exposure draft legislation – OAIC submission to The Treasury</w:t>
        </w:r>
      </w:p>
    </w:sdtContent>
  </w:sdt>
  <w:sdt>
    <w:sdtPr>
      <w:alias w:val="Publish Date"/>
      <w:tag w:val=""/>
      <w:id w:val="-789745577"/>
      <w:placeholder>
        <w:docPart w:val="BF48A78B337847E4A64FC0370CF2C55A"/>
      </w:placeholder>
      <w:dataBinding w:prefixMappings="xmlns:ns0='http://schemas.microsoft.com/office/2006/coverPageProps' " w:xpath="/ns0:CoverPageProperties[1]/ns0:PublishDate[1]" w:storeItemID="{55AF091B-3C7A-41E3-B477-F2FDAA23CFDA}"/>
      <w:date w:fullDate="2018-09-07T00:00:00Z">
        <w:dateFormat w:val="MMMM yyyy"/>
        <w:lid w:val="en-AU"/>
        <w:storeMappedDataAs w:val="dateTime"/>
        <w:calendar w:val="gregorian"/>
      </w:date>
    </w:sdtPr>
    <w:sdtEndPr/>
    <w:sdtContent>
      <w:p w14:paraId="622A404D" w14:textId="00402416" w:rsidR="008C23F4" w:rsidRPr="00EE51CF" w:rsidRDefault="00FE155F" w:rsidP="00D960F8">
        <w:pPr>
          <w:pStyle w:val="Header"/>
          <w:spacing w:after="360"/>
        </w:pPr>
        <w:r>
          <w:t>September 2018</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73B59"/>
    <w:multiLevelType w:val="multilevel"/>
    <w:tmpl w:val="677EED32"/>
    <w:styleLink w:val="NumbersOAIC"/>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7" w:hanging="283"/>
      </w:pPr>
      <w:rPr>
        <w:rFonts w:hint="default"/>
      </w:rPr>
    </w:lvl>
    <w:lvl w:ilvl="2">
      <w:start w:val="1"/>
      <w:numFmt w:val="lowerRoman"/>
      <w:pStyle w:val="ListNumber3"/>
      <w:lvlText w:val="%3."/>
      <w:lvlJc w:val="left"/>
      <w:pPr>
        <w:ind w:left="851" w:hanging="284"/>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righ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right"/>
      <w:pPr>
        <w:ind w:left="3573" w:hanging="397"/>
      </w:pPr>
      <w:rPr>
        <w:rFonts w:hint="default"/>
      </w:rPr>
    </w:lvl>
  </w:abstractNum>
  <w:abstractNum w:abstractNumId="1" w15:restartNumberingAfterBreak="0">
    <w:nsid w:val="06F05EA2"/>
    <w:multiLevelType w:val="hybridMultilevel"/>
    <w:tmpl w:val="66880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12297"/>
    <w:multiLevelType w:val="multilevel"/>
    <w:tmpl w:val="24E60612"/>
    <w:styleLink w:val="IndentNumbersOAIC"/>
    <w:lvl w:ilvl="0">
      <w:start w:val="1"/>
      <w:numFmt w:val="lowerLetter"/>
      <w:pStyle w:val="List"/>
      <w:lvlText w:val="%1."/>
      <w:lvlJc w:val="left"/>
      <w:pPr>
        <w:ind w:left="851" w:hanging="284"/>
      </w:pPr>
      <w:rPr>
        <w:rFonts w:hint="default"/>
      </w:rPr>
    </w:lvl>
    <w:lvl w:ilvl="1">
      <w:start w:val="1"/>
      <w:numFmt w:val="lowerRoman"/>
      <w:pStyle w:val="List2"/>
      <w:lvlText w:val="%2."/>
      <w:lvlJc w:val="left"/>
      <w:pPr>
        <w:ind w:left="1134" w:hanging="283"/>
      </w:pPr>
      <w:rPr>
        <w:rFonts w:hint="default"/>
      </w:rPr>
    </w:lvl>
    <w:lvl w:ilvl="2">
      <w:start w:val="1"/>
      <w:numFmt w:val="none"/>
      <w:lvlText w:val=""/>
      <w:lvlJc w:val="left"/>
      <w:pPr>
        <w:ind w:left="1758" w:hanging="397"/>
      </w:pPr>
      <w:rPr>
        <w:rFonts w:hint="default"/>
      </w:rPr>
    </w:lvl>
    <w:lvl w:ilvl="3">
      <w:start w:val="1"/>
      <w:numFmt w:val="none"/>
      <w:lvlText w:val=""/>
      <w:lvlJc w:val="left"/>
      <w:pPr>
        <w:ind w:left="2155" w:hanging="397"/>
      </w:pPr>
      <w:rPr>
        <w:rFonts w:hint="default"/>
      </w:rPr>
    </w:lvl>
    <w:lvl w:ilvl="4">
      <w:start w:val="1"/>
      <w:numFmt w:val="none"/>
      <w:lvlText w:val=""/>
      <w:lvlJc w:val="left"/>
      <w:pPr>
        <w:ind w:left="2552" w:hanging="397"/>
      </w:pPr>
      <w:rPr>
        <w:rFonts w:hint="default"/>
      </w:rPr>
    </w:lvl>
    <w:lvl w:ilvl="5">
      <w:start w:val="1"/>
      <w:numFmt w:val="none"/>
      <w:lvlText w:val=""/>
      <w:lvlJc w:val="left"/>
      <w:pPr>
        <w:ind w:left="2949" w:hanging="397"/>
      </w:pPr>
      <w:rPr>
        <w:rFonts w:hint="default"/>
      </w:rPr>
    </w:lvl>
    <w:lvl w:ilvl="6">
      <w:start w:val="1"/>
      <w:numFmt w:val="none"/>
      <w:lvlText w:val=""/>
      <w:lvlJc w:val="left"/>
      <w:pPr>
        <w:ind w:left="3346" w:hanging="397"/>
      </w:pPr>
      <w:rPr>
        <w:rFonts w:hint="default"/>
      </w:rPr>
    </w:lvl>
    <w:lvl w:ilvl="7">
      <w:start w:val="1"/>
      <w:numFmt w:val="none"/>
      <w:lvlText w:val=""/>
      <w:lvlJc w:val="left"/>
      <w:pPr>
        <w:ind w:left="3743" w:hanging="397"/>
      </w:pPr>
      <w:rPr>
        <w:rFonts w:hint="default"/>
      </w:rPr>
    </w:lvl>
    <w:lvl w:ilvl="8">
      <w:start w:val="1"/>
      <w:numFmt w:val="none"/>
      <w:lvlText w:val=""/>
      <w:lvlJc w:val="left"/>
      <w:pPr>
        <w:ind w:left="4140" w:hanging="397"/>
      </w:pPr>
      <w:rPr>
        <w:rFonts w:hint="default"/>
      </w:rPr>
    </w:lvl>
  </w:abstractNum>
  <w:abstractNum w:abstractNumId="3"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0CF65BD3"/>
    <w:multiLevelType w:val="multilevel"/>
    <w:tmpl w:val="677EED32"/>
    <w:numStyleLink w:val="NumbersOAIC"/>
  </w:abstractNum>
  <w:abstractNum w:abstractNumId="5" w15:restartNumberingAfterBreak="0">
    <w:nsid w:val="0E200221"/>
    <w:multiLevelType w:val="multilevel"/>
    <w:tmpl w:val="4E0A37FE"/>
    <w:styleLink w:val="Notes"/>
    <w:lvl w:ilvl="0">
      <w:start w:val="1"/>
      <w:numFmt w:val="lowerLetter"/>
      <w:pStyle w:val="TableNotes"/>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A1534B"/>
    <w:multiLevelType w:val="multilevel"/>
    <w:tmpl w:val="4E9C4C7E"/>
    <w:styleLink w:val="BulletsOAIC"/>
    <w:lvl w:ilvl="0">
      <w:start w:val="1"/>
      <w:numFmt w:val="bullet"/>
      <w:lvlText w:val=""/>
      <w:lvlJc w:val="left"/>
      <w:pPr>
        <w:ind w:left="227" w:hanging="227"/>
      </w:pPr>
      <w:rPr>
        <w:rFonts w:ascii="Symbol" w:hAnsi="Symbol" w:hint="default"/>
        <w:b w:val="0"/>
        <w:bCs w:val="0"/>
        <w:i w:val="0"/>
        <w:iCs w:val="0"/>
        <w:caps w:val="0"/>
        <w:smallCaps w:val="0"/>
        <w:strike w:val="0"/>
        <w:dstrike w:val="0"/>
        <w:vanish w:val="0"/>
        <w:color w:val="auto"/>
        <w:spacing w:val="0"/>
        <w:kern w:val="0"/>
        <w:position w:val="0"/>
        <w:u w:val="none" w:color="DDD8D9" w:themeColor="accent1"/>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454" w:hanging="227"/>
      </w:pPr>
      <w:rPr>
        <w:rFonts w:ascii="Courier New" w:hAnsi="Courier New" w:hint="default"/>
        <w:color w:val="auto"/>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7" w15:restartNumberingAfterBreak="0">
    <w:nsid w:val="159E766F"/>
    <w:multiLevelType w:val="multilevel"/>
    <w:tmpl w:val="D446FADC"/>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021" w:hanging="1021"/>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389" w:hanging="1389"/>
      </w:pPr>
      <w:rPr>
        <w:rFonts w:hint="default"/>
      </w:rPr>
    </w:lvl>
    <w:lvl w:ilvl="5">
      <w:start w:val="1"/>
      <w:numFmt w:val="none"/>
      <w:lvlText w:val=""/>
      <w:lvlJc w:val="left"/>
      <w:pPr>
        <w:tabs>
          <w:tab w:val="num" w:pos="561"/>
        </w:tabs>
        <w:ind w:left="1134" w:hanging="1134"/>
      </w:pPr>
      <w:rPr>
        <w:rFonts w:hint="default"/>
      </w:rPr>
    </w:lvl>
    <w:lvl w:ilvl="6">
      <w:start w:val="1"/>
      <w:numFmt w:val="none"/>
      <w:lvlText w:val=""/>
      <w:lvlJc w:val="left"/>
      <w:pPr>
        <w:tabs>
          <w:tab w:val="num" w:pos="561"/>
        </w:tabs>
        <w:ind w:left="1134" w:hanging="1134"/>
      </w:pPr>
      <w:rPr>
        <w:rFonts w:hint="default"/>
      </w:rPr>
    </w:lvl>
    <w:lvl w:ilvl="7">
      <w:start w:val="1"/>
      <w:numFmt w:val="none"/>
      <w:lvlText w:val=""/>
      <w:lvlJc w:val="left"/>
      <w:pPr>
        <w:tabs>
          <w:tab w:val="num" w:pos="561"/>
        </w:tabs>
        <w:ind w:left="1134" w:hanging="1134"/>
      </w:pPr>
      <w:rPr>
        <w:rFonts w:hint="default"/>
      </w:rPr>
    </w:lvl>
    <w:lvl w:ilvl="8">
      <w:start w:val="1"/>
      <w:numFmt w:val="none"/>
      <w:lvlText w:val=""/>
      <w:lvlJc w:val="left"/>
      <w:pPr>
        <w:tabs>
          <w:tab w:val="num" w:pos="561"/>
        </w:tabs>
        <w:ind w:left="1134" w:hanging="1134"/>
      </w:pPr>
      <w:rPr>
        <w:rFonts w:hint="default"/>
      </w:rPr>
    </w:lvl>
  </w:abstractNum>
  <w:abstractNum w:abstractNumId="8" w15:restartNumberingAfterBreak="0">
    <w:nsid w:val="1FDE2D3A"/>
    <w:multiLevelType w:val="hybridMultilevel"/>
    <w:tmpl w:val="7918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3632FD"/>
    <w:multiLevelType w:val="multilevel"/>
    <w:tmpl w:val="D1203646"/>
    <w:styleLink w:val="TableNumbersOAIC"/>
    <w:lvl w:ilvl="0">
      <w:start w:val="1"/>
      <w:numFmt w:val="decimal"/>
      <w:pStyle w:val="TableNumber"/>
      <w:lvlText w:val="%1."/>
      <w:lvlJc w:val="left"/>
      <w:pPr>
        <w:ind w:left="284" w:hanging="284"/>
      </w:pPr>
      <w:rPr>
        <w:rFonts w:hint="default"/>
      </w:rPr>
    </w:lvl>
    <w:lvl w:ilvl="1">
      <w:start w:val="1"/>
      <w:numFmt w:val="none"/>
      <w:lvlText w:val=""/>
      <w:lvlJc w:val="left"/>
      <w:pPr>
        <w:ind w:left="568" w:hanging="284"/>
      </w:pPr>
      <w:rPr>
        <w:rFonts w:hint="default"/>
      </w:rPr>
    </w:lvl>
    <w:lvl w:ilvl="2">
      <w:start w:val="1"/>
      <w:numFmt w:val="none"/>
      <w:lvlText w:val=""/>
      <w:lvlJc w:val="righ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righ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right"/>
      <w:pPr>
        <w:ind w:left="2556" w:hanging="284"/>
      </w:pPr>
      <w:rPr>
        <w:rFonts w:hint="default"/>
      </w:rPr>
    </w:lvl>
  </w:abstractNum>
  <w:abstractNum w:abstractNumId="10" w15:restartNumberingAfterBreak="0">
    <w:nsid w:val="2E89000F"/>
    <w:multiLevelType w:val="hybridMultilevel"/>
    <w:tmpl w:val="005E6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641B3E"/>
    <w:multiLevelType w:val="multilevel"/>
    <w:tmpl w:val="4E0A37FE"/>
    <w:numStyleLink w:val="Notes"/>
  </w:abstractNum>
  <w:abstractNum w:abstractNumId="12" w15:restartNumberingAfterBreak="0">
    <w:nsid w:val="34D57C5A"/>
    <w:multiLevelType w:val="multilevel"/>
    <w:tmpl w:val="EF3A09D4"/>
    <w:styleLink w:val="NumberedParagraphsList"/>
    <w:lvl w:ilvl="0">
      <w:start w:val="1"/>
      <w:numFmt w:val="decimal"/>
      <w:suff w:val="space"/>
      <w:lvlText w:val="Part %1:"/>
      <w:lvlJc w:val="left"/>
      <w:pPr>
        <w:ind w:left="0" w:firstLine="0"/>
      </w:pPr>
      <w:rPr>
        <w:rFonts w:hint="default"/>
      </w:rPr>
    </w:lvl>
    <w:lvl w:ilvl="1">
      <w:start w:val="1"/>
      <w:numFmt w:val="decimal"/>
      <w:pStyle w:val="NumberedParagraphs"/>
      <w:lvlText w:val="%1.%2"/>
      <w:lvlJc w:val="left"/>
      <w:pPr>
        <w:ind w:left="567" w:hanging="567"/>
      </w:pPr>
      <w:rPr>
        <w:rFonts w:hint="default"/>
      </w:rPr>
    </w:lvl>
    <w:lvl w:ilvl="2">
      <w:start w:val="1"/>
      <w:numFmt w:val="none"/>
      <w:lvlText w:val=""/>
      <w:lvlJc w:val="left"/>
      <w:pPr>
        <w:ind w:left="397" w:hanging="397"/>
      </w:pPr>
      <w:rPr>
        <w:rFonts w:hint="default"/>
      </w:rPr>
    </w:lvl>
    <w:lvl w:ilvl="3">
      <w:start w:val="1"/>
      <w:numFmt w:val="none"/>
      <w:lvlText w:val=""/>
      <w:lvlJc w:val="left"/>
      <w:pPr>
        <w:ind w:left="397" w:hanging="397"/>
      </w:pPr>
      <w:rPr>
        <w:rFonts w:hint="default"/>
      </w:rPr>
    </w:lvl>
    <w:lvl w:ilvl="4">
      <w:start w:val="1"/>
      <w:numFmt w:val="none"/>
      <w:lvlText w:val=""/>
      <w:lvlJc w:val="left"/>
      <w:pPr>
        <w:ind w:left="397" w:hanging="397"/>
      </w:pPr>
      <w:rPr>
        <w:rFonts w:hint="default"/>
      </w:rPr>
    </w:lvl>
    <w:lvl w:ilvl="5">
      <w:start w:val="1"/>
      <w:numFmt w:val="none"/>
      <w:lvlText w:val=""/>
      <w:lvlJc w:val="left"/>
      <w:pPr>
        <w:ind w:left="397" w:hanging="397"/>
      </w:pPr>
      <w:rPr>
        <w:rFonts w:hint="default"/>
      </w:rPr>
    </w:lvl>
    <w:lvl w:ilvl="6">
      <w:start w:val="1"/>
      <w:numFmt w:val="none"/>
      <w:lvlText w:val=""/>
      <w:lvlJc w:val="left"/>
      <w:pPr>
        <w:ind w:left="397" w:hanging="397"/>
      </w:pPr>
      <w:rPr>
        <w:rFonts w:hint="default"/>
      </w:rPr>
    </w:lvl>
    <w:lvl w:ilvl="7">
      <w:start w:val="1"/>
      <w:numFmt w:val="none"/>
      <w:lvlText w:val=""/>
      <w:lvlJc w:val="left"/>
      <w:pPr>
        <w:ind w:left="397" w:hanging="397"/>
      </w:pPr>
      <w:rPr>
        <w:rFonts w:hint="default"/>
      </w:rPr>
    </w:lvl>
    <w:lvl w:ilvl="8">
      <w:start w:val="1"/>
      <w:numFmt w:val="none"/>
      <w:lvlText w:val=""/>
      <w:lvlJc w:val="left"/>
      <w:pPr>
        <w:ind w:left="397" w:hanging="397"/>
      </w:pPr>
      <w:rPr>
        <w:rFonts w:hint="default"/>
      </w:rPr>
    </w:lvl>
  </w:abstractNum>
  <w:abstractNum w:abstractNumId="13" w15:restartNumberingAfterBreak="0">
    <w:nsid w:val="3AAF78E5"/>
    <w:multiLevelType w:val="multilevel"/>
    <w:tmpl w:val="01BE18CC"/>
    <w:styleLink w:val="IndentBullet"/>
    <w:lvl w:ilvl="0">
      <w:start w:val="1"/>
      <w:numFmt w:val="bullet"/>
      <w:pStyle w:val="IndentBullet1"/>
      <w:lvlText w:val=""/>
      <w:lvlJc w:val="left"/>
      <w:pPr>
        <w:ind w:left="567" w:hanging="283"/>
      </w:pPr>
      <w:rPr>
        <w:rFonts w:ascii="Symbol" w:hAnsi="Symbol" w:cs="Courier New" w:hint="default"/>
      </w:rPr>
    </w:lvl>
    <w:lvl w:ilvl="1">
      <w:start w:val="1"/>
      <w:numFmt w:val="bullet"/>
      <w:pStyle w:val="IndentBullet2"/>
      <w:lvlText w:val="o"/>
      <w:lvlJc w:val="left"/>
      <w:pPr>
        <w:ind w:left="1134" w:hanging="283"/>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4A4CA6"/>
    <w:multiLevelType w:val="multilevel"/>
    <w:tmpl w:val="EF3A09D4"/>
    <w:numStyleLink w:val="NumberedParagraphsList"/>
  </w:abstractNum>
  <w:abstractNum w:abstractNumId="15" w15:restartNumberingAfterBreak="0">
    <w:nsid w:val="3D714D4B"/>
    <w:multiLevelType w:val="multilevel"/>
    <w:tmpl w:val="A316FE50"/>
    <w:styleLink w:val="ChapterList"/>
    <w:lvl w:ilvl="0">
      <w:start w:val="1"/>
      <w:numFmt w:val="decimal"/>
      <w:pStyle w:val="ChapterHeading"/>
      <w:lvlText w:val="Chapter %1"/>
      <w:lvlJc w:val="left"/>
      <w:pPr>
        <w:tabs>
          <w:tab w:val="num" w:pos="1134"/>
        </w:tabs>
        <w:ind w:left="0" w:firstLine="0"/>
      </w:pPr>
      <w:rPr>
        <w:rFonts w:hint="default"/>
      </w:rPr>
    </w:lvl>
    <w:lvl w:ilvl="1">
      <w:start w:val="1"/>
      <w:numFmt w:val="decimal"/>
      <w:lvlText w:val="%1.%2"/>
      <w:lvlJc w:val="left"/>
      <w:pPr>
        <w:tabs>
          <w:tab w:val="num" w:pos="1985"/>
        </w:tabs>
        <w:ind w:left="1134" w:firstLine="0"/>
      </w:pPr>
      <w:rPr>
        <w:rFonts w:hint="default"/>
      </w:rPr>
    </w:lvl>
    <w:lvl w:ilvl="2">
      <w:start w:val="1"/>
      <w:numFmt w:val="decimal"/>
      <w:lvlRestart w:val="1"/>
      <w:pStyle w:val="Diagram"/>
      <w:suff w:val="nothing"/>
      <w:lvlText w:val="Diagram %1.%3"/>
      <w:lvlJc w:val="left"/>
      <w:pPr>
        <w:ind w:left="1134" w:firstLine="0"/>
      </w:pPr>
      <w:rPr>
        <w:rFonts w:hint="default"/>
      </w:rPr>
    </w:lvl>
    <w:lvl w:ilvl="3">
      <w:start w:val="1"/>
      <w:numFmt w:val="decimal"/>
      <w:lvlRestart w:val="1"/>
      <w:pStyle w:val="ExampleHeading"/>
      <w:suff w:val="nothing"/>
      <w:lvlText w:val="Example %1.%4"/>
      <w:lvlJc w:val="left"/>
      <w:pPr>
        <w:ind w:left="1134" w:firstLine="0"/>
      </w:pPr>
      <w:rPr>
        <w:rFonts w:hint="default"/>
      </w:rPr>
    </w:lvl>
    <w:lvl w:ilvl="4">
      <w:start w:val="1"/>
      <w:numFmt w:val="decimal"/>
      <w:lvlRestart w:val="1"/>
      <w:pStyle w:val="TableHeadingoutsidetable"/>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575E1A"/>
    <w:multiLevelType w:val="multilevel"/>
    <w:tmpl w:val="2DDA5A1C"/>
    <w:styleLink w:val="Bullets"/>
    <w:lvl w:ilvl="0">
      <w:start w:val="1"/>
      <w:numFmt w:val="bullet"/>
      <w:pStyle w:val="ListBullet"/>
      <w:lvlText w:val=""/>
      <w:lvlJc w:val="left"/>
      <w:pPr>
        <w:ind w:left="284" w:hanging="284"/>
      </w:pPr>
      <w:rPr>
        <w:rFonts w:ascii="Symbol" w:hAnsi="Symbol" w:cs="Times New Roman" w:hint="default"/>
      </w:rPr>
    </w:lvl>
    <w:lvl w:ilvl="1">
      <w:start w:val="1"/>
      <w:numFmt w:val="bullet"/>
      <w:pStyle w:val="ListBullet2"/>
      <w:lvlText w:val="−"/>
      <w:lvlJc w:val="left"/>
      <w:pPr>
        <w:ind w:left="567" w:hanging="283"/>
      </w:pPr>
      <w:rPr>
        <w:rFonts w:ascii="Times New Roman" w:hAnsi="Times New Roman" w:cs="Times New Roman" w:hint="default"/>
        <w:w w:val="90"/>
      </w:rPr>
    </w:lvl>
    <w:lvl w:ilvl="2">
      <w:start w:val="1"/>
      <w:numFmt w:val="bullet"/>
      <w:pStyle w:val="ListBullet3"/>
      <w:lvlText w:val=""/>
      <w:lvlJc w:val="left"/>
      <w:pPr>
        <w:ind w:left="851" w:hanging="284"/>
      </w:pPr>
      <w:rPr>
        <w:rFonts w:ascii="Symbol" w:hAnsi="Symbol" w:cs="Times New Roman" w:hint="default"/>
      </w:rPr>
    </w:lvl>
    <w:lvl w:ilvl="3">
      <w:start w:val="1"/>
      <w:numFmt w:val="bullet"/>
      <w:lvlText w:val="–"/>
      <w:lvlJc w:val="left"/>
      <w:pPr>
        <w:tabs>
          <w:tab w:val="num" w:pos="1212"/>
        </w:tabs>
        <w:ind w:left="503" w:hanging="164"/>
      </w:pPr>
      <w:rPr>
        <w:rFonts w:ascii="Times New Roman" w:hAnsi="Times New Roman" w:cs="Times New Roman" w:hint="default"/>
      </w:rPr>
    </w:lvl>
    <w:lvl w:ilvl="4">
      <w:start w:val="1"/>
      <w:numFmt w:val="bullet"/>
      <w:lvlText w:val="o"/>
      <w:lvlJc w:val="left"/>
      <w:pPr>
        <w:tabs>
          <w:tab w:val="num" w:pos="1496"/>
        </w:tabs>
        <w:ind w:left="616" w:hanging="164"/>
      </w:pPr>
      <w:rPr>
        <w:rFonts w:ascii="Courier New" w:hAnsi="Courier New" w:cs="Courier New" w:hint="default"/>
      </w:rPr>
    </w:lvl>
    <w:lvl w:ilvl="5">
      <w:start w:val="1"/>
      <w:numFmt w:val="bullet"/>
      <w:lvlText w:val=""/>
      <w:lvlJc w:val="left"/>
      <w:pPr>
        <w:tabs>
          <w:tab w:val="num" w:pos="1780"/>
        </w:tabs>
        <w:ind w:left="729" w:hanging="164"/>
      </w:pPr>
      <w:rPr>
        <w:rFonts w:ascii="Wingdings" w:hAnsi="Wingdings" w:hint="default"/>
      </w:rPr>
    </w:lvl>
    <w:lvl w:ilvl="6">
      <w:start w:val="1"/>
      <w:numFmt w:val="bullet"/>
      <w:lvlText w:val=""/>
      <w:lvlJc w:val="left"/>
      <w:pPr>
        <w:tabs>
          <w:tab w:val="num" w:pos="2064"/>
        </w:tabs>
        <w:ind w:left="842" w:hanging="164"/>
      </w:pPr>
      <w:rPr>
        <w:rFonts w:ascii="Symbol" w:hAnsi="Symbol" w:hint="default"/>
      </w:rPr>
    </w:lvl>
    <w:lvl w:ilvl="7">
      <w:start w:val="1"/>
      <w:numFmt w:val="bullet"/>
      <w:lvlText w:val="o"/>
      <w:lvlJc w:val="left"/>
      <w:pPr>
        <w:tabs>
          <w:tab w:val="num" w:pos="2348"/>
        </w:tabs>
        <w:ind w:left="955" w:hanging="164"/>
      </w:pPr>
      <w:rPr>
        <w:rFonts w:ascii="Courier New" w:hAnsi="Courier New" w:cs="Courier New" w:hint="default"/>
      </w:rPr>
    </w:lvl>
    <w:lvl w:ilvl="8">
      <w:start w:val="1"/>
      <w:numFmt w:val="bullet"/>
      <w:lvlText w:val=""/>
      <w:lvlJc w:val="left"/>
      <w:pPr>
        <w:tabs>
          <w:tab w:val="num" w:pos="2632"/>
        </w:tabs>
        <w:ind w:left="1068" w:hanging="164"/>
      </w:pPr>
      <w:rPr>
        <w:rFonts w:ascii="Wingdings" w:hAnsi="Wingdings" w:hint="default"/>
      </w:rPr>
    </w:lvl>
  </w:abstractNum>
  <w:abstractNum w:abstractNumId="17" w15:restartNumberingAfterBreak="0">
    <w:nsid w:val="41297C7C"/>
    <w:multiLevelType w:val="hybridMultilevel"/>
    <w:tmpl w:val="05A2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D51381"/>
    <w:multiLevelType w:val="multilevel"/>
    <w:tmpl w:val="D1203646"/>
    <w:numStyleLink w:val="TableNumbersOAIC"/>
  </w:abstractNum>
  <w:abstractNum w:abstractNumId="19" w15:restartNumberingAfterBreak="0">
    <w:nsid w:val="45C01679"/>
    <w:multiLevelType w:val="multilevel"/>
    <w:tmpl w:val="F8B86660"/>
    <w:styleLink w:val="TOC"/>
    <w:lvl w:ilvl="0">
      <w:start w:val="1"/>
      <w:numFmt w:val="decimal"/>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5DF6494"/>
    <w:multiLevelType w:val="multilevel"/>
    <w:tmpl w:val="A316FE50"/>
    <w:numStyleLink w:val="ChapterList"/>
  </w:abstractNum>
  <w:abstractNum w:abstractNumId="21" w15:restartNumberingAfterBreak="0">
    <w:nsid w:val="67D057DA"/>
    <w:multiLevelType w:val="multilevel"/>
    <w:tmpl w:val="F6F4ACE0"/>
    <w:styleLink w:val="Numbers"/>
    <w:lvl w:ilvl="0">
      <w:start w:val="1"/>
      <w:numFmt w:val="decimal"/>
      <w:lvlText w:val="%1."/>
      <w:lvlJc w:val="left"/>
      <w:pPr>
        <w:tabs>
          <w:tab w:val="num" w:pos="360"/>
        </w:tabs>
        <w:ind w:left="170" w:hanging="170"/>
      </w:pPr>
      <w:rPr>
        <w:rFonts w:hint="default"/>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7D86F52"/>
    <w:multiLevelType w:val="hybridMultilevel"/>
    <w:tmpl w:val="C22C8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E65CF6"/>
    <w:multiLevelType w:val="hybridMultilevel"/>
    <w:tmpl w:val="30DE04FC"/>
    <w:lvl w:ilvl="0" w:tplc="B4E6944E">
      <w:start w:val="1"/>
      <w:numFmt w:val="lowerLetter"/>
      <w:pStyle w:val="List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C73195C"/>
    <w:multiLevelType w:val="hybridMultilevel"/>
    <w:tmpl w:val="158AC6A0"/>
    <w:lvl w:ilvl="0" w:tplc="66040272">
      <w:start w:val="1"/>
      <w:numFmt w:val="bullet"/>
      <w:pStyle w:val="TableBullet"/>
      <w:lvlText w:val=""/>
      <w:lvlJc w:val="left"/>
      <w:pPr>
        <w:ind w:left="360" w:hanging="360"/>
      </w:pPr>
      <w:rPr>
        <w:rFonts w:ascii="Symbol" w:hAnsi="Symbol" w:cs="Times New Roman" w:hint="default"/>
        <w:b w:val="0"/>
        <w:bCs w:val="0"/>
        <w:i w:val="0"/>
        <w:iCs w:val="0"/>
        <w:caps w:val="0"/>
        <w:smallCaps w:val="0"/>
        <w:strike w:val="0"/>
        <w:dstrike w:val="0"/>
        <w:vanish w:val="0"/>
        <w:color w:val="auto"/>
        <w:spacing w:val="0"/>
        <w:kern w:val="0"/>
        <w:position w:val="0"/>
        <w:u w:val="none" w:color="DDD8D9" w:themeColor="accent1"/>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24"/>
  </w:num>
  <w:num w:numId="4">
    <w:abstractNumId w:val="9"/>
  </w:num>
  <w:num w:numId="5">
    <w:abstractNumId w:val="3"/>
  </w:num>
  <w:num w:numId="6">
    <w:abstractNumId w:val="6"/>
  </w:num>
  <w:num w:numId="7">
    <w:abstractNumId w:val="7"/>
  </w:num>
  <w:num w:numId="8">
    <w:abstractNumId w:val="18"/>
  </w:num>
  <w:num w:numId="9">
    <w:abstractNumId w:val="12"/>
  </w:num>
  <w:num w:numId="10">
    <w:abstractNumId w:val="14"/>
  </w:num>
  <w:num w:numId="11">
    <w:abstractNumId w:val="2"/>
  </w:num>
  <w:num w:numId="12">
    <w:abstractNumId w:val="16"/>
  </w:num>
  <w:num w:numId="13">
    <w:abstractNumId w:val="19"/>
  </w:num>
  <w:num w:numId="14">
    <w:abstractNumId w:val="21"/>
  </w:num>
  <w:num w:numId="15">
    <w:abstractNumId w:val="5"/>
  </w:num>
  <w:num w:numId="16">
    <w:abstractNumId w:val="4"/>
  </w:num>
  <w:num w:numId="17">
    <w:abstractNumId w:val="11"/>
    <w:lvlOverride w:ilvl="0">
      <w:lvl w:ilvl="0">
        <w:start w:val="1"/>
        <w:numFmt w:val="lowerLetter"/>
        <w:pStyle w:val="TableNotes"/>
        <w:lvlText w:val="(%1)"/>
        <w:lvlJc w:val="left"/>
        <w:pPr>
          <w:ind w:left="284" w:hanging="284"/>
        </w:pPr>
        <w:rPr>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8">
    <w:abstractNumId w:val="13"/>
  </w:num>
  <w:num w:numId="19">
    <w:abstractNumId w:val="22"/>
  </w:num>
  <w:num w:numId="20">
    <w:abstractNumId w:val="15"/>
  </w:num>
  <w:num w:numId="21">
    <w:abstractNumId w:val="20"/>
    <w:lvlOverride w:ilvl="0">
      <w:lvl w:ilvl="0">
        <w:start w:val="1"/>
        <w:numFmt w:val="decimal"/>
        <w:pStyle w:val="ChapterHeading"/>
        <w:lvlText w:val="Chapter %1"/>
        <w:lvlJc w:val="left"/>
        <w:pPr>
          <w:tabs>
            <w:tab w:val="num" w:pos="1134"/>
          </w:tabs>
          <w:ind w:left="0" w:firstLine="0"/>
        </w:pPr>
        <w:rPr>
          <w:rFonts w:hint="default"/>
        </w:rPr>
      </w:lvl>
    </w:lvlOverride>
    <w:lvlOverride w:ilvl="1">
      <w:lvl w:ilvl="1">
        <w:start w:val="1"/>
        <w:numFmt w:val="decimal"/>
        <w:pStyle w:val="base-text-paragraph"/>
        <w:lvlText w:val="%1.%2"/>
        <w:lvlJc w:val="left"/>
        <w:pPr>
          <w:tabs>
            <w:tab w:val="num" w:pos="1985"/>
          </w:tabs>
          <w:ind w:left="1134" w:firstLine="0"/>
        </w:pPr>
        <w:rPr>
          <w:rFonts w:hint="default"/>
          <w:b w:val="0"/>
          <w:i w:val="0"/>
        </w:rPr>
      </w:lvl>
    </w:lvlOverride>
    <w:lvlOverride w:ilvl="2">
      <w:lvl w:ilvl="2">
        <w:start w:val="1"/>
        <w:numFmt w:val="decimal"/>
        <w:lvlRestart w:val="1"/>
        <w:pStyle w:val="Diagram"/>
        <w:suff w:val="nothing"/>
        <w:lvlText w:val="Diagram %1.%3"/>
        <w:lvlJc w:val="left"/>
        <w:pPr>
          <w:ind w:left="1134" w:firstLine="0"/>
        </w:pPr>
        <w:rPr>
          <w:rFonts w:hint="default"/>
        </w:rPr>
      </w:lvl>
    </w:lvlOverride>
    <w:lvlOverride w:ilvl="3">
      <w:lvl w:ilvl="3">
        <w:start w:val="1"/>
        <w:numFmt w:val="decimal"/>
        <w:lvlRestart w:val="1"/>
        <w:pStyle w:val="ExampleHeading"/>
        <w:suff w:val="nothing"/>
        <w:lvlText w:val="Example %1.%4"/>
        <w:lvlJc w:val="left"/>
        <w:pPr>
          <w:ind w:left="1134" w:firstLine="0"/>
        </w:pPr>
        <w:rPr>
          <w:rFonts w:hint="default"/>
        </w:rPr>
      </w:lvl>
    </w:lvlOverride>
    <w:lvlOverride w:ilvl="4">
      <w:lvl w:ilvl="4">
        <w:start w:val="1"/>
        <w:numFmt w:val="decimal"/>
        <w:lvlRestart w:val="1"/>
        <w:pStyle w:val="TableHeadingoutsidetable"/>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8"/>
  </w:num>
  <w:num w:numId="23">
    <w:abstractNumId w:val="17"/>
  </w:num>
  <w:num w:numId="24">
    <w:abstractNumId w:val="10"/>
  </w:num>
  <w:num w:numId="25">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7782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8E9"/>
    <w:rsid w:val="00002FDE"/>
    <w:rsid w:val="00003276"/>
    <w:rsid w:val="00005974"/>
    <w:rsid w:val="00007404"/>
    <w:rsid w:val="0001377B"/>
    <w:rsid w:val="0001452B"/>
    <w:rsid w:val="00015173"/>
    <w:rsid w:val="0002032D"/>
    <w:rsid w:val="00021409"/>
    <w:rsid w:val="00021925"/>
    <w:rsid w:val="00023658"/>
    <w:rsid w:val="0002636C"/>
    <w:rsid w:val="00026AD8"/>
    <w:rsid w:val="000314EF"/>
    <w:rsid w:val="000358D7"/>
    <w:rsid w:val="00037D2C"/>
    <w:rsid w:val="0004248F"/>
    <w:rsid w:val="00042EFE"/>
    <w:rsid w:val="00043C6D"/>
    <w:rsid w:val="00043E5C"/>
    <w:rsid w:val="0004554D"/>
    <w:rsid w:val="00046586"/>
    <w:rsid w:val="0005135D"/>
    <w:rsid w:val="000515ED"/>
    <w:rsid w:val="00055300"/>
    <w:rsid w:val="000554B4"/>
    <w:rsid w:val="00057E6D"/>
    <w:rsid w:val="0006123F"/>
    <w:rsid w:val="0006462D"/>
    <w:rsid w:val="00065BA7"/>
    <w:rsid w:val="00065D44"/>
    <w:rsid w:val="00066D41"/>
    <w:rsid w:val="00074379"/>
    <w:rsid w:val="0007476E"/>
    <w:rsid w:val="00074E8D"/>
    <w:rsid w:val="000753EC"/>
    <w:rsid w:val="00076A83"/>
    <w:rsid w:val="000916CB"/>
    <w:rsid w:val="00093B03"/>
    <w:rsid w:val="00096D25"/>
    <w:rsid w:val="000A002E"/>
    <w:rsid w:val="000A0AFA"/>
    <w:rsid w:val="000A2526"/>
    <w:rsid w:val="000A2FE7"/>
    <w:rsid w:val="000A443D"/>
    <w:rsid w:val="000A44A0"/>
    <w:rsid w:val="000B1EAB"/>
    <w:rsid w:val="000B2663"/>
    <w:rsid w:val="000B6108"/>
    <w:rsid w:val="000B6B1F"/>
    <w:rsid w:val="000C0EBC"/>
    <w:rsid w:val="000C10E9"/>
    <w:rsid w:val="000C4691"/>
    <w:rsid w:val="000D0EEB"/>
    <w:rsid w:val="000D13D4"/>
    <w:rsid w:val="000D318B"/>
    <w:rsid w:val="000D3B87"/>
    <w:rsid w:val="000D5DC6"/>
    <w:rsid w:val="000D7A38"/>
    <w:rsid w:val="000D7EFA"/>
    <w:rsid w:val="000E01D0"/>
    <w:rsid w:val="000E03D0"/>
    <w:rsid w:val="000E13E7"/>
    <w:rsid w:val="000E3CDD"/>
    <w:rsid w:val="000E4646"/>
    <w:rsid w:val="000E482F"/>
    <w:rsid w:val="000E48B4"/>
    <w:rsid w:val="000E705D"/>
    <w:rsid w:val="000F06F5"/>
    <w:rsid w:val="000F347E"/>
    <w:rsid w:val="000F3540"/>
    <w:rsid w:val="000F3D06"/>
    <w:rsid w:val="000F5CC5"/>
    <w:rsid w:val="000F75EF"/>
    <w:rsid w:val="0010067C"/>
    <w:rsid w:val="00103B58"/>
    <w:rsid w:val="00103F2B"/>
    <w:rsid w:val="00105CEF"/>
    <w:rsid w:val="00105DB0"/>
    <w:rsid w:val="00106D8F"/>
    <w:rsid w:val="00106E78"/>
    <w:rsid w:val="00107459"/>
    <w:rsid w:val="001112DF"/>
    <w:rsid w:val="001124D0"/>
    <w:rsid w:val="00112F3E"/>
    <w:rsid w:val="001146F2"/>
    <w:rsid w:val="001146F3"/>
    <w:rsid w:val="001148AD"/>
    <w:rsid w:val="0011669B"/>
    <w:rsid w:val="00116D63"/>
    <w:rsid w:val="00117E0C"/>
    <w:rsid w:val="00120535"/>
    <w:rsid w:val="00120E1D"/>
    <w:rsid w:val="00121230"/>
    <w:rsid w:val="0012429E"/>
    <w:rsid w:val="00124B5E"/>
    <w:rsid w:val="00136D18"/>
    <w:rsid w:val="00136DA2"/>
    <w:rsid w:val="00143989"/>
    <w:rsid w:val="00145693"/>
    <w:rsid w:val="001466FF"/>
    <w:rsid w:val="00147E3A"/>
    <w:rsid w:val="00153A72"/>
    <w:rsid w:val="001565C3"/>
    <w:rsid w:val="00156E08"/>
    <w:rsid w:val="00166916"/>
    <w:rsid w:val="001712FA"/>
    <w:rsid w:val="00174DDF"/>
    <w:rsid w:val="00177D7A"/>
    <w:rsid w:val="0018019E"/>
    <w:rsid w:val="00181BA6"/>
    <w:rsid w:val="00185A3F"/>
    <w:rsid w:val="00186586"/>
    <w:rsid w:val="00186984"/>
    <w:rsid w:val="0018766F"/>
    <w:rsid w:val="00187E1F"/>
    <w:rsid w:val="0019558A"/>
    <w:rsid w:val="00196AF3"/>
    <w:rsid w:val="00197B06"/>
    <w:rsid w:val="001A0085"/>
    <w:rsid w:val="001A07AB"/>
    <w:rsid w:val="001A0CBD"/>
    <w:rsid w:val="001A51DE"/>
    <w:rsid w:val="001A67D5"/>
    <w:rsid w:val="001B13E7"/>
    <w:rsid w:val="001B2D59"/>
    <w:rsid w:val="001B4154"/>
    <w:rsid w:val="001B47E4"/>
    <w:rsid w:val="001B5779"/>
    <w:rsid w:val="001C0B8C"/>
    <w:rsid w:val="001C1932"/>
    <w:rsid w:val="001C2BE2"/>
    <w:rsid w:val="001C51D3"/>
    <w:rsid w:val="001C55BC"/>
    <w:rsid w:val="001C638D"/>
    <w:rsid w:val="001D0D91"/>
    <w:rsid w:val="001D3B38"/>
    <w:rsid w:val="001D4824"/>
    <w:rsid w:val="001D5594"/>
    <w:rsid w:val="001D63F4"/>
    <w:rsid w:val="001D72E6"/>
    <w:rsid w:val="001D73DA"/>
    <w:rsid w:val="001E05E0"/>
    <w:rsid w:val="001E2153"/>
    <w:rsid w:val="001E3D79"/>
    <w:rsid w:val="001E4E26"/>
    <w:rsid w:val="001E5168"/>
    <w:rsid w:val="001E70D0"/>
    <w:rsid w:val="001F1C08"/>
    <w:rsid w:val="001F1EE8"/>
    <w:rsid w:val="001F3730"/>
    <w:rsid w:val="001F38C8"/>
    <w:rsid w:val="001F4257"/>
    <w:rsid w:val="001F77CC"/>
    <w:rsid w:val="00202E34"/>
    <w:rsid w:val="00205585"/>
    <w:rsid w:val="00206CC0"/>
    <w:rsid w:val="00206D1A"/>
    <w:rsid w:val="002077F4"/>
    <w:rsid w:val="00207961"/>
    <w:rsid w:val="00210042"/>
    <w:rsid w:val="002115E2"/>
    <w:rsid w:val="00211C1B"/>
    <w:rsid w:val="002149FE"/>
    <w:rsid w:val="0022304F"/>
    <w:rsid w:val="002253C5"/>
    <w:rsid w:val="00225875"/>
    <w:rsid w:val="002270B2"/>
    <w:rsid w:val="00230376"/>
    <w:rsid w:val="00230642"/>
    <w:rsid w:val="00231ED8"/>
    <w:rsid w:val="00232A46"/>
    <w:rsid w:val="00233C56"/>
    <w:rsid w:val="002348D9"/>
    <w:rsid w:val="00241D54"/>
    <w:rsid w:val="00242383"/>
    <w:rsid w:val="0024260D"/>
    <w:rsid w:val="00246260"/>
    <w:rsid w:val="002500E4"/>
    <w:rsid w:val="002507B8"/>
    <w:rsid w:val="00250D3C"/>
    <w:rsid w:val="00256993"/>
    <w:rsid w:val="002631A2"/>
    <w:rsid w:val="00263E91"/>
    <w:rsid w:val="002641BA"/>
    <w:rsid w:val="00264D98"/>
    <w:rsid w:val="0026540F"/>
    <w:rsid w:val="00266DD3"/>
    <w:rsid w:val="00266E25"/>
    <w:rsid w:val="00270288"/>
    <w:rsid w:val="00272846"/>
    <w:rsid w:val="00273150"/>
    <w:rsid w:val="002734AC"/>
    <w:rsid w:val="0027463E"/>
    <w:rsid w:val="002754E8"/>
    <w:rsid w:val="00277A19"/>
    <w:rsid w:val="002808CC"/>
    <w:rsid w:val="00283019"/>
    <w:rsid w:val="0028351B"/>
    <w:rsid w:val="002836FB"/>
    <w:rsid w:val="00283B45"/>
    <w:rsid w:val="00286E35"/>
    <w:rsid w:val="00290899"/>
    <w:rsid w:val="00292FE3"/>
    <w:rsid w:val="00293316"/>
    <w:rsid w:val="002936B5"/>
    <w:rsid w:val="00293735"/>
    <w:rsid w:val="00293F6F"/>
    <w:rsid w:val="00294DA2"/>
    <w:rsid w:val="00297D3A"/>
    <w:rsid w:val="002A0F4A"/>
    <w:rsid w:val="002A40D1"/>
    <w:rsid w:val="002A6B48"/>
    <w:rsid w:val="002A79FB"/>
    <w:rsid w:val="002B1AA3"/>
    <w:rsid w:val="002B2568"/>
    <w:rsid w:val="002B32A7"/>
    <w:rsid w:val="002B428B"/>
    <w:rsid w:val="002B5BAC"/>
    <w:rsid w:val="002B5C36"/>
    <w:rsid w:val="002B5E0F"/>
    <w:rsid w:val="002C1ECB"/>
    <w:rsid w:val="002C22AD"/>
    <w:rsid w:val="002C2474"/>
    <w:rsid w:val="002C40E5"/>
    <w:rsid w:val="002C42B6"/>
    <w:rsid w:val="002C7328"/>
    <w:rsid w:val="002C76A7"/>
    <w:rsid w:val="002D0A76"/>
    <w:rsid w:val="002D17ED"/>
    <w:rsid w:val="002D18D3"/>
    <w:rsid w:val="002D621F"/>
    <w:rsid w:val="002D6AC3"/>
    <w:rsid w:val="002E4A1E"/>
    <w:rsid w:val="002E585D"/>
    <w:rsid w:val="002F1254"/>
    <w:rsid w:val="00301758"/>
    <w:rsid w:val="00302B5A"/>
    <w:rsid w:val="00303B29"/>
    <w:rsid w:val="00307FDC"/>
    <w:rsid w:val="00312E73"/>
    <w:rsid w:val="00316AFA"/>
    <w:rsid w:val="00324E31"/>
    <w:rsid w:val="00330482"/>
    <w:rsid w:val="00330508"/>
    <w:rsid w:val="00330776"/>
    <w:rsid w:val="003338BA"/>
    <w:rsid w:val="00333C8A"/>
    <w:rsid w:val="003360CA"/>
    <w:rsid w:val="00340F84"/>
    <w:rsid w:val="00342EB6"/>
    <w:rsid w:val="00355166"/>
    <w:rsid w:val="00360CB1"/>
    <w:rsid w:val="00360E79"/>
    <w:rsid w:val="00362321"/>
    <w:rsid w:val="0036443F"/>
    <w:rsid w:val="00364522"/>
    <w:rsid w:val="003645C2"/>
    <w:rsid w:val="00365520"/>
    <w:rsid w:val="00366B5C"/>
    <w:rsid w:val="00367110"/>
    <w:rsid w:val="003674A9"/>
    <w:rsid w:val="003714AF"/>
    <w:rsid w:val="00372985"/>
    <w:rsid w:val="003730C1"/>
    <w:rsid w:val="0037381F"/>
    <w:rsid w:val="00380805"/>
    <w:rsid w:val="00380EA9"/>
    <w:rsid w:val="003830F4"/>
    <w:rsid w:val="0038352B"/>
    <w:rsid w:val="00387A42"/>
    <w:rsid w:val="00390015"/>
    <w:rsid w:val="0039012F"/>
    <w:rsid w:val="00391109"/>
    <w:rsid w:val="00392224"/>
    <w:rsid w:val="00394D69"/>
    <w:rsid w:val="00394DCA"/>
    <w:rsid w:val="00394DF3"/>
    <w:rsid w:val="003A0617"/>
    <w:rsid w:val="003A348E"/>
    <w:rsid w:val="003A62C9"/>
    <w:rsid w:val="003B10FF"/>
    <w:rsid w:val="003B3874"/>
    <w:rsid w:val="003B3D1B"/>
    <w:rsid w:val="003B4FC5"/>
    <w:rsid w:val="003B62A1"/>
    <w:rsid w:val="003B734A"/>
    <w:rsid w:val="003C05A4"/>
    <w:rsid w:val="003C34FA"/>
    <w:rsid w:val="003C507D"/>
    <w:rsid w:val="003C6162"/>
    <w:rsid w:val="003D0A8C"/>
    <w:rsid w:val="003D2B59"/>
    <w:rsid w:val="003D3945"/>
    <w:rsid w:val="003D6A07"/>
    <w:rsid w:val="003D78F2"/>
    <w:rsid w:val="003E2396"/>
    <w:rsid w:val="003E3F17"/>
    <w:rsid w:val="003E3F49"/>
    <w:rsid w:val="003E61BE"/>
    <w:rsid w:val="003E63C6"/>
    <w:rsid w:val="003E75F3"/>
    <w:rsid w:val="003E7A44"/>
    <w:rsid w:val="003F0539"/>
    <w:rsid w:val="003F1683"/>
    <w:rsid w:val="003F20EA"/>
    <w:rsid w:val="003F3172"/>
    <w:rsid w:val="003F31E6"/>
    <w:rsid w:val="00400802"/>
    <w:rsid w:val="00400EAE"/>
    <w:rsid w:val="00402399"/>
    <w:rsid w:val="00404B07"/>
    <w:rsid w:val="004052A3"/>
    <w:rsid w:val="004062F2"/>
    <w:rsid w:val="004067C9"/>
    <w:rsid w:val="004069F9"/>
    <w:rsid w:val="00407189"/>
    <w:rsid w:val="004071C1"/>
    <w:rsid w:val="00411F2F"/>
    <w:rsid w:val="00415B1E"/>
    <w:rsid w:val="00415D98"/>
    <w:rsid w:val="00420F91"/>
    <w:rsid w:val="0042153B"/>
    <w:rsid w:val="00422168"/>
    <w:rsid w:val="00423426"/>
    <w:rsid w:val="004247A4"/>
    <w:rsid w:val="004266A1"/>
    <w:rsid w:val="0043053B"/>
    <w:rsid w:val="0043280B"/>
    <w:rsid w:val="004332EF"/>
    <w:rsid w:val="00434D00"/>
    <w:rsid w:val="0043635B"/>
    <w:rsid w:val="00437762"/>
    <w:rsid w:val="004400C2"/>
    <w:rsid w:val="004406FC"/>
    <w:rsid w:val="00443750"/>
    <w:rsid w:val="00444406"/>
    <w:rsid w:val="00447122"/>
    <w:rsid w:val="00447D14"/>
    <w:rsid w:val="0045139D"/>
    <w:rsid w:val="00456CB5"/>
    <w:rsid w:val="00457FB5"/>
    <w:rsid w:val="00461D42"/>
    <w:rsid w:val="00462513"/>
    <w:rsid w:val="004625AD"/>
    <w:rsid w:val="00470010"/>
    <w:rsid w:val="004736E7"/>
    <w:rsid w:val="004744EA"/>
    <w:rsid w:val="00475CC7"/>
    <w:rsid w:val="00475DD9"/>
    <w:rsid w:val="004766E3"/>
    <w:rsid w:val="00476F98"/>
    <w:rsid w:val="0048073D"/>
    <w:rsid w:val="004816F6"/>
    <w:rsid w:val="00481DF3"/>
    <w:rsid w:val="00482506"/>
    <w:rsid w:val="00483AC3"/>
    <w:rsid w:val="00484A84"/>
    <w:rsid w:val="0048550B"/>
    <w:rsid w:val="00485B78"/>
    <w:rsid w:val="004865B5"/>
    <w:rsid w:val="00487486"/>
    <w:rsid w:val="00490F2A"/>
    <w:rsid w:val="004926E7"/>
    <w:rsid w:val="00492BC5"/>
    <w:rsid w:val="0049372D"/>
    <w:rsid w:val="00495C22"/>
    <w:rsid w:val="004961D3"/>
    <w:rsid w:val="004A492E"/>
    <w:rsid w:val="004B1A6C"/>
    <w:rsid w:val="004B6DE7"/>
    <w:rsid w:val="004C188C"/>
    <w:rsid w:val="004C1F5A"/>
    <w:rsid w:val="004C28AF"/>
    <w:rsid w:val="004C33FC"/>
    <w:rsid w:val="004D09B5"/>
    <w:rsid w:val="004D7FD5"/>
    <w:rsid w:val="004E0B64"/>
    <w:rsid w:val="004E1F1B"/>
    <w:rsid w:val="004E254F"/>
    <w:rsid w:val="004E6DAC"/>
    <w:rsid w:val="004E79F3"/>
    <w:rsid w:val="004F05EC"/>
    <w:rsid w:val="004F2931"/>
    <w:rsid w:val="004F4C09"/>
    <w:rsid w:val="00500AD1"/>
    <w:rsid w:val="0050188C"/>
    <w:rsid w:val="00502391"/>
    <w:rsid w:val="00503156"/>
    <w:rsid w:val="0050346C"/>
    <w:rsid w:val="005056BC"/>
    <w:rsid w:val="00506C30"/>
    <w:rsid w:val="00507BA3"/>
    <w:rsid w:val="005100AA"/>
    <w:rsid w:val="00511468"/>
    <w:rsid w:val="005114F9"/>
    <w:rsid w:val="00512459"/>
    <w:rsid w:val="005131CA"/>
    <w:rsid w:val="00517828"/>
    <w:rsid w:val="00517BE4"/>
    <w:rsid w:val="005213C8"/>
    <w:rsid w:val="00522B24"/>
    <w:rsid w:val="00522F26"/>
    <w:rsid w:val="00522FAE"/>
    <w:rsid w:val="00522FEB"/>
    <w:rsid w:val="00523090"/>
    <w:rsid w:val="00523AD1"/>
    <w:rsid w:val="00525DFC"/>
    <w:rsid w:val="00533108"/>
    <w:rsid w:val="005351B4"/>
    <w:rsid w:val="0053632E"/>
    <w:rsid w:val="00541AE4"/>
    <w:rsid w:val="00544E9C"/>
    <w:rsid w:val="005450A9"/>
    <w:rsid w:val="00545149"/>
    <w:rsid w:val="00546EE6"/>
    <w:rsid w:val="00551EC0"/>
    <w:rsid w:val="00552807"/>
    <w:rsid w:val="00552BB7"/>
    <w:rsid w:val="00555DE2"/>
    <w:rsid w:val="0056085B"/>
    <w:rsid w:val="005634DF"/>
    <w:rsid w:val="0056455C"/>
    <w:rsid w:val="00566787"/>
    <w:rsid w:val="005704C9"/>
    <w:rsid w:val="00575D7E"/>
    <w:rsid w:val="005767C4"/>
    <w:rsid w:val="00576FE8"/>
    <w:rsid w:val="00577E29"/>
    <w:rsid w:val="00580D19"/>
    <w:rsid w:val="00583C7D"/>
    <w:rsid w:val="00584DA6"/>
    <w:rsid w:val="00585E58"/>
    <w:rsid w:val="00586053"/>
    <w:rsid w:val="00591E8C"/>
    <w:rsid w:val="00595C92"/>
    <w:rsid w:val="005A5282"/>
    <w:rsid w:val="005A5745"/>
    <w:rsid w:val="005A6339"/>
    <w:rsid w:val="005B028C"/>
    <w:rsid w:val="005B03F4"/>
    <w:rsid w:val="005B268E"/>
    <w:rsid w:val="005B4DC2"/>
    <w:rsid w:val="005B6FCD"/>
    <w:rsid w:val="005C05D1"/>
    <w:rsid w:val="005C06A7"/>
    <w:rsid w:val="005C0937"/>
    <w:rsid w:val="005C1740"/>
    <w:rsid w:val="005C6952"/>
    <w:rsid w:val="005D04A0"/>
    <w:rsid w:val="005D12E2"/>
    <w:rsid w:val="005D2318"/>
    <w:rsid w:val="005D29FA"/>
    <w:rsid w:val="005D50F3"/>
    <w:rsid w:val="005D63C9"/>
    <w:rsid w:val="005D68E9"/>
    <w:rsid w:val="005E2B4E"/>
    <w:rsid w:val="005E2E2F"/>
    <w:rsid w:val="005E34FB"/>
    <w:rsid w:val="005E3AAF"/>
    <w:rsid w:val="005E7E1B"/>
    <w:rsid w:val="005F14D0"/>
    <w:rsid w:val="005F77A7"/>
    <w:rsid w:val="006075C5"/>
    <w:rsid w:val="00613ACA"/>
    <w:rsid w:val="0061608D"/>
    <w:rsid w:val="00617A34"/>
    <w:rsid w:val="006205B0"/>
    <w:rsid w:val="00620FF1"/>
    <w:rsid w:val="00624F5A"/>
    <w:rsid w:val="006267EF"/>
    <w:rsid w:val="006435D4"/>
    <w:rsid w:val="00647785"/>
    <w:rsid w:val="006554CD"/>
    <w:rsid w:val="00655902"/>
    <w:rsid w:val="00657B03"/>
    <w:rsid w:val="00664A40"/>
    <w:rsid w:val="006666BB"/>
    <w:rsid w:val="00670F41"/>
    <w:rsid w:val="00671BE8"/>
    <w:rsid w:val="00672C57"/>
    <w:rsid w:val="00675BD3"/>
    <w:rsid w:val="00677138"/>
    <w:rsid w:val="00680AE8"/>
    <w:rsid w:val="00683A70"/>
    <w:rsid w:val="00684F0B"/>
    <w:rsid w:val="006854DB"/>
    <w:rsid w:val="00685713"/>
    <w:rsid w:val="0069144C"/>
    <w:rsid w:val="00692835"/>
    <w:rsid w:val="0069654E"/>
    <w:rsid w:val="006A08B1"/>
    <w:rsid w:val="006A37ED"/>
    <w:rsid w:val="006A3A9B"/>
    <w:rsid w:val="006A5E38"/>
    <w:rsid w:val="006A6016"/>
    <w:rsid w:val="006B0953"/>
    <w:rsid w:val="006B3238"/>
    <w:rsid w:val="006B56B7"/>
    <w:rsid w:val="006B6851"/>
    <w:rsid w:val="006C09AE"/>
    <w:rsid w:val="006C15D6"/>
    <w:rsid w:val="006C32C0"/>
    <w:rsid w:val="006C4E86"/>
    <w:rsid w:val="006C5311"/>
    <w:rsid w:val="006C5441"/>
    <w:rsid w:val="006C66AE"/>
    <w:rsid w:val="006C6ACE"/>
    <w:rsid w:val="006D219E"/>
    <w:rsid w:val="006D4873"/>
    <w:rsid w:val="006D5170"/>
    <w:rsid w:val="006D52EF"/>
    <w:rsid w:val="006E0AC7"/>
    <w:rsid w:val="006E4363"/>
    <w:rsid w:val="006E5A08"/>
    <w:rsid w:val="006E5D36"/>
    <w:rsid w:val="006E7255"/>
    <w:rsid w:val="006E72E8"/>
    <w:rsid w:val="006E7F26"/>
    <w:rsid w:val="006F0893"/>
    <w:rsid w:val="006F4339"/>
    <w:rsid w:val="006F6614"/>
    <w:rsid w:val="006F786F"/>
    <w:rsid w:val="00701E12"/>
    <w:rsid w:val="00702471"/>
    <w:rsid w:val="0070251A"/>
    <w:rsid w:val="00704340"/>
    <w:rsid w:val="0070498D"/>
    <w:rsid w:val="00714887"/>
    <w:rsid w:val="00715D2F"/>
    <w:rsid w:val="00716C37"/>
    <w:rsid w:val="00717C85"/>
    <w:rsid w:val="00720131"/>
    <w:rsid w:val="00721F99"/>
    <w:rsid w:val="007224F1"/>
    <w:rsid w:val="0072322F"/>
    <w:rsid w:val="00730933"/>
    <w:rsid w:val="0073137D"/>
    <w:rsid w:val="00733F5D"/>
    <w:rsid w:val="0073449B"/>
    <w:rsid w:val="0074102D"/>
    <w:rsid w:val="00743888"/>
    <w:rsid w:val="0074651D"/>
    <w:rsid w:val="00746D9F"/>
    <w:rsid w:val="00747059"/>
    <w:rsid w:val="00747A36"/>
    <w:rsid w:val="00750C45"/>
    <w:rsid w:val="007522E3"/>
    <w:rsid w:val="00753224"/>
    <w:rsid w:val="007539B8"/>
    <w:rsid w:val="00756760"/>
    <w:rsid w:val="0075708A"/>
    <w:rsid w:val="00760880"/>
    <w:rsid w:val="00761B31"/>
    <w:rsid w:val="00761D1A"/>
    <w:rsid w:val="00765023"/>
    <w:rsid w:val="0077106C"/>
    <w:rsid w:val="0077198B"/>
    <w:rsid w:val="007722F5"/>
    <w:rsid w:val="007734C9"/>
    <w:rsid w:val="0077490C"/>
    <w:rsid w:val="007809D5"/>
    <w:rsid w:val="00780FE3"/>
    <w:rsid w:val="00781444"/>
    <w:rsid w:val="00781DC9"/>
    <w:rsid w:val="00782E7A"/>
    <w:rsid w:val="007830F0"/>
    <w:rsid w:val="00784138"/>
    <w:rsid w:val="007841E1"/>
    <w:rsid w:val="007841E8"/>
    <w:rsid w:val="007874F8"/>
    <w:rsid w:val="00787531"/>
    <w:rsid w:val="00790743"/>
    <w:rsid w:val="00791C6F"/>
    <w:rsid w:val="00794DCB"/>
    <w:rsid w:val="00795503"/>
    <w:rsid w:val="007A0472"/>
    <w:rsid w:val="007A0864"/>
    <w:rsid w:val="007A385D"/>
    <w:rsid w:val="007A563F"/>
    <w:rsid w:val="007B042C"/>
    <w:rsid w:val="007B1235"/>
    <w:rsid w:val="007B1D99"/>
    <w:rsid w:val="007B2325"/>
    <w:rsid w:val="007B2C2B"/>
    <w:rsid w:val="007B2E90"/>
    <w:rsid w:val="007B4549"/>
    <w:rsid w:val="007B6AED"/>
    <w:rsid w:val="007C2DED"/>
    <w:rsid w:val="007D0529"/>
    <w:rsid w:val="007D11F8"/>
    <w:rsid w:val="007D153F"/>
    <w:rsid w:val="007D171E"/>
    <w:rsid w:val="007D475C"/>
    <w:rsid w:val="007D5554"/>
    <w:rsid w:val="007D7CB5"/>
    <w:rsid w:val="007E028C"/>
    <w:rsid w:val="007E4D1C"/>
    <w:rsid w:val="007E53DF"/>
    <w:rsid w:val="007E54DA"/>
    <w:rsid w:val="007E724B"/>
    <w:rsid w:val="007E7A5F"/>
    <w:rsid w:val="007F0CAA"/>
    <w:rsid w:val="007F211F"/>
    <w:rsid w:val="007F235C"/>
    <w:rsid w:val="007F2DCC"/>
    <w:rsid w:val="007F4061"/>
    <w:rsid w:val="007F4498"/>
    <w:rsid w:val="007F4C94"/>
    <w:rsid w:val="007F713D"/>
    <w:rsid w:val="008000A4"/>
    <w:rsid w:val="008006A1"/>
    <w:rsid w:val="00801315"/>
    <w:rsid w:val="008014B1"/>
    <w:rsid w:val="0080171D"/>
    <w:rsid w:val="0080338C"/>
    <w:rsid w:val="00803DC8"/>
    <w:rsid w:val="0080509F"/>
    <w:rsid w:val="00806BAD"/>
    <w:rsid w:val="00816883"/>
    <w:rsid w:val="0082154C"/>
    <w:rsid w:val="00821581"/>
    <w:rsid w:val="0082435C"/>
    <w:rsid w:val="008249AF"/>
    <w:rsid w:val="008249CC"/>
    <w:rsid w:val="00824D8A"/>
    <w:rsid w:val="00825106"/>
    <w:rsid w:val="008333BD"/>
    <w:rsid w:val="00834D0A"/>
    <w:rsid w:val="00841D30"/>
    <w:rsid w:val="00843ACC"/>
    <w:rsid w:val="008455E1"/>
    <w:rsid w:val="008502AC"/>
    <w:rsid w:val="00851FEB"/>
    <w:rsid w:val="00852185"/>
    <w:rsid w:val="008527B0"/>
    <w:rsid w:val="00852C5B"/>
    <w:rsid w:val="00852E5D"/>
    <w:rsid w:val="008530D8"/>
    <w:rsid w:val="00853DF8"/>
    <w:rsid w:val="00854349"/>
    <w:rsid w:val="008578C1"/>
    <w:rsid w:val="008607A5"/>
    <w:rsid w:val="00862533"/>
    <w:rsid w:val="008640FA"/>
    <w:rsid w:val="00865BD6"/>
    <w:rsid w:val="00867C89"/>
    <w:rsid w:val="008725A2"/>
    <w:rsid w:val="008758BD"/>
    <w:rsid w:val="00876CB7"/>
    <w:rsid w:val="0087770D"/>
    <w:rsid w:val="00880B8F"/>
    <w:rsid w:val="00881B9C"/>
    <w:rsid w:val="0088300D"/>
    <w:rsid w:val="00884421"/>
    <w:rsid w:val="0088485D"/>
    <w:rsid w:val="00884E1F"/>
    <w:rsid w:val="00886D17"/>
    <w:rsid w:val="00887506"/>
    <w:rsid w:val="00887C3D"/>
    <w:rsid w:val="00890723"/>
    <w:rsid w:val="008933D0"/>
    <w:rsid w:val="0089434F"/>
    <w:rsid w:val="00894522"/>
    <w:rsid w:val="008967D5"/>
    <w:rsid w:val="00896DDE"/>
    <w:rsid w:val="008A3B36"/>
    <w:rsid w:val="008A50F4"/>
    <w:rsid w:val="008B04FA"/>
    <w:rsid w:val="008B3132"/>
    <w:rsid w:val="008B5940"/>
    <w:rsid w:val="008B594F"/>
    <w:rsid w:val="008B6380"/>
    <w:rsid w:val="008C09C8"/>
    <w:rsid w:val="008C23F4"/>
    <w:rsid w:val="008C337E"/>
    <w:rsid w:val="008C339D"/>
    <w:rsid w:val="008C3611"/>
    <w:rsid w:val="008D00A9"/>
    <w:rsid w:val="008D0BC5"/>
    <w:rsid w:val="008D0C89"/>
    <w:rsid w:val="008D10E4"/>
    <w:rsid w:val="008D335C"/>
    <w:rsid w:val="008D375E"/>
    <w:rsid w:val="008D3D66"/>
    <w:rsid w:val="008D4827"/>
    <w:rsid w:val="008D4EA2"/>
    <w:rsid w:val="008D56E8"/>
    <w:rsid w:val="008D69F0"/>
    <w:rsid w:val="008D708A"/>
    <w:rsid w:val="008E23BF"/>
    <w:rsid w:val="008E3F43"/>
    <w:rsid w:val="008E3F75"/>
    <w:rsid w:val="008E4B9C"/>
    <w:rsid w:val="008E56AF"/>
    <w:rsid w:val="008E7461"/>
    <w:rsid w:val="008F13BD"/>
    <w:rsid w:val="008F2CCB"/>
    <w:rsid w:val="008F3841"/>
    <w:rsid w:val="008F3D9B"/>
    <w:rsid w:val="008F4404"/>
    <w:rsid w:val="00900653"/>
    <w:rsid w:val="00910D9B"/>
    <w:rsid w:val="009118D1"/>
    <w:rsid w:val="00911AC0"/>
    <w:rsid w:val="00915706"/>
    <w:rsid w:val="00916546"/>
    <w:rsid w:val="009174CD"/>
    <w:rsid w:val="00921477"/>
    <w:rsid w:val="00922141"/>
    <w:rsid w:val="00924A33"/>
    <w:rsid w:val="00924EF5"/>
    <w:rsid w:val="00925225"/>
    <w:rsid w:val="0092650A"/>
    <w:rsid w:val="00927AB8"/>
    <w:rsid w:val="009358A1"/>
    <w:rsid w:val="00936949"/>
    <w:rsid w:val="009372EC"/>
    <w:rsid w:val="00937962"/>
    <w:rsid w:val="009402FD"/>
    <w:rsid w:val="00940831"/>
    <w:rsid w:val="00944703"/>
    <w:rsid w:val="009452FC"/>
    <w:rsid w:val="0094531B"/>
    <w:rsid w:val="00945539"/>
    <w:rsid w:val="00950DA9"/>
    <w:rsid w:val="00954840"/>
    <w:rsid w:val="00960322"/>
    <w:rsid w:val="00962775"/>
    <w:rsid w:val="00963E95"/>
    <w:rsid w:val="009653DE"/>
    <w:rsid w:val="00965647"/>
    <w:rsid w:val="00965CCC"/>
    <w:rsid w:val="009673F6"/>
    <w:rsid w:val="00982F95"/>
    <w:rsid w:val="00984979"/>
    <w:rsid w:val="0098746C"/>
    <w:rsid w:val="00992E20"/>
    <w:rsid w:val="00997CCE"/>
    <w:rsid w:val="009A06F5"/>
    <w:rsid w:val="009A120D"/>
    <w:rsid w:val="009A17A1"/>
    <w:rsid w:val="009A3F2B"/>
    <w:rsid w:val="009B0D3A"/>
    <w:rsid w:val="009C4FEF"/>
    <w:rsid w:val="009C72A3"/>
    <w:rsid w:val="009C72FB"/>
    <w:rsid w:val="009C7C76"/>
    <w:rsid w:val="009D140C"/>
    <w:rsid w:val="009D1510"/>
    <w:rsid w:val="009D3412"/>
    <w:rsid w:val="009E2131"/>
    <w:rsid w:val="009E47F6"/>
    <w:rsid w:val="009E551C"/>
    <w:rsid w:val="009E5E3D"/>
    <w:rsid w:val="009E73F1"/>
    <w:rsid w:val="009E7CD8"/>
    <w:rsid w:val="009F0763"/>
    <w:rsid w:val="009F4370"/>
    <w:rsid w:val="009F44ED"/>
    <w:rsid w:val="00A0089B"/>
    <w:rsid w:val="00A02958"/>
    <w:rsid w:val="00A02D44"/>
    <w:rsid w:val="00A0493E"/>
    <w:rsid w:val="00A0774E"/>
    <w:rsid w:val="00A108EA"/>
    <w:rsid w:val="00A1662A"/>
    <w:rsid w:val="00A204F6"/>
    <w:rsid w:val="00A20927"/>
    <w:rsid w:val="00A218D4"/>
    <w:rsid w:val="00A21AD6"/>
    <w:rsid w:val="00A22777"/>
    <w:rsid w:val="00A22F58"/>
    <w:rsid w:val="00A27B9A"/>
    <w:rsid w:val="00A302AE"/>
    <w:rsid w:val="00A30784"/>
    <w:rsid w:val="00A31DC7"/>
    <w:rsid w:val="00A35368"/>
    <w:rsid w:val="00A35C1B"/>
    <w:rsid w:val="00A3669A"/>
    <w:rsid w:val="00A36CFE"/>
    <w:rsid w:val="00A37FC2"/>
    <w:rsid w:val="00A434B6"/>
    <w:rsid w:val="00A45501"/>
    <w:rsid w:val="00A466F4"/>
    <w:rsid w:val="00A47C34"/>
    <w:rsid w:val="00A51906"/>
    <w:rsid w:val="00A522D3"/>
    <w:rsid w:val="00A52F78"/>
    <w:rsid w:val="00A54EB8"/>
    <w:rsid w:val="00A54FCC"/>
    <w:rsid w:val="00A5548C"/>
    <w:rsid w:val="00A631E5"/>
    <w:rsid w:val="00A652EE"/>
    <w:rsid w:val="00A67621"/>
    <w:rsid w:val="00A67DB3"/>
    <w:rsid w:val="00A70A9D"/>
    <w:rsid w:val="00A70D7A"/>
    <w:rsid w:val="00A72DB0"/>
    <w:rsid w:val="00A74869"/>
    <w:rsid w:val="00A81F6B"/>
    <w:rsid w:val="00A83988"/>
    <w:rsid w:val="00A86570"/>
    <w:rsid w:val="00A879DC"/>
    <w:rsid w:val="00A90B4A"/>
    <w:rsid w:val="00A911F7"/>
    <w:rsid w:val="00A91D5D"/>
    <w:rsid w:val="00A92E97"/>
    <w:rsid w:val="00A963FB"/>
    <w:rsid w:val="00AA0162"/>
    <w:rsid w:val="00AA2A68"/>
    <w:rsid w:val="00AA6E4E"/>
    <w:rsid w:val="00AB059A"/>
    <w:rsid w:val="00AB1BDB"/>
    <w:rsid w:val="00AB1F31"/>
    <w:rsid w:val="00AB21FD"/>
    <w:rsid w:val="00AB4B70"/>
    <w:rsid w:val="00AB556F"/>
    <w:rsid w:val="00AB5674"/>
    <w:rsid w:val="00AB79B0"/>
    <w:rsid w:val="00AC1EA7"/>
    <w:rsid w:val="00AC2A7E"/>
    <w:rsid w:val="00AC52BE"/>
    <w:rsid w:val="00AC5FE6"/>
    <w:rsid w:val="00AC76A9"/>
    <w:rsid w:val="00AC7B77"/>
    <w:rsid w:val="00AD0936"/>
    <w:rsid w:val="00AD16C7"/>
    <w:rsid w:val="00AD2642"/>
    <w:rsid w:val="00AD570C"/>
    <w:rsid w:val="00AD6121"/>
    <w:rsid w:val="00AD6AA3"/>
    <w:rsid w:val="00AD7CD5"/>
    <w:rsid w:val="00AE1D42"/>
    <w:rsid w:val="00AE3CA0"/>
    <w:rsid w:val="00AE43DF"/>
    <w:rsid w:val="00AE6376"/>
    <w:rsid w:val="00AE76B3"/>
    <w:rsid w:val="00AF1055"/>
    <w:rsid w:val="00AF2931"/>
    <w:rsid w:val="00AF3690"/>
    <w:rsid w:val="00AF4C28"/>
    <w:rsid w:val="00AF5578"/>
    <w:rsid w:val="00B00132"/>
    <w:rsid w:val="00B02322"/>
    <w:rsid w:val="00B031B0"/>
    <w:rsid w:val="00B0501A"/>
    <w:rsid w:val="00B05441"/>
    <w:rsid w:val="00B075CD"/>
    <w:rsid w:val="00B102F5"/>
    <w:rsid w:val="00B12520"/>
    <w:rsid w:val="00B146AA"/>
    <w:rsid w:val="00B146C6"/>
    <w:rsid w:val="00B16297"/>
    <w:rsid w:val="00B1695B"/>
    <w:rsid w:val="00B16BD5"/>
    <w:rsid w:val="00B1752A"/>
    <w:rsid w:val="00B3033B"/>
    <w:rsid w:val="00B32056"/>
    <w:rsid w:val="00B32EF0"/>
    <w:rsid w:val="00B35209"/>
    <w:rsid w:val="00B36E70"/>
    <w:rsid w:val="00B42513"/>
    <w:rsid w:val="00B43EE9"/>
    <w:rsid w:val="00B46F1D"/>
    <w:rsid w:val="00B51F48"/>
    <w:rsid w:val="00B54097"/>
    <w:rsid w:val="00B5798F"/>
    <w:rsid w:val="00B608C6"/>
    <w:rsid w:val="00B629B1"/>
    <w:rsid w:val="00B631D7"/>
    <w:rsid w:val="00B64FED"/>
    <w:rsid w:val="00B6582A"/>
    <w:rsid w:val="00B71AAC"/>
    <w:rsid w:val="00B74824"/>
    <w:rsid w:val="00B74B58"/>
    <w:rsid w:val="00B7583A"/>
    <w:rsid w:val="00B764A4"/>
    <w:rsid w:val="00B856CD"/>
    <w:rsid w:val="00B86765"/>
    <w:rsid w:val="00B87AC3"/>
    <w:rsid w:val="00B90C6E"/>
    <w:rsid w:val="00B92DA9"/>
    <w:rsid w:val="00B930E5"/>
    <w:rsid w:val="00B93F6C"/>
    <w:rsid w:val="00BA1F4B"/>
    <w:rsid w:val="00BA5180"/>
    <w:rsid w:val="00BA55B1"/>
    <w:rsid w:val="00BA5E45"/>
    <w:rsid w:val="00BA604B"/>
    <w:rsid w:val="00BB26B3"/>
    <w:rsid w:val="00BB2F25"/>
    <w:rsid w:val="00BB69E9"/>
    <w:rsid w:val="00BC3645"/>
    <w:rsid w:val="00BC3EB0"/>
    <w:rsid w:val="00BC6A4D"/>
    <w:rsid w:val="00BD0AC0"/>
    <w:rsid w:val="00BD21D7"/>
    <w:rsid w:val="00BD3CB0"/>
    <w:rsid w:val="00BD4671"/>
    <w:rsid w:val="00BD5970"/>
    <w:rsid w:val="00BD685C"/>
    <w:rsid w:val="00BD79E6"/>
    <w:rsid w:val="00BD7D11"/>
    <w:rsid w:val="00BE02DE"/>
    <w:rsid w:val="00BE0369"/>
    <w:rsid w:val="00BE362C"/>
    <w:rsid w:val="00BE3B45"/>
    <w:rsid w:val="00BE40F4"/>
    <w:rsid w:val="00BF16B2"/>
    <w:rsid w:val="00BF2388"/>
    <w:rsid w:val="00BF3BDE"/>
    <w:rsid w:val="00BF6DB1"/>
    <w:rsid w:val="00BF7CEE"/>
    <w:rsid w:val="00BF7F30"/>
    <w:rsid w:val="00C025E3"/>
    <w:rsid w:val="00C05A56"/>
    <w:rsid w:val="00C05A67"/>
    <w:rsid w:val="00C10114"/>
    <w:rsid w:val="00C11028"/>
    <w:rsid w:val="00C12603"/>
    <w:rsid w:val="00C12959"/>
    <w:rsid w:val="00C1319C"/>
    <w:rsid w:val="00C17210"/>
    <w:rsid w:val="00C21E0F"/>
    <w:rsid w:val="00C251C7"/>
    <w:rsid w:val="00C253BC"/>
    <w:rsid w:val="00C25803"/>
    <w:rsid w:val="00C2685B"/>
    <w:rsid w:val="00C26B54"/>
    <w:rsid w:val="00C35F07"/>
    <w:rsid w:val="00C36415"/>
    <w:rsid w:val="00C43317"/>
    <w:rsid w:val="00C43C58"/>
    <w:rsid w:val="00C4606E"/>
    <w:rsid w:val="00C53E04"/>
    <w:rsid w:val="00C54D3D"/>
    <w:rsid w:val="00C628DF"/>
    <w:rsid w:val="00C63761"/>
    <w:rsid w:val="00C64678"/>
    <w:rsid w:val="00C706D3"/>
    <w:rsid w:val="00C70D89"/>
    <w:rsid w:val="00C72735"/>
    <w:rsid w:val="00C75501"/>
    <w:rsid w:val="00C759DF"/>
    <w:rsid w:val="00C80326"/>
    <w:rsid w:val="00C87494"/>
    <w:rsid w:val="00C90482"/>
    <w:rsid w:val="00C9229E"/>
    <w:rsid w:val="00C922B6"/>
    <w:rsid w:val="00C92877"/>
    <w:rsid w:val="00C933E5"/>
    <w:rsid w:val="00C945BB"/>
    <w:rsid w:val="00C94FA7"/>
    <w:rsid w:val="00C975D1"/>
    <w:rsid w:val="00CA0593"/>
    <w:rsid w:val="00CA122E"/>
    <w:rsid w:val="00CA1425"/>
    <w:rsid w:val="00CA305F"/>
    <w:rsid w:val="00CA362D"/>
    <w:rsid w:val="00CB460B"/>
    <w:rsid w:val="00CB5224"/>
    <w:rsid w:val="00CB6557"/>
    <w:rsid w:val="00CC1FC5"/>
    <w:rsid w:val="00CC47E4"/>
    <w:rsid w:val="00CC588D"/>
    <w:rsid w:val="00CD3484"/>
    <w:rsid w:val="00CD5DFB"/>
    <w:rsid w:val="00CE01C8"/>
    <w:rsid w:val="00CE0B23"/>
    <w:rsid w:val="00CE1723"/>
    <w:rsid w:val="00CE2DB0"/>
    <w:rsid w:val="00CE31F7"/>
    <w:rsid w:val="00CE42A2"/>
    <w:rsid w:val="00CE5F33"/>
    <w:rsid w:val="00CE7030"/>
    <w:rsid w:val="00CF0041"/>
    <w:rsid w:val="00CF191C"/>
    <w:rsid w:val="00CF2B6F"/>
    <w:rsid w:val="00CF4CCF"/>
    <w:rsid w:val="00CF6F3D"/>
    <w:rsid w:val="00D0312E"/>
    <w:rsid w:val="00D044F8"/>
    <w:rsid w:val="00D05566"/>
    <w:rsid w:val="00D07DDA"/>
    <w:rsid w:val="00D1003B"/>
    <w:rsid w:val="00D10083"/>
    <w:rsid w:val="00D10432"/>
    <w:rsid w:val="00D113AF"/>
    <w:rsid w:val="00D130A2"/>
    <w:rsid w:val="00D14AFC"/>
    <w:rsid w:val="00D1616C"/>
    <w:rsid w:val="00D1691C"/>
    <w:rsid w:val="00D227D4"/>
    <w:rsid w:val="00D23E34"/>
    <w:rsid w:val="00D35AF9"/>
    <w:rsid w:val="00D36970"/>
    <w:rsid w:val="00D373EA"/>
    <w:rsid w:val="00D412BF"/>
    <w:rsid w:val="00D41FE8"/>
    <w:rsid w:val="00D4306F"/>
    <w:rsid w:val="00D46376"/>
    <w:rsid w:val="00D46575"/>
    <w:rsid w:val="00D4690C"/>
    <w:rsid w:val="00D51E09"/>
    <w:rsid w:val="00D54092"/>
    <w:rsid w:val="00D61F70"/>
    <w:rsid w:val="00D62A80"/>
    <w:rsid w:val="00D63D86"/>
    <w:rsid w:val="00D653D4"/>
    <w:rsid w:val="00D67D21"/>
    <w:rsid w:val="00D703B2"/>
    <w:rsid w:val="00D75AC2"/>
    <w:rsid w:val="00D75C69"/>
    <w:rsid w:val="00D76778"/>
    <w:rsid w:val="00D7739A"/>
    <w:rsid w:val="00D779C6"/>
    <w:rsid w:val="00D80492"/>
    <w:rsid w:val="00D8083F"/>
    <w:rsid w:val="00D8165A"/>
    <w:rsid w:val="00D82843"/>
    <w:rsid w:val="00D854C4"/>
    <w:rsid w:val="00D87F69"/>
    <w:rsid w:val="00D92F41"/>
    <w:rsid w:val="00D93AF4"/>
    <w:rsid w:val="00D93E7C"/>
    <w:rsid w:val="00D960F8"/>
    <w:rsid w:val="00D9747E"/>
    <w:rsid w:val="00DA0A5D"/>
    <w:rsid w:val="00DA3D03"/>
    <w:rsid w:val="00DB0B56"/>
    <w:rsid w:val="00DB513A"/>
    <w:rsid w:val="00DB65E6"/>
    <w:rsid w:val="00DB7BBF"/>
    <w:rsid w:val="00DC05A5"/>
    <w:rsid w:val="00DC48E6"/>
    <w:rsid w:val="00DC4C70"/>
    <w:rsid w:val="00DC6EC6"/>
    <w:rsid w:val="00DC789B"/>
    <w:rsid w:val="00DC7FF3"/>
    <w:rsid w:val="00DD0CAC"/>
    <w:rsid w:val="00DD1F64"/>
    <w:rsid w:val="00DD5CFE"/>
    <w:rsid w:val="00DD619E"/>
    <w:rsid w:val="00DD6B1F"/>
    <w:rsid w:val="00DD72B6"/>
    <w:rsid w:val="00DE0C93"/>
    <w:rsid w:val="00DE0DA7"/>
    <w:rsid w:val="00DE13C1"/>
    <w:rsid w:val="00DE22F9"/>
    <w:rsid w:val="00DE50C6"/>
    <w:rsid w:val="00DE512D"/>
    <w:rsid w:val="00DE5E70"/>
    <w:rsid w:val="00DE79A7"/>
    <w:rsid w:val="00DF11FE"/>
    <w:rsid w:val="00DF1E5B"/>
    <w:rsid w:val="00DF3360"/>
    <w:rsid w:val="00DF3769"/>
    <w:rsid w:val="00E00993"/>
    <w:rsid w:val="00E04C1A"/>
    <w:rsid w:val="00E053B8"/>
    <w:rsid w:val="00E055D2"/>
    <w:rsid w:val="00E06277"/>
    <w:rsid w:val="00E1073A"/>
    <w:rsid w:val="00E118B2"/>
    <w:rsid w:val="00E144CE"/>
    <w:rsid w:val="00E20521"/>
    <w:rsid w:val="00E22800"/>
    <w:rsid w:val="00E2293A"/>
    <w:rsid w:val="00E25E9D"/>
    <w:rsid w:val="00E27D70"/>
    <w:rsid w:val="00E30D64"/>
    <w:rsid w:val="00E32219"/>
    <w:rsid w:val="00E32ED0"/>
    <w:rsid w:val="00E33029"/>
    <w:rsid w:val="00E36063"/>
    <w:rsid w:val="00E36B90"/>
    <w:rsid w:val="00E42770"/>
    <w:rsid w:val="00E42FCC"/>
    <w:rsid w:val="00E45029"/>
    <w:rsid w:val="00E459B4"/>
    <w:rsid w:val="00E4665E"/>
    <w:rsid w:val="00E46DA6"/>
    <w:rsid w:val="00E51E33"/>
    <w:rsid w:val="00E53A2C"/>
    <w:rsid w:val="00E55773"/>
    <w:rsid w:val="00E557DF"/>
    <w:rsid w:val="00E572B2"/>
    <w:rsid w:val="00E60DDF"/>
    <w:rsid w:val="00E63FC8"/>
    <w:rsid w:val="00E70A0F"/>
    <w:rsid w:val="00E71205"/>
    <w:rsid w:val="00E7182F"/>
    <w:rsid w:val="00E71A6B"/>
    <w:rsid w:val="00E72D90"/>
    <w:rsid w:val="00E7536E"/>
    <w:rsid w:val="00E75DF4"/>
    <w:rsid w:val="00E80007"/>
    <w:rsid w:val="00E80794"/>
    <w:rsid w:val="00E81476"/>
    <w:rsid w:val="00E82B7E"/>
    <w:rsid w:val="00E82B81"/>
    <w:rsid w:val="00E85CC0"/>
    <w:rsid w:val="00E8677B"/>
    <w:rsid w:val="00E941D7"/>
    <w:rsid w:val="00EA3D60"/>
    <w:rsid w:val="00EA7453"/>
    <w:rsid w:val="00EA7B29"/>
    <w:rsid w:val="00EB1C81"/>
    <w:rsid w:val="00EB214F"/>
    <w:rsid w:val="00EB2765"/>
    <w:rsid w:val="00EB40FA"/>
    <w:rsid w:val="00EC2701"/>
    <w:rsid w:val="00EC5810"/>
    <w:rsid w:val="00EC6B93"/>
    <w:rsid w:val="00EC76F9"/>
    <w:rsid w:val="00ED422A"/>
    <w:rsid w:val="00ED5B33"/>
    <w:rsid w:val="00ED78F9"/>
    <w:rsid w:val="00EE09C7"/>
    <w:rsid w:val="00EE20FC"/>
    <w:rsid w:val="00EE3F3B"/>
    <w:rsid w:val="00EE4FE2"/>
    <w:rsid w:val="00EE51CF"/>
    <w:rsid w:val="00EF0A1C"/>
    <w:rsid w:val="00EF1A17"/>
    <w:rsid w:val="00EF3F6E"/>
    <w:rsid w:val="00EF59B4"/>
    <w:rsid w:val="00EF5B47"/>
    <w:rsid w:val="00EF5E68"/>
    <w:rsid w:val="00EF630E"/>
    <w:rsid w:val="00EF7045"/>
    <w:rsid w:val="00F000B9"/>
    <w:rsid w:val="00F1026C"/>
    <w:rsid w:val="00F1100A"/>
    <w:rsid w:val="00F1117F"/>
    <w:rsid w:val="00F13CED"/>
    <w:rsid w:val="00F165C3"/>
    <w:rsid w:val="00F20911"/>
    <w:rsid w:val="00F20A42"/>
    <w:rsid w:val="00F21039"/>
    <w:rsid w:val="00F23B9C"/>
    <w:rsid w:val="00F2564B"/>
    <w:rsid w:val="00F3108C"/>
    <w:rsid w:val="00F34130"/>
    <w:rsid w:val="00F37C75"/>
    <w:rsid w:val="00F4079C"/>
    <w:rsid w:val="00F40843"/>
    <w:rsid w:val="00F4467E"/>
    <w:rsid w:val="00F44E31"/>
    <w:rsid w:val="00F467E2"/>
    <w:rsid w:val="00F51065"/>
    <w:rsid w:val="00F5250F"/>
    <w:rsid w:val="00F53B5C"/>
    <w:rsid w:val="00F55EB0"/>
    <w:rsid w:val="00F61B78"/>
    <w:rsid w:val="00F6254B"/>
    <w:rsid w:val="00F636C2"/>
    <w:rsid w:val="00F714F8"/>
    <w:rsid w:val="00F73039"/>
    <w:rsid w:val="00F77DFE"/>
    <w:rsid w:val="00F811B2"/>
    <w:rsid w:val="00F81913"/>
    <w:rsid w:val="00F84F5B"/>
    <w:rsid w:val="00F86887"/>
    <w:rsid w:val="00F8697D"/>
    <w:rsid w:val="00F905E6"/>
    <w:rsid w:val="00F90984"/>
    <w:rsid w:val="00F916B3"/>
    <w:rsid w:val="00F926CE"/>
    <w:rsid w:val="00F94CC7"/>
    <w:rsid w:val="00F979D0"/>
    <w:rsid w:val="00FA1D38"/>
    <w:rsid w:val="00FA3A71"/>
    <w:rsid w:val="00FA4B96"/>
    <w:rsid w:val="00FA7F96"/>
    <w:rsid w:val="00FB005F"/>
    <w:rsid w:val="00FB02C1"/>
    <w:rsid w:val="00FB04F7"/>
    <w:rsid w:val="00FB09A9"/>
    <w:rsid w:val="00FB3032"/>
    <w:rsid w:val="00FB34BB"/>
    <w:rsid w:val="00FB3EAA"/>
    <w:rsid w:val="00FB6734"/>
    <w:rsid w:val="00FC0021"/>
    <w:rsid w:val="00FC0D1B"/>
    <w:rsid w:val="00FC3190"/>
    <w:rsid w:val="00FC4358"/>
    <w:rsid w:val="00FC6005"/>
    <w:rsid w:val="00FC63AB"/>
    <w:rsid w:val="00FC6FFE"/>
    <w:rsid w:val="00FC7ED0"/>
    <w:rsid w:val="00FD3665"/>
    <w:rsid w:val="00FD3666"/>
    <w:rsid w:val="00FD5BA7"/>
    <w:rsid w:val="00FD7074"/>
    <w:rsid w:val="00FE0720"/>
    <w:rsid w:val="00FE155F"/>
    <w:rsid w:val="00FE2550"/>
    <w:rsid w:val="00FE57B1"/>
    <w:rsid w:val="00FE5AC5"/>
    <w:rsid w:val="00FE6BD9"/>
    <w:rsid w:val="00FE6EAB"/>
    <w:rsid w:val="00FF1B1A"/>
    <w:rsid w:val="00FF1BC9"/>
    <w:rsid w:val="00FF3DC0"/>
    <w:rsid w:val="00FF7E9F"/>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0776BF19"/>
  <w15:docId w15:val="{690C9A01-FA20-4011-A048-29497CCD3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imes New Roman"/>
        <w:lang w:val="en-AU" w:eastAsia="ko-KR" w:bidi="ar-SA"/>
      </w:rPr>
    </w:rPrDefault>
    <w:pPrDefault>
      <w:pPr>
        <w:ind w:left="284" w:hanging="284"/>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qFormat="1"/>
    <w:lsdException w:name="List Bullet" w:qFormat="1"/>
    <w:lsdException w:name="List Number" w:qFormat="1"/>
    <w:lsdException w:name="List 2" w:semiHidden="1" w:qFormat="1"/>
    <w:lsdException w:name="List 3" w:semiHidden="1" w:qFormat="1"/>
    <w:lsdException w:name="List 4" w:semiHidden="1" w:unhideWhenUsed="1"/>
    <w:lsdException w:name="List 5" w:semiHidden="1" w:unhideWhenUsed="1"/>
    <w:lsdException w:name="List Bullet 2" w:qFormat="1"/>
    <w:lsdException w:name="List Bullet 3" w:semiHidden="1"/>
    <w:lsdException w:name="List Bullet 4" w:semiHidden="1" w:unhideWhenUsed="1"/>
    <w:lsdException w:name="List Bullet 5" w:semiHidden="1" w:unhideWhenUsed="1"/>
    <w:lsdException w:name="List Number 2" w:qFormat="1"/>
    <w:lsdException w:name="List Number 3" w:semiHidden="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E34"/>
    <w:pPr>
      <w:spacing w:after="120"/>
      <w:ind w:left="0" w:firstLine="0"/>
    </w:pPr>
    <w:rPr>
      <w:rFonts w:asciiTheme="minorHAnsi" w:hAnsiTheme="minorHAnsi"/>
      <w:sz w:val="22"/>
    </w:rPr>
  </w:style>
  <w:style w:type="paragraph" w:styleId="Heading1">
    <w:name w:val="heading 1"/>
    <w:basedOn w:val="Normal"/>
    <w:next w:val="Normal"/>
    <w:link w:val="Heading1Char"/>
    <w:uiPriority w:val="9"/>
    <w:qFormat/>
    <w:rsid w:val="00551EC0"/>
    <w:pPr>
      <w:keepNext/>
      <w:keepLines/>
      <w:spacing w:before="240" w:after="180"/>
      <w:outlineLvl w:val="0"/>
    </w:pPr>
    <w:rPr>
      <w:rFonts w:ascii="Source Sans Pro" w:eastAsia="SimHei" w:hAnsi="Source Sans Pro"/>
      <w:color w:val="002A3A" w:themeColor="text2"/>
      <w:spacing w:val="1"/>
      <w:sz w:val="52"/>
      <w:szCs w:val="32"/>
      <w:lang w:eastAsia="en-US"/>
    </w:rPr>
  </w:style>
  <w:style w:type="paragraph" w:styleId="Heading2">
    <w:name w:val="heading 2"/>
    <w:basedOn w:val="Normal"/>
    <w:next w:val="Normal"/>
    <w:link w:val="Heading2Char"/>
    <w:uiPriority w:val="9"/>
    <w:qFormat/>
    <w:rsid w:val="00551EC0"/>
    <w:pPr>
      <w:keepNext/>
      <w:keepLines/>
      <w:spacing w:before="240" w:after="140"/>
      <w:outlineLvl w:val="1"/>
    </w:pPr>
    <w:rPr>
      <w:rFonts w:ascii="Source Sans Pro" w:eastAsia="SimHei" w:hAnsi="Source Sans Pro"/>
      <w:color w:val="002A3A" w:themeColor="text2"/>
      <w:spacing w:val="1"/>
      <w:sz w:val="42"/>
      <w:szCs w:val="26"/>
      <w:lang w:eastAsia="en-US"/>
    </w:rPr>
  </w:style>
  <w:style w:type="paragraph" w:styleId="Heading3">
    <w:name w:val="heading 3"/>
    <w:basedOn w:val="Normal"/>
    <w:next w:val="Normal"/>
    <w:link w:val="Heading3Char"/>
    <w:uiPriority w:val="9"/>
    <w:qFormat/>
    <w:rsid w:val="002836FB"/>
    <w:pPr>
      <w:keepNext/>
      <w:keepLines/>
      <w:spacing w:before="180" w:after="200"/>
      <w:outlineLvl w:val="2"/>
    </w:pPr>
    <w:rPr>
      <w:rFonts w:asciiTheme="majorHAnsi" w:eastAsiaTheme="majorEastAsia" w:hAnsiTheme="majorHAnsi" w:cstheme="majorBidi"/>
      <w:bCs/>
      <w:color w:val="002A3A" w:themeColor="text2"/>
      <w:sz w:val="34"/>
    </w:rPr>
  </w:style>
  <w:style w:type="paragraph" w:styleId="Heading4">
    <w:name w:val="heading 4"/>
    <w:basedOn w:val="Normal"/>
    <w:next w:val="Normal"/>
    <w:link w:val="Heading4Char"/>
    <w:uiPriority w:val="9"/>
    <w:qFormat/>
    <w:rsid w:val="002836FB"/>
    <w:pPr>
      <w:keepNext/>
      <w:keepLines/>
      <w:spacing w:before="240"/>
      <w:outlineLvl w:val="3"/>
    </w:pPr>
    <w:rPr>
      <w:rFonts w:ascii="Source Sans Pro SemiBold" w:eastAsiaTheme="majorEastAsia" w:hAnsi="Source Sans Pro SemiBold" w:cstheme="majorBidi"/>
      <w:bCs/>
      <w:iCs/>
      <w:color w:val="002A3A" w:themeColor="text2"/>
      <w:sz w:val="24"/>
    </w:rPr>
  </w:style>
  <w:style w:type="paragraph" w:styleId="Heading5">
    <w:name w:val="heading 5"/>
    <w:basedOn w:val="Normal"/>
    <w:next w:val="Normal"/>
    <w:link w:val="Heading5Char"/>
    <w:uiPriority w:val="9"/>
    <w:qFormat/>
    <w:rsid w:val="002836FB"/>
    <w:pPr>
      <w:keepNext/>
      <w:keepLines/>
      <w:spacing w:before="240"/>
      <w:outlineLvl w:val="4"/>
    </w:pPr>
    <w:rPr>
      <w:rFonts w:asciiTheme="majorHAnsi" w:eastAsiaTheme="majorEastAsia" w:hAnsiTheme="majorHAnsi" w:cstheme="majorBidi"/>
      <w:color w:val="002A3A" w:themeColor="text2"/>
    </w:rPr>
  </w:style>
  <w:style w:type="paragraph" w:styleId="Heading6">
    <w:name w:val="heading 6"/>
    <w:basedOn w:val="Normal"/>
    <w:next w:val="Normal"/>
    <w:link w:val="Heading6Char"/>
    <w:uiPriority w:val="9"/>
    <w:qFormat/>
    <w:rsid w:val="002836FB"/>
    <w:pPr>
      <w:keepNext/>
      <w:keepLines/>
      <w:spacing w:before="240"/>
      <w:outlineLvl w:val="5"/>
    </w:pPr>
    <w:rPr>
      <w:rFonts w:asciiTheme="majorHAnsi" w:eastAsiaTheme="majorEastAsia" w:hAnsiTheme="majorHAnsi" w:cstheme="majorBidi"/>
      <w:i/>
      <w:iCs/>
      <w:color w:val="002A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basedOn w:val="Normal"/>
    <w:semiHidden/>
    <w:rsid w:val="00392224"/>
    <w:pPr>
      <w:ind w:left="567" w:right="284"/>
    </w:pPr>
    <w:rPr>
      <w:rFonts w:ascii="Verdana" w:eastAsia="Times New Roman" w:hAnsi="Verdana"/>
      <w:b/>
      <w:color w:val="00141D" w:themeColor="text2" w:themeShade="80"/>
      <w:sz w:val="64"/>
      <w:lang w:eastAsia="en-AU"/>
    </w:rPr>
  </w:style>
  <w:style w:type="paragraph" w:customStyle="1" w:styleId="Company">
    <w:name w:val="Company"/>
    <w:basedOn w:val="Name"/>
    <w:semiHidden/>
    <w:qFormat/>
    <w:rsid w:val="00392224"/>
    <w:rPr>
      <w:b w:val="0"/>
      <w:color w:val="0070C0"/>
      <w:sz w:val="48"/>
    </w:rPr>
  </w:style>
  <w:style w:type="character" w:customStyle="1" w:styleId="Heading1Char">
    <w:name w:val="Heading 1 Char"/>
    <w:basedOn w:val="DefaultParagraphFont"/>
    <w:link w:val="Heading1"/>
    <w:uiPriority w:val="9"/>
    <w:rsid w:val="00551EC0"/>
    <w:rPr>
      <w:rFonts w:ascii="Source Sans Pro" w:eastAsia="SimHei" w:hAnsi="Source Sans Pro"/>
      <w:color w:val="002A3A" w:themeColor="text2"/>
      <w:spacing w:val="1"/>
      <w:sz w:val="52"/>
      <w:szCs w:val="32"/>
      <w:lang w:eastAsia="en-US"/>
    </w:rPr>
  </w:style>
  <w:style w:type="character" w:customStyle="1" w:styleId="Heading2Char">
    <w:name w:val="Heading 2 Char"/>
    <w:basedOn w:val="DefaultParagraphFont"/>
    <w:link w:val="Heading2"/>
    <w:uiPriority w:val="9"/>
    <w:rsid w:val="00551EC0"/>
    <w:rPr>
      <w:rFonts w:ascii="Source Sans Pro" w:eastAsia="SimHei" w:hAnsi="Source Sans Pro"/>
      <w:color w:val="002A3A" w:themeColor="text2"/>
      <w:spacing w:val="1"/>
      <w:sz w:val="42"/>
      <w:szCs w:val="26"/>
      <w:lang w:eastAsia="en-US"/>
    </w:rPr>
  </w:style>
  <w:style w:type="character" w:customStyle="1" w:styleId="Heading3Char">
    <w:name w:val="Heading 3 Char"/>
    <w:basedOn w:val="DefaultParagraphFont"/>
    <w:link w:val="Heading3"/>
    <w:uiPriority w:val="9"/>
    <w:rsid w:val="002836FB"/>
    <w:rPr>
      <w:rFonts w:asciiTheme="majorHAnsi" w:eastAsiaTheme="majorEastAsia" w:hAnsiTheme="majorHAnsi" w:cstheme="majorBidi"/>
      <w:bCs/>
      <w:color w:val="002A3A" w:themeColor="text2"/>
      <w:sz w:val="34"/>
    </w:rPr>
  </w:style>
  <w:style w:type="character" w:customStyle="1" w:styleId="Heading4Char">
    <w:name w:val="Heading 4 Char"/>
    <w:basedOn w:val="DefaultParagraphFont"/>
    <w:link w:val="Heading4"/>
    <w:uiPriority w:val="9"/>
    <w:rsid w:val="002836FB"/>
    <w:rPr>
      <w:rFonts w:ascii="Source Sans Pro SemiBold" w:eastAsiaTheme="majorEastAsia" w:hAnsi="Source Sans Pro SemiBold" w:cstheme="majorBidi"/>
      <w:bCs/>
      <w:iCs/>
      <w:color w:val="002A3A" w:themeColor="text2"/>
      <w:sz w:val="24"/>
    </w:rPr>
  </w:style>
  <w:style w:type="character" w:customStyle="1" w:styleId="Heading5Char">
    <w:name w:val="Heading 5 Char"/>
    <w:basedOn w:val="DefaultParagraphFont"/>
    <w:link w:val="Heading5"/>
    <w:uiPriority w:val="9"/>
    <w:rsid w:val="002836FB"/>
    <w:rPr>
      <w:rFonts w:asciiTheme="majorHAnsi" w:eastAsiaTheme="majorEastAsia" w:hAnsiTheme="majorHAnsi" w:cstheme="majorBidi"/>
      <w:color w:val="002A3A" w:themeColor="text2"/>
      <w:sz w:val="22"/>
    </w:rPr>
  </w:style>
  <w:style w:type="paragraph" w:styleId="ListParagraph">
    <w:name w:val="List Paragraph"/>
    <w:basedOn w:val="Normal"/>
    <w:uiPriority w:val="34"/>
    <w:qFormat/>
    <w:rsid w:val="00B6582A"/>
    <w:pPr>
      <w:ind w:left="720"/>
      <w:contextualSpacing/>
    </w:pPr>
  </w:style>
  <w:style w:type="paragraph" w:customStyle="1" w:styleId="Heading1-Numbered">
    <w:name w:val="Heading 1 - Numbered"/>
    <w:basedOn w:val="Heading1"/>
    <w:next w:val="Normal"/>
    <w:semiHidden/>
    <w:qFormat/>
    <w:rsid w:val="00CE01C8"/>
    <w:pPr>
      <w:numPr>
        <w:numId w:val="7"/>
      </w:numPr>
    </w:pPr>
  </w:style>
  <w:style w:type="paragraph" w:customStyle="1" w:styleId="Heading2-Numbered">
    <w:name w:val="Heading 2 - Numbered"/>
    <w:basedOn w:val="Heading2"/>
    <w:next w:val="Normal"/>
    <w:semiHidden/>
    <w:qFormat/>
    <w:rsid w:val="00CE01C8"/>
    <w:pPr>
      <w:numPr>
        <w:ilvl w:val="1"/>
        <w:numId w:val="7"/>
      </w:numPr>
    </w:pPr>
  </w:style>
  <w:style w:type="paragraph" w:customStyle="1" w:styleId="Heading3-Numbered">
    <w:name w:val="Heading 3 - Numbered"/>
    <w:basedOn w:val="Heading3"/>
    <w:next w:val="Normal"/>
    <w:semiHidden/>
    <w:qFormat/>
    <w:rsid w:val="00CE01C8"/>
    <w:pPr>
      <w:numPr>
        <w:ilvl w:val="2"/>
        <w:numId w:val="7"/>
      </w:numPr>
    </w:pPr>
  </w:style>
  <w:style w:type="paragraph" w:customStyle="1" w:styleId="Heading4-Numbered">
    <w:name w:val="Heading 4 - Numbered"/>
    <w:basedOn w:val="Heading4"/>
    <w:next w:val="Normal"/>
    <w:semiHidden/>
    <w:qFormat/>
    <w:rsid w:val="00CE01C8"/>
    <w:pPr>
      <w:numPr>
        <w:ilvl w:val="3"/>
        <w:numId w:val="7"/>
      </w:numPr>
    </w:pPr>
  </w:style>
  <w:style w:type="paragraph" w:customStyle="1" w:styleId="Heading5-Numbered">
    <w:name w:val="Heading 5 - Numbered"/>
    <w:basedOn w:val="Heading5"/>
    <w:next w:val="Normal"/>
    <w:semiHidden/>
    <w:qFormat/>
    <w:rsid w:val="00CE01C8"/>
    <w:pPr>
      <w:numPr>
        <w:ilvl w:val="4"/>
        <w:numId w:val="7"/>
      </w:numPr>
    </w:pPr>
  </w:style>
  <w:style w:type="paragraph" w:styleId="Footer">
    <w:name w:val="footer"/>
    <w:basedOn w:val="Normal"/>
    <w:link w:val="FooterChar"/>
    <w:uiPriority w:val="99"/>
    <w:rsid w:val="000F3540"/>
    <w:pPr>
      <w:spacing w:after="0"/>
      <w:jc w:val="right"/>
    </w:pPr>
    <w:rPr>
      <w:color w:val="000000" w:themeColor="text1"/>
      <w:sz w:val="18"/>
    </w:rPr>
  </w:style>
  <w:style w:type="character" w:customStyle="1" w:styleId="FooterChar">
    <w:name w:val="Footer Char"/>
    <w:basedOn w:val="DefaultParagraphFont"/>
    <w:link w:val="Footer"/>
    <w:uiPriority w:val="99"/>
    <w:rsid w:val="000F3540"/>
    <w:rPr>
      <w:rFonts w:asciiTheme="minorHAnsi" w:hAnsiTheme="minorHAnsi"/>
      <w:color w:val="000000" w:themeColor="text1"/>
      <w:sz w:val="18"/>
    </w:rPr>
  </w:style>
  <w:style w:type="paragraph" w:styleId="Title">
    <w:name w:val="Title"/>
    <w:basedOn w:val="Normal"/>
    <w:next w:val="Normal"/>
    <w:link w:val="TitleChar"/>
    <w:uiPriority w:val="10"/>
    <w:qFormat/>
    <w:rsid w:val="007F0CAA"/>
    <w:pPr>
      <w:framePr w:w="5387" w:h="3969" w:wrap="around" w:vAnchor="page" w:hAnchor="page" w:x="5388" w:y="1390" w:anchorLock="1"/>
      <w:adjustRightInd w:val="0"/>
      <w:spacing w:after="360" w:line="228" w:lineRule="auto"/>
    </w:pPr>
    <w:rPr>
      <w:rFonts w:asciiTheme="majorHAnsi" w:eastAsiaTheme="majorEastAsia" w:hAnsiTheme="majorHAnsi" w:cstheme="majorBidi"/>
      <w:color w:val="002A3A" w:themeColor="text2"/>
      <w:spacing w:val="5"/>
      <w:kern w:val="28"/>
      <w:sz w:val="60"/>
      <w:szCs w:val="52"/>
    </w:rPr>
  </w:style>
  <w:style w:type="character" w:customStyle="1" w:styleId="TitleChar">
    <w:name w:val="Title Char"/>
    <w:basedOn w:val="DefaultParagraphFont"/>
    <w:link w:val="Title"/>
    <w:uiPriority w:val="10"/>
    <w:rsid w:val="007F0CAA"/>
    <w:rPr>
      <w:rFonts w:asciiTheme="majorHAnsi" w:eastAsiaTheme="majorEastAsia" w:hAnsiTheme="majorHAnsi" w:cstheme="majorBidi"/>
      <w:color w:val="002A3A" w:themeColor="text2"/>
      <w:spacing w:val="5"/>
      <w:kern w:val="28"/>
      <w:sz w:val="60"/>
      <w:szCs w:val="52"/>
    </w:rPr>
  </w:style>
  <w:style w:type="paragraph" w:customStyle="1" w:styleId="CoverURL">
    <w:name w:val="Cover URL"/>
    <w:basedOn w:val="Footer"/>
    <w:rsid w:val="00093B03"/>
    <w:rPr>
      <w:color w:val="002A3A" w:themeColor="text2"/>
      <w:spacing w:val="-10"/>
      <w:sz w:val="40"/>
    </w:rPr>
  </w:style>
  <w:style w:type="paragraph" w:styleId="ListBullet2">
    <w:name w:val="List Bullet 2"/>
    <w:basedOn w:val="Normal"/>
    <w:uiPriority w:val="99"/>
    <w:qFormat/>
    <w:rsid w:val="00CC47E4"/>
    <w:pPr>
      <w:numPr>
        <w:ilvl w:val="1"/>
        <w:numId w:val="12"/>
      </w:numPr>
      <w:adjustRightInd w:val="0"/>
    </w:pPr>
  </w:style>
  <w:style w:type="paragraph" w:customStyle="1" w:styleId="ListLetter">
    <w:name w:val="List Letter"/>
    <w:basedOn w:val="Normal"/>
    <w:semiHidden/>
    <w:qFormat/>
    <w:rsid w:val="002270B2"/>
    <w:pPr>
      <w:numPr>
        <w:numId w:val="1"/>
      </w:numPr>
      <w:adjustRightInd w:val="0"/>
      <w:ind w:hanging="720"/>
    </w:pPr>
  </w:style>
  <w:style w:type="numbering" w:customStyle="1" w:styleId="NumbersOAIC">
    <w:name w:val="Numbers_OAIC"/>
    <w:uiPriority w:val="99"/>
    <w:rsid w:val="00CC47E4"/>
    <w:pPr>
      <w:numPr>
        <w:numId w:val="2"/>
      </w:numPr>
    </w:pPr>
  </w:style>
  <w:style w:type="table" w:styleId="TableGrid">
    <w:name w:val="Table Grid"/>
    <w:basedOn w:val="TableNormal"/>
    <w:uiPriority w:val="59"/>
    <w:rsid w:val="00E25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qFormat/>
    <w:rsid w:val="00CC47E4"/>
    <w:pPr>
      <w:numPr>
        <w:numId w:val="16"/>
      </w:numPr>
    </w:pPr>
  </w:style>
  <w:style w:type="paragraph" w:styleId="ListNumber2">
    <w:name w:val="List Number 2"/>
    <w:basedOn w:val="Normal"/>
    <w:uiPriority w:val="99"/>
    <w:qFormat/>
    <w:rsid w:val="00CC47E4"/>
    <w:pPr>
      <w:numPr>
        <w:ilvl w:val="1"/>
        <w:numId w:val="16"/>
      </w:numPr>
    </w:pPr>
  </w:style>
  <w:style w:type="paragraph" w:customStyle="1" w:styleId="TableHeading">
    <w:name w:val="Table Heading"/>
    <w:basedOn w:val="TableText"/>
    <w:qFormat/>
    <w:rsid w:val="0069144C"/>
    <w:pPr>
      <w:spacing w:before="120"/>
    </w:pPr>
    <w:rPr>
      <w:color w:val="FFFFFF"/>
      <w:sz w:val="22"/>
    </w:rPr>
  </w:style>
  <w:style w:type="paragraph" w:customStyle="1" w:styleId="TableText">
    <w:name w:val="Table Text"/>
    <w:basedOn w:val="Normal"/>
    <w:autoRedefine/>
    <w:uiPriority w:val="60"/>
    <w:qFormat/>
    <w:rsid w:val="00522F26"/>
    <w:pPr>
      <w:adjustRightInd w:val="0"/>
      <w:spacing w:before="60"/>
    </w:pPr>
    <w:rPr>
      <w:color w:val="000000" w:themeColor="text1"/>
      <w:sz w:val="20"/>
    </w:rPr>
  </w:style>
  <w:style w:type="paragraph" w:customStyle="1" w:styleId="TableBullet">
    <w:name w:val="Table Bullet"/>
    <w:basedOn w:val="TableText"/>
    <w:link w:val="TableBulletChar"/>
    <w:qFormat/>
    <w:rsid w:val="003D78F2"/>
    <w:pPr>
      <w:numPr>
        <w:numId w:val="3"/>
      </w:numPr>
      <w:ind w:left="284" w:hanging="284"/>
    </w:pPr>
  </w:style>
  <w:style w:type="paragraph" w:styleId="Caption">
    <w:name w:val="caption"/>
    <w:basedOn w:val="Normal"/>
    <w:next w:val="Normal"/>
    <w:uiPriority w:val="35"/>
    <w:qFormat/>
    <w:rsid w:val="00551EC0"/>
    <w:pPr>
      <w:spacing w:before="240" w:after="240"/>
    </w:pPr>
    <w:rPr>
      <w:rFonts w:ascii="Source Sans Pro" w:eastAsia="Source Sans Pro" w:hAnsi="Source Sans Pro"/>
      <w:b/>
      <w:iCs/>
      <w:color w:val="002A3A" w:themeColor="text2"/>
      <w:spacing w:val="-3"/>
      <w:szCs w:val="18"/>
      <w:lang w:eastAsia="en-US"/>
    </w:rPr>
  </w:style>
  <w:style w:type="table" w:customStyle="1" w:styleId="PlainTable21">
    <w:name w:val="Plain Table 21"/>
    <w:basedOn w:val="TableNormal"/>
    <w:uiPriority w:val="42"/>
    <w:rsid w:val="004471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rsid w:val="00940831"/>
    <w:rPr>
      <w:color w:val="002A3A" w:themeColor="text2"/>
      <w:u w:val="single"/>
    </w:rPr>
  </w:style>
  <w:style w:type="table" w:customStyle="1" w:styleId="OAICTable">
    <w:name w:val="OAIC Table"/>
    <w:basedOn w:val="TableGrid1"/>
    <w:uiPriority w:val="99"/>
    <w:rsid w:val="00B856CD"/>
    <w:rPr>
      <w:rFonts w:asciiTheme="minorHAnsi" w:hAnsiTheme="minorHAnsi"/>
      <w:lang w:val="en-GB" w:eastAsia="zh-CN"/>
    </w:rPr>
    <w:tblPr>
      <w:tblBorders>
        <w:insideH w:val="single" w:sz="4" w:space="0" w:color="DDD8D9" w:themeColor="accent1"/>
      </w:tblBorders>
    </w:tblPr>
    <w:tcPr>
      <w:shd w:val="clear" w:color="auto" w:fill="FFFFFF" w:themeFill="background1"/>
    </w:tcPr>
    <w:tblStylePr w:type="firstRow">
      <w:rPr>
        <w:b/>
        <w:color w:val="000000" w:themeColor="text1"/>
        <w:sz w:val="22"/>
      </w:rPr>
      <w:tblPr/>
      <w:tcPr>
        <w:shd w:val="clear" w:color="auto" w:fill="DDD8D9" w:themeFill="accent1"/>
      </w:tcPr>
    </w:tblStylePr>
    <w:tblStylePr w:type="lastRow">
      <w:tblPr/>
      <w:tcPr>
        <w:shd w:val="clear" w:color="auto" w:fill="DDD8D9" w:themeFill="accent1"/>
      </w:tcPr>
    </w:tblStylePr>
    <w:tblStylePr w:type="firstCol">
      <w:pPr>
        <w:jc w:val="left"/>
      </w:pPr>
    </w:tblStylePr>
  </w:style>
  <w:style w:type="paragraph" w:customStyle="1" w:styleId="TableNumber">
    <w:name w:val="Table Number"/>
    <w:basedOn w:val="TableText"/>
    <w:qFormat/>
    <w:rsid w:val="00B00132"/>
    <w:pPr>
      <w:numPr>
        <w:numId w:val="8"/>
      </w:numPr>
    </w:pPr>
  </w:style>
  <w:style w:type="numbering" w:customStyle="1" w:styleId="TableNumbersOAIC">
    <w:name w:val="TableNumbers_OAIC"/>
    <w:uiPriority w:val="99"/>
    <w:rsid w:val="005450A9"/>
    <w:pPr>
      <w:numPr>
        <w:numId w:val="4"/>
      </w:numPr>
    </w:pPr>
  </w:style>
  <w:style w:type="paragraph" w:styleId="ListNumber3">
    <w:name w:val="List Number 3"/>
    <w:basedOn w:val="Normal"/>
    <w:uiPriority w:val="99"/>
    <w:qFormat/>
    <w:rsid w:val="00CC47E4"/>
    <w:pPr>
      <w:numPr>
        <w:ilvl w:val="2"/>
        <w:numId w:val="16"/>
      </w:numPr>
    </w:pPr>
  </w:style>
  <w:style w:type="paragraph" w:styleId="FootnoteText">
    <w:name w:val="footnote text"/>
    <w:basedOn w:val="Normal"/>
    <w:link w:val="FootnoteTextChar"/>
    <w:uiPriority w:val="99"/>
    <w:unhideWhenUsed/>
    <w:rsid w:val="00551EC0"/>
    <w:pPr>
      <w:tabs>
        <w:tab w:val="left" w:pos="170"/>
      </w:tabs>
      <w:spacing w:after="60"/>
    </w:pPr>
    <w:rPr>
      <w:sz w:val="18"/>
    </w:rPr>
  </w:style>
  <w:style w:type="character" w:customStyle="1" w:styleId="TableBulletChar">
    <w:name w:val="Table Bullet Char"/>
    <w:link w:val="TableBullet"/>
    <w:locked/>
    <w:rsid w:val="003D78F2"/>
    <w:rPr>
      <w:rFonts w:asciiTheme="minorHAnsi" w:hAnsiTheme="minorHAnsi"/>
      <w:color w:val="000000" w:themeColor="text1"/>
    </w:rPr>
  </w:style>
  <w:style w:type="character" w:customStyle="1" w:styleId="FootnoteTextChar">
    <w:name w:val="Footnote Text Char"/>
    <w:basedOn w:val="DefaultParagraphFont"/>
    <w:link w:val="FootnoteText"/>
    <w:uiPriority w:val="99"/>
    <w:rsid w:val="00551EC0"/>
    <w:rPr>
      <w:rFonts w:asciiTheme="minorHAnsi" w:hAnsiTheme="minorHAnsi"/>
      <w:sz w:val="18"/>
    </w:rPr>
  </w:style>
  <w:style w:type="paragraph" w:styleId="Header">
    <w:name w:val="header"/>
    <w:basedOn w:val="Normal"/>
    <w:link w:val="HeaderChar"/>
    <w:uiPriority w:val="99"/>
    <w:rsid w:val="00EE51CF"/>
    <w:pPr>
      <w:shd w:val="clear" w:color="auto" w:fill="FFFFFF"/>
      <w:tabs>
        <w:tab w:val="center" w:pos="4513"/>
        <w:tab w:val="right" w:pos="9026"/>
      </w:tabs>
      <w:spacing w:after="1260"/>
      <w:ind w:left="-57" w:right="28"/>
      <w:contextualSpacing/>
      <w:jc w:val="right"/>
    </w:pPr>
    <w:rPr>
      <w:rFonts w:ascii="Source Sans Pro" w:eastAsia="Source Sans Pro" w:hAnsi="Source Sans Pro"/>
      <w:spacing w:val="1"/>
      <w:sz w:val="18"/>
      <w:szCs w:val="22"/>
      <w:lang w:eastAsia="en-US"/>
    </w:rPr>
  </w:style>
  <w:style w:type="character" w:customStyle="1" w:styleId="HeaderChar">
    <w:name w:val="Header Char"/>
    <w:basedOn w:val="DefaultParagraphFont"/>
    <w:link w:val="Header"/>
    <w:uiPriority w:val="99"/>
    <w:rsid w:val="00EE51CF"/>
    <w:rPr>
      <w:rFonts w:ascii="Source Sans Pro" w:eastAsia="Source Sans Pro" w:hAnsi="Source Sans Pro"/>
      <w:spacing w:val="1"/>
      <w:sz w:val="18"/>
      <w:szCs w:val="22"/>
      <w:shd w:val="clear" w:color="auto" w:fill="FFFFFF"/>
      <w:lang w:eastAsia="en-US"/>
    </w:rPr>
  </w:style>
  <w:style w:type="table" w:customStyle="1" w:styleId="LayoutGrid">
    <w:name w:val="LayoutGrid"/>
    <w:basedOn w:val="TableNormal"/>
    <w:uiPriority w:val="99"/>
    <w:rsid w:val="00207961"/>
    <w:pPr>
      <w:ind w:left="0" w:firstLine="0"/>
    </w:pPr>
    <w:rPr>
      <w:rFonts w:asciiTheme="minorHAnsi" w:hAnsiTheme="minorHAnsi"/>
    </w:rPr>
    <w:tblPr>
      <w:tblCellMar>
        <w:left w:w="0" w:type="dxa"/>
        <w:right w:w="0" w:type="dxa"/>
      </w:tblCellMar>
    </w:tblPr>
  </w:style>
  <w:style w:type="paragraph" w:customStyle="1" w:styleId="HeaderTitle">
    <w:name w:val="Header Title"/>
    <w:basedOn w:val="Header"/>
    <w:rsid w:val="002C2474"/>
    <w:pPr>
      <w:spacing w:after="0"/>
    </w:pPr>
    <w:rPr>
      <w:b/>
      <w:color w:val="000000" w:themeColor="text1"/>
      <w:sz w:val="22"/>
    </w:rPr>
  </w:style>
  <w:style w:type="paragraph" w:customStyle="1" w:styleId="CalloutBox">
    <w:name w:val="Callout Box"/>
    <w:basedOn w:val="CallouttextB"/>
    <w:rsid w:val="00105DB0"/>
  </w:style>
  <w:style w:type="paragraph" w:customStyle="1" w:styleId="Source">
    <w:name w:val="Source"/>
    <w:next w:val="Normal"/>
    <w:uiPriority w:val="97"/>
    <w:semiHidden/>
    <w:rsid w:val="002B5C36"/>
    <w:pPr>
      <w:numPr>
        <w:numId w:val="5"/>
      </w:numPr>
    </w:pPr>
    <w:rPr>
      <w:rFonts w:asciiTheme="minorHAnsi" w:eastAsia="Times New Roman" w:hAnsiTheme="minorHAnsi" w:cstheme="minorHAnsi"/>
      <w:spacing w:val="-3"/>
      <w:sz w:val="16"/>
      <w:szCs w:val="14"/>
      <w:lang w:eastAsia="en-AU"/>
    </w:rPr>
  </w:style>
  <w:style w:type="paragraph" w:styleId="BalloonText">
    <w:name w:val="Balloon Text"/>
    <w:basedOn w:val="Normal"/>
    <w:link w:val="BalloonTextChar"/>
    <w:uiPriority w:val="99"/>
    <w:unhideWhenUsed/>
    <w:rsid w:val="00F811B2"/>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811B2"/>
    <w:rPr>
      <w:rFonts w:ascii="Tahoma" w:hAnsi="Tahoma" w:cs="Tahoma"/>
      <w:sz w:val="16"/>
      <w:szCs w:val="16"/>
    </w:rPr>
  </w:style>
  <w:style w:type="paragraph" w:customStyle="1" w:styleId="FigureCaption">
    <w:name w:val="Figure Caption"/>
    <w:basedOn w:val="Normal"/>
    <w:next w:val="Normal"/>
    <w:rsid w:val="008014B1"/>
    <w:rPr>
      <w:color w:val="002A3A" w:themeColor="text2"/>
      <w:sz w:val="20"/>
    </w:rPr>
  </w:style>
  <w:style w:type="paragraph" w:customStyle="1" w:styleId="TableCaption">
    <w:name w:val="Table Caption"/>
    <w:basedOn w:val="Normal"/>
    <w:next w:val="Normal"/>
    <w:rsid w:val="008014B1"/>
    <w:rPr>
      <w:color w:val="002A3A" w:themeColor="text2"/>
      <w:sz w:val="20"/>
    </w:rPr>
  </w:style>
  <w:style w:type="paragraph" w:styleId="TOC1">
    <w:name w:val="toc 1"/>
    <w:basedOn w:val="Normal"/>
    <w:next w:val="Normal"/>
    <w:autoRedefine/>
    <w:uiPriority w:val="39"/>
    <w:unhideWhenUsed/>
    <w:rsid w:val="00C53E04"/>
    <w:pPr>
      <w:tabs>
        <w:tab w:val="right" w:pos="9060"/>
      </w:tabs>
      <w:spacing w:after="100"/>
      <w:ind w:right="567"/>
    </w:pPr>
    <w:rPr>
      <w:sz w:val="26"/>
    </w:rPr>
  </w:style>
  <w:style w:type="paragraph" w:styleId="TOC2">
    <w:name w:val="toc 2"/>
    <w:basedOn w:val="Normal"/>
    <w:next w:val="Normal"/>
    <w:autoRedefine/>
    <w:uiPriority w:val="39"/>
    <w:unhideWhenUsed/>
    <w:rsid w:val="00C92877"/>
    <w:pPr>
      <w:tabs>
        <w:tab w:val="right" w:pos="9060"/>
      </w:tabs>
      <w:spacing w:after="160"/>
      <w:ind w:left="142" w:right="567"/>
    </w:pPr>
    <w:rPr>
      <w:rFonts w:asciiTheme="majorHAnsi" w:hAnsiTheme="majorHAnsi"/>
      <w:sz w:val="26"/>
    </w:rPr>
  </w:style>
  <w:style w:type="paragraph" w:styleId="TOC3">
    <w:name w:val="toc 3"/>
    <w:basedOn w:val="Normal"/>
    <w:next w:val="Normal"/>
    <w:autoRedefine/>
    <w:uiPriority w:val="39"/>
    <w:unhideWhenUsed/>
    <w:rsid w:val="00C933E5"/>
    <w:pPr>
      <w:tabs>
        <w:tab w:val="right" w:pos="9060"/>
      </w:tabs>
      <w:spacing w:line="288" w:lineRule="auto"/>
      <w:ind w:left="567"/>
      <w:contextualSpacing/>
    </w:pPr>
    <w:rPr>
      <w:sz w:val="26"/>
    </w:rPr>
  </w:style>
  <w:style w:type="numbering" w:customStyle="1" w:styleId="BulletsOAIC">
    <w:name w:val="Bullets_OAIC"/>
    <w:uiPriority w:val="99"/>
    <w:rsid w:val="005E2E2F"/>
    <w:pPr>
      <w:numPr>
        <w:numId w:val="6"/>
      </w:numPr>
    </w:pPr>
  </w:style>
  <w:style w:type="paragraph" w:styleId="TOCHeading">
    <w:name w:val="TOC Heading"/>
    <w:basedOn w:val="Heading1"/>
    <w:next w:val="Normal"/>
    <w:uiPriority w:val="39"/>
    <w:qFormat/>
    <w:rsid w:val="00293F6F"/>
    <w:pPr>
      <w:spacing w:after="1220" w:line="240" w:lineRule="atLeast"/>
      <w:outlineLvl w:val="9"/>
    </w:pPr>
    <w:rPr>
      <w:rFonts w:asciiTheme="majorHAnsi" w:hAnsiTheme="majorHAnsi"/>
      <w:color w:val="000000" w:themeColor="text1"/>
    </w:rPr>
  </w:style>
  <w:style w:type="paragraph" w:styleId="ListBullet">
    <w:name w:val="List Bullet"/>
    <w:basedOn w:val="Normal"/>
    <w:uiPriority w:val="99"/>
    <w:qFormat/>
    <w:rsid w:val="00CC47E4"/>
    <w:pPr>
      <w:numPr>
        <w:numId w:val="12"/>
      </w:numPr>
    </w:pPr>
  </w:style>
  <w:style w:type="paragraph" w:customStyle="1" w:styleId="CoverDate">
    <w:name w:val="Cover Date"/>
    <w:basedOn w:val="Normal"/>
    <w:rsid w:val="002D621F"/>
    <w:pPr>
      <w:spacing w:before="2260"/>
      <w:ind w:left="198"/>
      <w:contextualSpacing/>
    </w:pPr>
    <w:rPr>
      <w:b/>
      <w:color w:val="00ACEE"/>
      <w:sz w:val="36"/>
    </w:rPr>
  </w:style>
  <w:style w:type="character" w:styleId="PageNumber">
    <w:name w:val="page number"/>
    <w:basedOn w:val="DefaultParagraphFont"/>
    <w:uiPriority w:val="99"/>
    <w:rsid w:val="00093B03"/>
    <w:rPr>
      <w:b/>
    </w:rPr>
  </w:style>
  <w:style w:type="paragraph" w:customStyle="1" w:styleId="CoverHeading">
    <w:name w:val="Cover Heading"/>
    <w:basedOn w:val="Normal"/>
    <w:semiHidden/>
    <w:qFormat/>
    <w:rsid w:val="004625AD"/>
    <w:pPr>
      <w:spacing w:before="360" w:after="340" w:line="194" w:lineRule="auto"/>
      <w:ind w:left="198"/>
      <w:contextualSpacing/>
    </w:pPr>
    <w:rPr>
      <w:color w:val="FFFFFF"/>
      <w:sz w:val="84"/>
    </w:rPr>
  </w:style>
  <w:style w:type="paragraph" w:customStyle="1" w:styleId="CoverSubheading">
    <w:name w:val="Cover Subheading"/>
    <w:basedOn w:val="Normal"/>
    <w:rsid w:val="004625AD"/>
    <w:pPr>
      <w:spacing w:line="400" w:lineRule="atLeast"/>
      <w:ind w:left="198"/>
    </w:pPr>
    <w:rPr>
      <w:color w:val="FFFFFF"/>
      <w:sz w:val="30"/>
    </w:rPr>
  </w:style>
  <w:style w:type="paragraph" w:customStyle="1" w:styleId="CoverDetails">
    <w:name w:val="Cover Details"/>
    <w:basedOn w:val="Normal"/>
    <w:rsid w:val="004625AD"/>
    <w:pPr>
      <w:framePr w:wrap="around" w:vAnchor="page" w:hAnchor="text" w:y="11330" w:anchorLock="1"/>
      <w:spacing w:after="80"/>
      <w:ind w:left="198"/>
    </w:pPr>
    <w:rPr>
      <w:color w:val="FFFFFF"/>
      <w:spacing w:val="-6"/>
    </w:rPr>
  </w:style>
  <w:style w:type="paragraph" w:customStyle="1" w:styleId="CoverDetailsHeading">
    <w:name w:val="Cover Details Heading"/>
    <w:basedOn w:val="Normal"/>
    <w:rsid w:val="004625AD"/>
    <w:pPr>
      <w:framePr w:wrap="around" w:vAnchor="page" w:hAnchor="text" w:y="11330" w:anchorLock="1"/>
      <w:spacing w:after="80"/>
      <w:ind w:left="198"/>
    </w:pPr>
    <w:rPr>
      <w:b/>
      <w:color w:val="FFFFFF"/>
      <w:sz w:val="26"/>
    </w:rPr>
  </w:style>
  <w:style w:type="character" w:styleId="PlaceholderText">
    <w:name w:val="Placeholder Text"/>
    <w:basedOn w:val="DefaultParagraphFont"/>
    <w:uiPriority w:val="99"/>
    <w:semiHidden/>
    <w:rsid w:val="005351B4"/>
    <w:rPr>
      <w:color w:val="FF0000"/>
    </w:rPr>
  </w:style>
  <w:style w:type="paragraph" w:customStyle="1" w:styleId="NumberedParagraphs">
    <w:name w:val="Numbered Paragraphs"/>
    <w:basedOn w:val="Normal"/>
    <w:qFormat/>
    <w:rsid w:val="00043C6D"/>
    <w:pPr>
      <w:numPr>
        <w:ilvl w:val="1"/>
        <w:numId w:val="10"/>
      </w:numPr>
    </w:pPr>
  </w:style>
  <w:style w:type="character" w:customStyle="1" w:styleId="Heading6Char">
    <w:name w:val="Heading 6 Char"/>
    <w:basedOn w:val="DefaultParagraphFont"/>
    <w:link w:val="Heading6"/>
    <w:uiPriority w:val="9"/>
    <w:rsid w:val="002836FB"/>
    <w:rPr>
      <w:rFonts w:asciiTheme="majorHAnsi" w:eastAsiaTheme="majorEastAsia" w:hAnsiTheme="majorHAnsi" w:cstheme="majorBidi"/>
      <w:i/>
      <w:iCs/>
      <w:color w:val="002A3A" w:themeColor="text2"/>
      <w:sz w:val="22"/>
    </w:rPr>
  </w:style>
  <w:style w:type="numbering" w:customStyle="1" w:styleId="NumberedParagraphsList">
    <w:name w:val="NumberedParagraphs List"/>
    <w:uiPriority w:val="99"/>
    <w:rsid w:val="00043C6D"/>
    <w:pPr>
      <w:numPr>
        <w:numId w:val="9"/>
      </w:numPr>
    </w:pPr>
  </w:style>
  <w:style w:type="paragraph" w:styleId="TOC4">
    <w:name w:val="toc 4"/>
    <w:basedOn w:val="Normal"/>
    <w:next w:val="Normal"/>
    <w:uiPriority w:val="39"/>
    <w:unhideWhenUsed/>
    <w:rsid w:val="00D0312E"/>
    <w:pPr>
      <w:tabs>
        <w:tab w:val="left" w:pos="737"/>
        <w:tab w:val="right" w:leader="dot" w:pos="9072"/>
      </w:tabs>
      <w:spacing w:after="160"/>
    </w:pPr>
    <w:rPr>
      <w:sz w:val="20"/>
    </w:rPr>
  </w:style>
  <w:style w:type="paragraph" w:customStyle="1" w:styleId="Heading2-Unnumbered">
    <w:name w:val="Heading 2 - Unnumbered"/>
    <w:basedOn w:val="Heading2"/>
    <w:next w:val="Normal"/>
    <w:autoRedefine/>
    <w:qFormat/>
    <w:rsid w:val="007D11F8"/>
    <w:pPr>
      <w:spacing w:line="520" w:lineRule="exact"/>
    </w:pPr>
  </w:style>
  <w:style w:type="paragraph" w:customStyle="1" w:styleId="IndentBullet1">
    <w:name w:val="Indent Bullet 1"/>
    <w:basedOn w:val="Normal"/>
    <w:qFormat/>
    <w:rsid w:val="003D78F2"/>
    <w:pPr>
      <w:numPr>
        <w:numId w:val="18"/>
      </w:numPr>
    </w:pPr>
  </w:style>
  <w:style w:type="paragraph" w:customStyle="1" w:styleId="IndentBullet2">
    <w:name w:val="Indent Bullet 2"/>
    <w:basedOn w:val="ListParagraph"/>
    <w:qFormat/>
    <w:rsid w:val="003D78F2"/>
    <w:pPr>
      <w:numPr>
        <w:ilvl w:val="1"/>
        <w:numId w:val="18"/>
      </w:numPr>
      <w:contextualSpacing w:val="0"/>
    </w:pPr>
  </w:style>
  <w:style w:type="numbering" w:customStyle="1" w:styleId="IndentNumbersOAIC">
    <w:name w:val="IndentNumbers_OAIC"/>
    <w:uiPriority w:val="99"/>
    <w:rsid w:val="00BA5180"/>
    <w:pPr>
      <w:numPr>
        <w:numId w:val="11"/>
      </w:numPr>
    </w:pPr>
  </w:style>
  <w:style w:type="paragraph" w:styleId="List">
    <w:name w:val="List"/>
    <w:basedOn w:val="Normal"/>
    <w:uiPriority w:val="99"/>
    <w:qFormat/>
    <w:rsid w:val="00BA5180"/>
    <w:pPr>
      <w:numPr>
        <w:numId w:val="11"/>
      </w:numPr>
    </w:pPr>
  </w:style>
  <w:style w:type="paragraph" w:styleId="List2">
    <w:name w:val="List 2"/>
    <w:basedOn w:val="Normal"/>
    <w:uiPriority w:val="99"/>
    <w:qFormat/>
    <w:rsid w:val="00BA5180"/>
    <w:pPr>
      <w:numPr>
        <w:ilvl w:val="1"/>
        <w:numId w:val="11"/>
      </w:numPr>
    </w:pPr>
  </w:style>
  <w:style w:type="paragraph" w:styleId="List3">
    <w:name w:val="List 3"/>
    <w:basedOn w:val="Normal"/>
    <w:uiPriority w:val="99"/>
    <w:qFormat/>
    <w:rsid w:val="00F926CE"/>
  </w:style>
  <w:style w:type="paragraph" w:styleId="Quote">
    <w:name w:val="Quote"/>
    <w:basedOn w:val="Normal"/>
    <w:next w:val="Normal"/>
    <w:link w:val="QuoteChar"/>
    <w:autoRedefine/>
    <w:uiPriority w:val="1"/>
    <w:qFormat/>
    <w:rsid w:val="00B16297"/>
    <w:pPr>
      <w:spacing w:after="240"/>
      <w:ind w:left="567"/>
    </w:pPr>
    <w:rPr>
      <w:rFonts w:ascii="Calibri" w:eastAsiaTheme="minorHAnsi" w:hAnsi="Calibri"/>
      <w:lang w:eastAsia="en-US"/>
    </w:rPr>
  </w:style>
  <w:style w:type="character" w:customStyle="1" w:styleId="QuoteChar">
    <w:name w:val="Quote Char"/>
    <w:basedOn w:val="DefaultParagraphFont"/>
    <w:link w:val="Quote"/>
    <w:uiPriority w:val="1"/>
    <w:rsid w:val="00B16297"/>
    <w:rPr>
      <w:rFonts w:ascii="Calibri" w:eastAsiaTheme="minorHAnsi" w:hAnsi="Calibri"/>
      <w:sz w:val="22"/>
      <w:lang w:eastAsia="en-US"/>
    </w:rPr>
  </w:style>
  <w:style w:type="character" w:styleId="FootnoteReference">
    <w:name w:val="footnote reference"/>
    <w:basedOn w:val="DefaultParagraphFont"/>
    <w:uiPriority w:val="99"/>
    <w:semiHidden/>
    <w:unhideWhenUsed/>
    <w:rsid w:val="004F05EC"/>
    <w:rPr>
      <w:vertAlign w:val="superscript"/>
    </w:rPr>
  </w:style>
  <w:style w:type="character" w:styleId="Strong">
    <w:name w:val="Strong"/>
    <w:basedOn w:val="DefaultParagraphFont"/>
    <w:uiPriority w:val="22"/>
    <w:qFormat/>
    <w:rsid w:val="00462513"/>
    <w:rPr>
      <w:b/>
      <w:bCs/>
    </w:rPr>
  </w:style>
  <w:style w:type="table" w:customStyle="1" w:styleId="Frame">
    <w:name w:val="Frame"/>
    <w:basedOn w:val="TableNormal"/>
    <w:uiPriority w:val="99"/>
    <w:rsid w:val="00462513"/>
    <w:pPr>
      <w:ind w:left="0" w:firstLine="0"/>
    </w:pPr>
    <w:rPr>
      <w:rFonts w:ascii="Source Sans Pro" w:eastAsia="Source Sans Pro" w:hAnsi="Source Sans Pro"/>
      <w:sz w:val="22"/>
      <w:szCs w:val="22"/>
      <w:lang w:eastAsia="en-US"/>
    </w:rPr>
    <w:tblPr>
      <w:tblCellMar>
        <w:left w:w="0" w:type="dxa"/>
        <w:right w:w="0" w:type="dxa"/>
      </w:tblCellMar>
    </w:tblPr>
  </w:style>
  <w:style w:type="paragraph" w:styleId="Subtitle">
    <w:name w:val="Subtitle"/>
    <w:basedOn w:val="Title"/>
    <w:next w:val="Normal"/>
    <w:link w:val="SubtitleChar"/>
    <w:uiPriority w:val="11"/>
    <w:qFormat/>
    <w:rsid w:val="00411F2F"/>
    <w:pPr>
      <w:framePr w:h="3969" w:hRule="exact" w:wrap="around"/>
      <w:numPr>
        <w:ilvl w:val="1"/>
      </w:numPr>
      <w:adjustRightInd/>
      <w:spacing w:after="380" w:line="245" w:lineRule="auto"/>
      <w:contextualSpacing/>
    </w:pPr>
    <w:rPr>
      <w:rFonts w:ascii="Source Sans Pro Light" w:eastAsiaTheme="minorEastAsia" w:hAnsi="Source Sans Pro Light"/>
      <w:color w:val="auto"/>
      <w:spacing w:val="-8"/>
      <w:sz w:val="44"/>
      <w:szCs w:val="56"/>
      <w:lang w:eastAsia="en-US"/>
    </w:rPr>
  </w:style>
  <w:style w:type="character" w:customStyle="1" w:styleId="SubtitleChar">
    <w:name w:val="Subtitle Char"/>
    <w:basedOn w:val="DefaultParagraphFont"/>
    <w:link w:val="Subtitle"/>
    <w:uiPriority w:val="11"/>
    <w:rsid w:val="00411F2F"/>
    <w:rPr>
      <w:rFonts w:ascii="Source Sans Pro Light" w:hAnsi="Source Sans Pro Light" w:cstheme="majorBidi"/>
      <w:spacing w:val="-8"/>
      <w:kern w:val="28"/>
      <w:sz w:val="44"/>
      <w:szCs w:val="56"/>
      <w:lang w:eastAsia="en-US"/>
    </w:rPr>
  </w:style>
  <w:style w:type="paragraph" w:customStyle="1" w:styleId="Details">
    <w:name w:val="Details"/>
    <w:basedOn w:val="NoSpacing"/>
    <w:link w:val="DetailsChar"/>
    <w:rsid w:val="002C2474"/>
    <w:pPr>
      <w:framePr w:w="9639" w:h="510" w:hRule="exact" w:wrap="around" w:vAnchor="page" w:hAnchor="page" w:x="1135" w:y="15877" w:anchorLock="1"/>
      <w:spacing w:line="228" w:lineRule="auto"/>
    </w:pPr>
    <w:rPr>
      <w:rFonts w:eastAsiaTheme="minorHAnsi" w:cstheme="minorBidi"/>
      <w:color w:val="002A3A" w:themeColor="text2"/>
      <w:spacing w:val="2"/>
      <w:szCs w:val="22"/>
      <w:lang w:eastAsia="en-US"/>
    </w:rPr>
  </w:style>
  <w:style w:type="paragraph" w:customStyle="1" w:styleId="URL">
    <w:name w:val="URL"/>
    <w:basedOn w:val="NoSpacing"/>
    <w:link w:val="URLChar"/>
    <w:rsid w:val="006A6016"/>
    <w:pPr>
      <w:framePr w:w="1418" w:h="425" w:hRule="exact" w:wrap="around" w:vAnchor="page" w:hAnchor="page" w:x="5388" w:y="5558" w:anchorLock="1"/>
    </w:pPr>
    <w:rPr>
      <w:rFonts w:ascii="Source Sans Pro SemiBold" w:eastAsiaTheme="minorHAnsi" w:hAnsi="Source Sans Pro SemiBold" w:cstheme="minorBidi"/>
      <w:color w:val="1B2D3D"/>
      <w:spacing w:val="-1"/>
      <w:sz w:val="24"/>
      <w:szCs w:val="22"/>
      <w:lang w:eastAsia="en-US"/>
    </w:rPr>
  </w:style>
  <w:style w:type="character" w:customStyle="1" w:styleId="DetailsChar">
    <w:name w:val="Details Char"/>
    <w:basedOn w:val="DefaultParagraphFont"/>
    <w:link w:val="Details"/>
    <w:rsid w:val="002C2474"/>
    <w:rPr>
      <w:rFonts w:asciiTheme="minorHAnsi" w:eastAsiaTheme="minorHAnsi" w:hAnsiTheme="minorHAnsi" w:cstheme="minorBidi"/>
      <w:color w:val="002A3A" w:themeColor="text2"/>
      <w:spacing w:val="2"/>
      <w:sz w:val="22"/>
      <w:szCs w:val="22"/>
      <w:lang w:eastAsia="en-US"/>
    </w:rPr>
  </w:style>
  <w:style w:type="character" w:customStyle="1" w:styleId="URLChar">
    <w:name w:val="URL Char"/>
    <w:basedOn w:val="DefaultParagraphFont"/>
    <w:link w:val="URL"/>
    <w:rsid w:val="006A6016"/>
    <w:rPr>
      <w:rFonts w:ascii="Source Sans Pro SemiBold" w:eastAsiaTheme="minorHAnsi" w:hAnsi="Source Sans Pro SemiBold" w:cstheme="minorBidi"/>
      <w:color w:val="1B2D3D"/>
      <w:spacing w:val="-1"/>
      <w:sz w:val="24"/>
      <w:szCs w:val="22"/>
      <w:lang w:eastAsia="en-US"/>
    </w:rPr>
  </w:style>
  <w:style w:type="paragraph" w:styleId="NoSpacing">
    <w:name w:val="No Spacing"/>
    <w:link w:val="NoSpacingChar"/>
    <w:uiPriority w:val="1"/>
    <w:qFormat/>
    <w:rsid w:val="00EE51CF"/>
    <w:pPr>
      <w:ind w:left="0" w:firstLine="0"/>
    </w:pPr>
    <w:rPr>
      <w:rFonts w:asciiTheme="minorHAnsi" w:hAnsiTheme="minorHAnsi"/>
      <w:sz w:val="22"/>
    </w:rPr>
  </w:style>
  <w:style w:type="numbering" w:customStyle="1" w:styleId="Bullets">
    <w:name w:val="Bullets"/>
    <w:uiPriority w:val="99"/>
    <w:rsid w:val="00CC47E4"/>
    <w:pPr>
      <w:numPr>
        <w:numId w:val="12"/>
      </w:numPr>
    </w:pPr>
  </w:style>
  <w:style w:type="table" w:customStyle="1" w:styleId="TableGrid1">
    <w:name w:val="Table Grid1"/>
    <w:basedOn w:val="TableNormal"/>
    <w:next w:val="TableGrid"/>
    <w:uiPriority w:val="39"/>
    <w:rsid w:val="006A6016"/>
    <w:pPr>
      <w:ind w:left="0" w:firstLine="0"/>
      <w:jc w:val="right"/>
    </w:pPr>
    <w:rPr>
      <w:rFonts w:ascii="Source Sans Pro" w:eastAsia="Source Sans Pro" w:hAnsi="Source Sans Pro"/>
      <w:sz w:val="22"/>
      <w:szCs w:val="22"/>
      <w:lang w:eastAsia="en-US"/>
    </w:rPr>
    <w:tblPr>
      <w:tblBorders>
        <w:insideH w:val="single" w:sz="4" w:space="0" w:color="DDD8D9"/>
      </w:tblBorders>
      <w:tblCellMar>
        <w:top w:w="68" w:type="dxa"/>
        <w:left w:w="85" w:type="dxa"/>
        <w:bottom w:w="68" w:type="dxa"/>
        <w:right w:w="85" w:type="dxa"/>
      </w:tblCellMar>
    </w:tblPr>
    <w:tcPr>
      <w:vAlign w:val="center"/>
    </w:tcPr>
    <w:tblStylePr w:type="firstRow">
      <w:rPr>
        <w:b/>
      </w:rPr>
      <w:tblPr/>
      <w:tcPr>
        <w:shd w:val="clear" w:color="auto" w:fill="DDD8D9"/>
      </w:tcPr>
    </w:tblStylePr>
    <w:tblStylePr w:type="lastRow">
      <w:tblPr/>
      <w:tcPr>
        <w:shd w:val="clear" w:color="auto" w:fill="DDD8D9"/>
      </w:tcPr>
    </w:tblStylePr>
    <w:tblStylePr w:type="firstCol">
      <w:pPr>
        <w:jc w:val="left"/>
      </w:pPr>
    </w:tblStylePr>
  </w:style>
  <w:style w:type="table" w:customStyle="1" w:styleId="CalloutA">
    <w:name w:val="Callout A"/>
    <w:basedOn w:val="TableNormal"/>
    <w:uiPriority w:val="99"/>
    <w:rsid w:val="006A6016"/>
    <w:pPr>
      <w:ind w:left="0" w:firstLine="0"/>
    </w:pPr>
    <w:rPr>
      <w:rFonts w:ascii="Source Sans Pro" w:eastAsia="Source Sans Pro" w:hAnsi="Source Sans Pro"/>
      <w:sz w:val="22"/>
      <w:szCs w:val="22"/>
      <w:lang w:eastAsia="en-US"/>
    </w:rPr>
    <w:tblPr>
      <w:tblCellMar>
        <w:top w:w="198" w:type="dxa"/>
        <w:left w:w="227" w:type="dxa"/>
        <w:bottom w:w="227" w:type="dxa"/>
        <w:right w:w="227" w:type="dxa"/>
      </w:tblCellMar>
    </w:tblPr>
    <w:tcPr>
      <w:shd w:val="clear" w:color="auto" w:fill="DDD8D9"/>
      <w:vAlign w:val="center"/>
    </w:tcPr>
  </w:style>
  <w:style w:type="table" w:customStyle="1" w:styleId="CalloutB">
    <w:name w:val="Callout B"/>
    <w:basedOn w:val="TableNormal"/>
    <w:uiPriority w:val="99"/>
    <w:rsid w:val="006A6016"/>
    <w:pPr>
      <w:ind w:left="0" w:firstLine="0"/>
    </w:pPr>
    <w:rPr>
      <w:rFonts w:ascii="Source Sans Pro" w:eastAsia="Source Sans Pro" w:hAnsi="Source Sans Pro"/>
      <w:sz w:val="22"/>
      <w:szCs w:val="22"/>
      <w:lang w:eastAsia="en-US"/>
    </w:rPr>
    <w:tblPr>
      <w:tblCellMar>
        <w:top w:w="198" w:type="dxa"/>
        <w:left w:w="227" w:type="dxa"/>
        <w:bottom w:w="227" w:type="dxa"/>
        <w:right w:w="227" w:type="dxa"/>
      </w:tblCellMar>
    </w:tblPr>
    <w:tcPr>
      <w:shd w:val="clear" w:color="auto" w:fill="ECDF64"/>
    </w:tcPr>
  </w:style>
  <w:style w:type="table" w:customStyle="1" w:styleId="CalloutC">
    <w:name w:val="Callout C"/>
    <w:basedOn w:val="TableNormal"/>
    <w:uiPriority w:val="99"/>
    <w:rsid w:val="006A6016"/>
    <w:pPr>
      <w:ind w:left="0" w:firstLine="0"/>
    </w:pPr>
    <w:rPr>
      <w:rFonts w:ascii="Source Sans Pro" w:eastAsia="Source Sans Pro" w:hAnsi="Source Sans Pro"/>
      <w:sz w:val="22"/>
      <w:szCs w:val="22"/>
      <w:lang w:eastAsia="en-US"/>
    </w:rPr>
    <w:tblPr>
      <w:tblCellMar>
        <w:left w:w="227" w:type="dxa"/>
        <w:right w:w="227" w:type="dxa"/>
      </w:tblCellMar>
    </w:tblPr>
    <w:tcPr>
      <w:vAlign w:val="center"/>
    </w:tcPr>
    <w:tblStylePr w:type="nwCell">
      <w:tblPr/>
      <w:tcPr>
        <w:shd w:val="clear" w:color="auto" w:fill="ECDF64"/>
      </w:tcPr>
    </w:tblStylePr>
    <w:tblStylePr w:type="swCell">
      <w:tblPr/>
      <w:tcPr>
        <w:shd w:val="clear" w:color="auto" w:fill="ECDF64"/>
      </w:tcPr>
    </w:tblStylePr>
  </w:style>
  <w:style w:type="table" w:customStyle="1" w:styleId="CalloutD">
    <w:name w:val="Callout D"/>
    <w:basedOn w:val="TableNormal"/>
    <w:uiPriority w:val="99"/>
    <w:rsid w:val="006A6016"/>
    <w:pPr>
      <w:ind w:left="0" w:firstLine="0"/>
    </w:pPr>
    <w:rPr>
      <w:rFonts w:ascii="Source Sans Pro" w:eastAsia="Source Sans Pro" w:hAnsi="Source Sans Pro"/>
      <w:sz w:val="22"/>
      <w:szCs w:val="22"/>
      <w:lang w:eastAsia="en-US"/>
    </w:rPr>
    <w:tblPr>
      <w:tblCellMar>
        <w:left w:w="227" w:type="dxa"/>
        <w:right w:w="227" w:type="dxa"/>
      </w:tblCellMar>
    </w:tblPr>
    <w:tcPr>
      <w:vAlign w:val="center"/>
    </w:tcPr>
    <w:tblStylePr w:type="nwCell">
      <w:tblPr/>
      <w:tcPr>
        <w:shd w:val="clear" w:color="auto" w:fill="DDD8D9"/>
      </w:tcPr>
    </w:tblStylePr>
    <w:tblStylePr w:type="swCell">
      <w:tblPr/>
      <w:tcPr>
        <w:shd w:val="clear" w:color="auto" w:fill="DDD8D9"/>
      </w:tcPr>
    </w:tblStylePr>
  </w:style>
  <w:style w:type="paragraph" w:styleId="ListBullet3">
    <w:name w:val="List Bullet 3"/>
    <w:basedOn w:val="Normal"/>
    <w:uiPriority w:val="99"/>
    <w:unhideWhenUsed/>
    <w:rsid w:val="00CC47E4"/>
    <w:pPr>
      <w:numPr>
        <w:ilvl w:val="2"/>
        <w:numId w:val="12"/>
      </w:numPr>
      <w:contextualSpacing/>
    </w:pPr>
    <w:rPr>
      <w:rFonts w:eastAsia="Source Sans Pro"/>
      <w:spacing w:val="1"/>
      <w:szCs w:val="22"/>
      <w:lang w:eastAsia="en-US"/>
    </w:rPr>
  </w:style>
  <w:style w:type="numbering" w:customStyle="1" w:styleId="TOC">
    <w:name w:val="TOC"/>
    <w:uiPriority w:val="99"/>
    <w:rsid w:val="002C2474"/>
    <w:pPr>
      <w:numPr>
        <w:numId w:val="13"/>
      </w:numPr>
    </w:pPr>
  </w:style>
  <w:style w:type="numbering" w:customStyle="1" w:styleId="Numbers">
    <w:name w:val="Numbers"/>
    <w:uiPriority w:val="99"/>
    <w:rsid w:val="00FD7074"/>
    <w:pPr>
      <w:numPr>
        <w:numId w:val="14"/>
      </w:numPr>
    </w:pPr>
  </w:style>
  <w:style w:type="paragraph" w:customStyle="1" w:styleId="TableNotes">
    <w:name w:val="Table Notes"/>
    <w:basedOn w:val="NoSpacing"/>
    <w:link w:val="TableNotesChar"/>
    <w:qFormat/>
    <w:rsid w:val="00551EC0"/>
    <w:pPr>
      <w:numPr>
        <w:numId w:val="17"/>
      </w:numPr>
      <w:spacing w:before="70" w:line="276" w:lineRule="auto"/>
      <w:contextualSpacing/>
    </w:pPr>
    <w:rPr>
      <w:rFonts w:ascii="Arial" w:eastAsiaTheme="minorHAnsi" w:hAnsi="Arial" w:cstheme="minorBidi"/>
      <w:spacing w:val="-1"/>
      <w:sz w:val="15"/>
      <w:szCs w:val="22"/>
      <w:lang w:eastAsia="en-US"/>
    </w:rPr>
  </w:style>
  <w:style w:type="numbering" w:customStyle="1" w:styleId="Notes">
    <w:name w:val="Notes"/>
    <w:uiPriority w:val="99"/>
    <w:rsid w:val="00BA5180"/>
    <w:pPr>
      <w:numPr>
        <w:numId w:val="15"/>
      </w:numPr>
    </w:pPr>
  </w:style>
  <w:style w:type="character" w:customStyle="1" w:styleId="TableNotesChar">
    <w:name w:val="Table Notes Char"/>
    <w:basedOn w:val="DefaultParagraphFont"/>
    <w:link w:val="TableNotes"/>
    <w:rsid w:val="00551EC0"/>
    <w:rPr>
      <w:rFonts w:eastAsiaTheme="minorHAnsi" w:cstheme="minorBidi"/>
      <w:spacing w:val="-1"/>
      <w:sz w:val="15"/>
      <w:szCs w:val="22"/>
      <w:lang w:eastAsia="en-US"/>
    </w:rPr>
  </w:style>
  <w:style w:type="paragraph" w:customStyle="1" w:styleId="CallouttextA">
    <w:name w:val="Callout text A"/>
    <w:basedOn w:val="Normal"/>
    <w:qFormat/>
    <w:rsid w:val="005C1740"/>
    <w:pPr>
      <w:pBdr>
        <w:top w:val="single" w:sz="4" w:space="10" w:color="F3DD6D" w:themeColor="accent2"/>
        <w:left w:val="single" w:sz="4" w:space="10" w:color="F3DD6D" w:themeColor="accent2"/>
        <w:bottom w:val="single" w:sz="4" w:space="10" w:color="F3DD6D" w:themeColor="accent2"/>
        <w:right w:val="single" w:sz="4" w:space="10" w:color="F3DD6D" w:themeColor="accent2"/>
      </w:pBdr>
      <w:shd w:val="clear" w:color="auto" w:fill="F3DD6D" w:themeFill="accent2"/>
      <w:ind w:left="227" w:right="227"/>
    </w:pPr>
    <w:rPr>
      <w:rFonts w:eastAsiaTheme="minorHAnsi" w:cstheme="minorBidi"/>
      <w:spacing w:val="1"/>
      <w:szCs w:val="22"/>
      <w:lang w:eastAsia="en-US"/>
    </w:rPr>
  </w:style>
  <w:style w:type="table" w:styleId="TableGrid10">
    <w:name w:val="Table Grid 1"/>
    <w:basedOn w:val="TableNormal"/>
    <w:uiPriority w:val="99"/>
    <w:semiHidden/>
    <w:unhideWhenUsed/>
    <w:rsid w:val="00B856CD"/>
    <w:pPr>
      <w:spacing w:after="120"/>
      <w:ind w:left="0"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allouttextB">
    <w:name w:val="Callout text B"/>
    <w:basedOn w:val="CallouttextA"/>
    <w:qFormat/>
    <w:rsid w:val="005C1740"/>
    <w:pPr>
      <w:pBdr>
        <w:top w:val="single" w:sz="4" w:space="10" w:color="DDD8D9" w:themeColor="accent1"/>
        <w:left w:val="single" w:sz="4" w:space="10" w:color="DDD8D9" w:themeColor="accent1"/>
        <w:bottom w:val="single" w:sz="4" w:space="10" w:color="DDD8D9" w:themeColor="accent1"/>
        <w:right w:val="single" w:sz="4" w:space="10" w:color="DDD8D9" w:themeColor="accent1"/>
      </w:pBdr>
      <w:shd w:val="clear" w:color="auto" w:fill="DDD8D9" w:themeFill="accent1"/>
    </w:pPr>
  </w:style>
  <w:style w:type="paragraph" w:customStyle="1" w:styleId="CallouttextC">
    <w:name w:val="Callout text C"/>
    <w:basedOn w:val="CallouttextB"/>
    <w:rsid w:val="005C1740"/>
    <w:pPr>
      <w:pBdr>
        <w:top w:val="single" w:sz="36" w:space="10" w:color="DDD8D9" w:themeColor="accent1"/>
        <w:left w:val="single" w:sz="2" w:space="10" w:color="FFFFFF" w:themeColor="background1"/>
        <w:bottom w:val="single" w:sz="36" w:space="10" w:color="DDD8D9" w:themeColor="accent1"/>
        <w:right w:val="single" w:sz="2" w:space="10" w:color="FFFFFF" w:themeColor="background1"/>
      </w:pBdr>
      <w:shd w:val="clear" w:color="auto" w:fill="auto"/>
    </w:pPr>
  </w:style>
  <w:style w:type="paragraph" w:customStyle="1" w:styleId="CallouttextD">
    <w:name w:val="Callout text D"/>
    <w:basedOn w:val="CallouttextC"/>
    <w:rsid w:val="005C1740"/>
    <w:pPr>
      <w:pBdr>
        <w:top w:val="single" w:sz="36" w:space="10" w:color="F3DD6D" w:themeColor="accent2"/>
        <w:bottom w:val="single" w:sz="36" w:space="10" w:color="F3DD6D" w:themeColor="accent2"/>
      </w:pBdr>
    </w:pPr>
  </w:style>
  <w:style w:type="numbering" w:customStyle="1" w:styleId="IndentBullet">
    <w:name w:val="IndentBullet"/>
    <w:uiPriority w:val="99"/>
    <w:rsid w:val="00BA5180"/>
    <w:pPr>
      <w:numPr>
        <w:numId w:val="18"/>
      </w:numPr>
    </w:pPr>
  </w:style>
  <w:style w:type="character" w:customStyle="1" w:styleId="NoSpacingChar">
    <w:name w:val="No Spacing Char"/>
    <w:basedOn w:val="DefaultParagraphFont"/>
    <w:link w:val="NoSpacing"/>
    <w:uiPriority w:val="1"/>
    <w:rsid w:val="00B3033B"/>
    <w:rPr>
      <w:rFonts w:asciiTheme="minorHAnsi" w:hAnsiTheme="minorHAnsi"/>
      <w:sz w:val="22"/>
    </w:rPr>
  </w:style>
  <w:style w:type="paragraph" w:customStyle="1" w:styleId="Heading1-RightAligned">
    <w:name w:val="Heading 1 - Right Aligned"/>
    <w:basedOn w:val="Heading1"/>
    <w:qFormat/>
    <w:rsid w:val="00760880"/>
    <w:pPr>
      <w:jc w:val="right"/>
    </w:pPr>
    <w:rPr>
      <w:sz w:val="48"/>
    </w:rPr>
  </w:style>
  <w:style w:type="character" w:styleId="CommentReference">
    <w:name w:val="annotation reference"/>
    <w:basedOn w:val="DefaultParagraphFont"/>
    <w:uiPriority w:val="99"/>
    <w:semiHidden/>
    <w:unhideWhenUsed/>
    <w:rsid w:val="006E7F26"/>
    <w:rPr>
      <w:sz w:val="16"/>
      <w:szCs w:val="16"/>
    </w:rPr>
  </w:style>
  <w:style w:type="paragraph" w:styleId="CommentText">
    <w:name w:val="annotation text"/>
    <w:basedOn w:val="Normal"/>
    <w:link w:val="CommentTextChar"/>
    <w:uiPriority w:val="99"/>
    <w:unhideWhenUsed/>
    <w:rsid w:val="006E7F26"/>
    <w:rPr>
      <w:sz w:val="20"/>
    </w:rPr>
  </w:style>
  <w:style w:type="character" w:customStyle="1" w:styleId="CommentTextChar">
    <w:name w:val="Comment Text Char"/>
    <w:basedOn w:val="DefaultParagraphFont"/>
    <w:link w:val="CommentText"/>
    <w:uiPriority w:val="99"/>
    <w:rsid w:val="006E7F26"/>
    <w:rPr>
      <w:rFonts w:asciiTheme="minorHAnsi" w:hAnsiTheme="minorHAnsi"/>
    </w:rPr>
  </w:style>
  <w:style w:type="paragraph" w:styleId="CommentSubject">
    <w:name w:val="annotation subject"/>
    <w:basedOn w:val="CommentText"/>
    <w:next w:val="CommentText"/>
    <w:link w:val="CommentSubjectChar"/>
    <w:uiPriority w:val="99"/>
    <w:semiHidden/>
    <w:unhideWhenUsed/>
    <w:rsid w:val="006E7F26"/>
    <w:rPr>
      <w:b/>
      <w:bCs/>
    </w:rPr>
  </w:style>
  <w:style w:type="character" w:customStyle="1" w:styleId="CommentSubjectChar">
    <w:name w:val="Comment Subject Char"/>
    <w:basedOn w:val="CommentTextChar"/>
    <w:link w:val="CommentSubject"/>
    <w:uiPriority w:val="99"/>
    <w:semiHidden/>
    <w:rsid w:val="006E7F26"/>
    <w:rPr>
      <w:rFonts w:asciiTheme="minorHAnsi" w:hAnsiTheme="minorHAnsi"/>
      <w:b/>
      <w:bCs/>
    </w:rPr>
  </w:style>
  <w:style w:type="paragraph" w:customStyle="1" w:styleId="base-text-paragraph">
    <w:name w:val="base-text-paragraph"/>
    <w:basedOn w:val="Normal"/>
    <w:link w:val="base-text-paragraphChar"/>
    <w:qFormat/>
    <w:rsid w:val="000E01D0"/>
    <w:pPr>
      <w:numPr>
        <w:ilvl w:val="1"/>
        <w:numId w:val="21"/>
      </w:numPr>
      <w:spacing w:before="120"/>
    </w:pPr>
    <w:rPr>
      <w:rFonts w:ascii="Times New Roman" w:eastAsia="Times New Roman" w:hAnsi="Times New Roman"/>
      <w:lang w:eastAsia="en-AU"/>
    </w:rPr>
  </w:style>
  <w:style w:type="character" w:customStyle="1" w:styleId="base-text-paragraphChar">
    <w:name w:val="base-text-paragraph Char"/>
    <w:basedOn w:val="DefaultParagraphFont"/>
    <w:link w:val="base-text-paragraph"/>
    <w:rsid w:val="000E01D0"/>
    <w:rPr>
      <w:rFonts w:ascii="Times New Roman" w:eastAsia="Times New Roman" w:hAnsi="Times New Roman"/>
      <w:sz w:val="22"/>
      <w:lang w:eastAsia="en-AU"/>
    </w:rPr>
  </w:style>
  <w:style w:type="paragraph" w:customStyle="1" w:styleId="ChapterHeading">
    <w:name w:val="Chapter Heading"/>
    <w:next w:val="Heading2"/>
    <w:rsid w:val="000E01D0"/>
    <w:pPr>
      <w:numPr>
        <w:numId w:val="21"/>
      </w:numPr>
      <w:pBdr>
        <w:top w:val="single" w:sz="4" w:space="1" w:color="auto"/>
        <w:bottom w:val="single" w:sz="4" w:space="1" w:color="auto"/>
      </w:pBdr>
      <w:spacing w:before="240" w:after="360" w:line="260" w:lineRule="atLeast"/>
    </w:pPr>
    <w:rPr>
      <w:rFonts w:ascii="Helvetica" w:eastAsia="Times New Roman" w:hAnsi="Helvetica"/>
      <w:b/>
      <w:i/>
      <w:sz w:val="38"/>
      <w:lang w:eastAsia="en-AU"/>
    </w:rPr>
  </w:style>
  <w:style w:type="numbering" w:customStyle="1" w:styleId="ChapterList">
    <w:name w:val="ChapterList"/>
    <w:uiPriority w:val="99"/>
    <w:rsid w:val="000E01D0"/>
    <w:pPr>
      <w:numPr>
        <w:numId w:val="20"/>
      </w:numPr>
    </w:pPr>
  </w:style>
  <w:style w:type="paragraph" w:customStyle="1" w:styleId="Diagram">
    <w:name w:val="Diagram"/>
    <w:basedOn w:val="Normal"/>
    <w:next w:val="Normal"/>
    <w:rsid w:val="000E01D0"/>
    <w:pPr>
      <w:keepNext/>
      <w:numPr>
        <w:ilvl w:val="2"/>
        <w:numId w:val="21"/>
      </w:numPr>
      <w:spacing w:after="0"/>
    </w:pPr>
    <w:rPr>
      <w:rFonts w:ascii="Times New Roman" w:eastAsia="Times New Roman" w:hAnsi="Times New Roman"/>
      <w:b/>
      <w:lang w:eastAsia="en-AU"/>
    </w:rPr>
  </w:style>
  <w:style w:type="paragraph" w:customStyle="1" w:styleId="ExampleHeading">
    <w:name w:val="Example Heading"/>
    <w:basedOn w:val="Normal"/>
    <w:next w:val="Normal"/>
    <w:rsid w:val="000E01D0"/>
    <w:pPr>
      <w:keepNext/>
      <w:numPr>
        <w:ilvl w:val="3"/>
        <w:numId w:val="21"/>
      </w:numPr>
      <w:spacing w:before="120"/>
    </w:pPr>
    <w:rPr>
      <w:rFonts w:ascii="Times New Roman" w:eastAsia="Times New Roman" w:hAnsi="Times New Roman"/>
      <w:b/>
      <w:lang w:eastAsia="en-AU"/>
    </w:rPr>
  </w:style>
  <w:style w:type="character" w:customStyle="1" w:styleId="Referencingstyle">
    <w:name w:val="Referencing style"/>
    <w:basedOn w:val="DefaultParagraphFont"/>
    <w:rsid w:val="000E01D0"/>
    <w:rPr>
      <w:b/>
      <w:i/>
      <w:sz w:val="18"/>
    </w:rPr>
  </w:style>
  <w:style w:type="paragraph" w:customStyle="1" w:styleId="TableHeadingoutsidetable">
    <w:name w:val="Table Heading (outside table)"/>
    <w:basedOn w:val="Heading4"/>
    <w:rsid w:val="000E01D0"/>
    <w:pPr>
      <w:keepLines w:val="0"/>
      <w:numPr>
        <w:ilvl w:val="4"/>
        <w:numId w:val="21"/>
      </w:numPr>
      <w:tabs>
        <w:tab w:val="num" w:pos="360"/>
      </w:tabs>
      <w:spacing w:before="120" w:after="200"/>
    </w:pPr>
    <w:rPr>
      <w:rFonts w:ascii="Times New Roman" w:eastAsia="Times New Roman" w:hAnsi="Times New Roman" w:cs="Times New Roman"/>
      <w:b/>
      <w:bCs w:val="0"/>
      <w:iCs w:val="0"/>
      <w:color w:val="auto"/>
      <w:sz w:val="22"/>
      <w:lang w:eastAsia="en-AU"/>
    </w:rPr>
  </w:style>
  <w:style w:type="paragraph" w:styleId="NormalWeb">
    <w:name w:val="Normal (Web)"/>
    <w:basedOn w:val="Normal"/>
    <w:uiPriority w:val="99"/>
    <w:semiHidden/>
    <w:unhideWhenUsed/>
    <w:rsid w:val="00984979"/>
    <w:pPr>
      <w:spacing w:before="100" w:beforeAutospacing="1" w:after="100" w:afterAutospacing="1"/>
    </w:pPr>
    <w:rPr>
      <w:rFonts w:ascii="Times New Roman" w:eastAsia="Times New Roman" w:hAnsi="Times New Roman"/>
      <w:sz w:val="24"/>
      <w:szCs w:val="24"/>
      <w:lang w:eastAsia="en-AU"/>
    </w:rPr>
  </w:style>
  <w:style w:type="character" w:styleId="Emphasis">
    <w:name w:val="Emphasis"/>
    <w:basedOn w:val="DefaultParagraphFont"/>
    <w:uiPriority w:val="20"/>
    <w:qFormat/>
    <w:rsid w:val="00984979"/>
    <w:rPr>
      <w:i/>
      <w:iCs/>
    </w:rPr>
  </w:style>
  <w:style w:type="character" w:styleId="FollowedHyperlink">
    <w:name w:val="FollowedHyperlink"/>
    <w:basedOn w:val="DefaultParagraphFont"/>
    <w:uiPriority w:val="99"/>
    <w:semiHidden/>
    <w:unhideWhenUsed/>
    <w:rsid w:val="00DD1F64"/>
    <w:rPr>
      <w:color w:val="000000" w:themeColor="followedHyperlink"/>
      <w:u w:val="single"/>
    </w:rPr>
  </w:style>
  <w:style w:type="paragraph" w:styleId="Revision">
    <w:name w:val="Revision"/>
    <w:hidden/>
    <w:uiPriority w:val="99"/>
    <w:semiHidden/>
    <w:rsid w:val="000C0EBC"/>
    <w:pPr>
      <w:ind w:left="0" w:firstLine="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28460">
      <w:bodyDiv w:val="1"/>
      <w:marLeft w:val="0"/>
      <w:marRight w:val="0"/>
      <w:marTop w:val="0"/>
      <w:marBottom w:val="0"/>
      <w:divBdr>
        <w:top w:val="none" w:sz="0" w:space="0" w:color="auto"/>
        <w:left w:val="none" w:sz="0" w:space="0" w:color="auto"/>
        <w:bottom w:val="none" w:sz="0" w:space="0" w:color="auto"/>
        <w:right w:val="none" w:sz="0" w:space="0" w:color="auto"/>
      </w:divBdr>
    </w:div>
    <w:div w:id="529072963">
      <w:bodyDiv w:val="1"/>
      <w:marLeft w:val="0"/>
      <w:marRight w:val="0"/>
      <w:marTop w:val="0"/>
      <w:marBottom w:val="0"/>
      <w:divBdr>
        <w:top w:val="none" w:sz="0" w:space="0" w:color="auto"/>
        <w:left w:val="none" w:sz="0" w:space="0" w:color="auto"/>
        <w:bottom w:val="none" w:sz="0" w:space="0" w:color="auto"/>
        <w:right w:val="none" w:sz="0" w:space="0" w:color="auto"/>
      </w:divBdr>
    </w:div>
    <w:div w:id="1233925840">
      <w:bodyDiv w:val="1"/>
      <w:marLeft w:val="0"/>
      <w:marRight w:val="0"/>
      <w:marTop w:val="0"/>
      <w:marBottom w:val="0"/>
      <w:divBdr>
        <w:top w:val="none" w:sz="0" w:space="0" w:color="auto"/>
        <w:left w:val="none" w:sz="0" w:space="0" w:color="auto"/>
        <w:bottom w:val="none" w:sz="0" w:space="0" w:color="auto"/>
        <w:right w:val="none" w:sz="0" w:space="0" w:color="auto"/>
      </w:divBdr>
    </w:div>
    <w:div w:id="1531915263">
      <w:bodyDiv w:val="1"/>
      <w:marLeft w:val="0"/>
      <w:marRight w:val="0"/>
      <w:marTop w:val="0"/>
      <w:marBottom w:val="0"/>
      <w:divBdr>
        <w:top w:val="none" w:sz="0" w:space="0" w:color="auto"/>
        <w:left w:val="none" w:sz="0" w:space="0" w:color="auto"/>
        <w:bottom w:val="none" w:sz="0" w:space="0" w:color="auto"/>
        <w:right w:val="none" w:sz="0" w:space="0" w:color="auto"/>
      </w:divBdr>
    </w:div>
    <w:div w:id="1709527914">
      <w:bodyDiv w:val="1"/>
      <w:marLeft w:val="0"/>
      <w:marRight w:val="0"/>
      <w:marTop w:val="0"/>
      <w:marBottom w:val="0"/>
      <w:divBdr>
        <w:top w:val="none" w:sz="0" w:space="0" w:color="auto"/>
        <w:left w:val="none" w:sz="0" w:space="0" w:color="auto"/>
        <w:bottom w:val="none" w:sz="0" w:space="0" w:color="auto"/>
        <w:right w:val="none" w:sz="0" w:space="0" w:color="auto"/>
      </w:divBdr>
    </w:div>
    <w:div w:id="1872183095">
      <w:bodyDiv w:val="1"/>
      <w:marLeft w:val="0"/>
      <w:marRight w:val="0"/>
      <w:marTop w:val="0"/>
      <w:marBottom w:val="0"/>
      <w:divBdr>
        <w:top w:val="none" w:sz="0" w:space="0" w:color="auto"/>
        <w:left w:val="none" w:sz="0" w:space="0" w:color="auto"/>
        <w:bottom w:val="none" w:sz="0" w:space="0" w:color="auto"/>
        <w:right w:val="none" w:sz="0" w:space="0" w:color="auto"/>
      </w:divBdr>
    </w:div>
    <w:div w:id="20703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ustomXml" Target="../customXml/item7.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oaic.gov.au/individuals/privacy-fact-sheets/credit-reporting/privacy-fact-sheet-29-who-can-access-your-credit-report" TargetMode="External"/><Relationship Id="rId2" Type="http://schemas.openxmlformats.org/officeDocument/2006/relationships/hyperlink" Target="https://www.oaic.gov.au/about-us/our-regulatory-approach/privacy-regulatory-action-policy/" TargetMode="External"/><Relationship Id="rId1" Type="http://schemas.openxmlformats.org/officeDocument/2006/relationships/hyperlink" Target="https://www.oaic.gov.au/privacy-law/privacy-act/notifiable-data-breaches-scheme/quarterly-statistics-reports/notifiable-data-breaches-quarterly-statistics-report-1-april-30-june-2018" TargetMode="External"/><Relationship Id="rId5" Type="http://schemas.openxmlformats.org/officeDocument/2006/relationships/hyperlink" Target="https://treasury.gov.au/consumer-data-right/" TargetMode="External"/><Relationship Id="rId4" Type="http://schemas.openxmlformats.org/officeDocument/2006/relationships/hyperlink" Target="https://treasury.gov.au/consumer-data-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hare\OAIC\Templates\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4029CE541D4811B7850962102BDC54"/>
        <w:category>
          <w:name w:val="General"/>
          <w:gallery w:val="placeholder"/>
        </w:category>
        <w:types>
          <w:type w:val="bbPlcHdr"/>
        </w:types>
        <w:behaviors>
          <w:behavior w:val="content"/>
        </w:behaviors>
        <w:guid w:val="{55A9CC7E-A06A-4FBF-BC8F-4856076CF602}"/>
      </w:docPartPr>
      <w:docPartBody>
        <w:p w:rsidR="00CC3C1C" w:rsidRDefault="00CC3C1C">
          <w:pPr>
            <w:pStyle w:val="CB4029CE541D4811B7850962102BDC54"/>
          </w:pPr>
          <w:r>
            <w:rPr>
              <w:color w:val="FF0000"/>
            </w:rPr>
            <w:t>[D/M/Y]</w:t>
          </w:r>
        </w:p>
      </w:docPartBody>
    </w:docPart>
    <w:docPart>
      <w:docPartPr>
        <w:name w:val="AE6354B70D8940F38698BE9FF739EE9E"/>
        <w:category>
          <w:name w:val="General"/>
          <w:gallery w:val="placeholder"/>
        </w:category>
        <w:types>
          <w:type w:val="bbPlcHdr"/>
        </w:types>
        <w:behaviors>
          <w:behavior w:val="content"/>
        </w:behaviors>
        <w:guid w:val="{7B21E866-92B6-487F-8461-C4A073BA90B2}"/>
      </w:docPartPr>
      <w:docPartBody>
        <w:p w:rsidR="00CC3C1C" w:rsidRDefault="00CC3C1C">
          <w:pPr>
            <w:pStyle w:val="AE6354B70D8940F38698BE9FF739EE9E"/>
          </w:pPr>
          <w:r>
            <w:rPr>
              <w:color w:val="FF0000"/>
            </w:rPr>
            <w:t>[D/M/Y]</w:t>
          </w:r>
        </w:p>
      </w:docPartBody>
    </w:docPart>
    <w:docPart>
      <w:docPartPr>
        <w:name w:val="B184B18B6B9A4F72A8EE7BF4BCEFD5CD"/>
        <w:category>
          <w:name w:val="General"/>
          <w:gallery w:val="placeholder"/>
        </w:category>
        <w:types>
          <w:type w:val="bbPlcHdr"/>
        </w:types>
        <w:behaviors>
          <w:behavior w:val="content"/>
        </w:behaviors>
        <w:guid w:val="{3BEDACF4-DFB9-48BA-A174-07DF21D7C12B}"/>
      </w:docPartPr>
      <w:docPartBody>
        <w:p w:rsidR="00CC3C1C" w:rsidRDefault="00CC3C1C">
          <w:pPr>
            <w:pStyle w:val="B184B18B6B9A4F72A8EE7BF4BCEFD5CD"/>
          </w:pPr>
          <w:r w:rsidRPr="000D25D1">
            <w:t>[Title]</w:t>
          </w:r>
        </w:p>
      </w:docPartBody>
    </w:docPart>
    <w:docPart>
      <w:docPartPr>
        <w:name w:val="721D0BCE1EED4827A05BBAD6FAC8993D"/>
        <w:category>
          <w:name w:val="General"/>
          <w:gallery w:val="placeholder"/>
        </w:category>
        <w:types>
          <w:type w:val="bbPlcHdr"/>
        </w:types>
        <w:behaviors>
          <w:behavior w:val="content"/>
        </w:behaviors>
        <w:guid w:val="{D9B7F735-662F-4833-A588-EBEC2A0DAAF6}"/>
      </w:docPartPr>
      <w:docPartBody>
        <w:p w:rsidR="00CC3C1C" w:rsidRDefault="00CC3C1C">
          <w:pPr>
            <w:pStyle w:val="721D0BCE1EED4827A05BBAD6FAC8993D"/>
          </w:pPr>
          <w:r>
            <w:t>[F</w:t>
          </w:r>
          <w:r w:rsidRPr="00551EC0">
            <w:t>or additional cover options, select 'Insert &gt; Cover Pages</w:t>
          </w:r>
          <w:r>
            <w:t>]</w:t>
          </w:r>
        </w:p>
      </w:docPartBody>
    </w:docPart>
    <w:docPart>
      <w:docPartPr>
        <w:name w:val="9581FD997E4843E8968215627059597E"/>
        <w:category>
          <w:name w:val="General"/>
          <w:gallery w:val="placeholder"/>
        </w:category>
        <w:types>
          <w:type w:val="bbPlcHdr"/>
        </w:types>
        <w:behaviors>
          <w:behavior w:val="content"/>
        </w:behaviors>
        <w:guid w:val="{6C0447A3-AB15-4E10-AC34-980E53B6E7AA}"/>
      </w:docPartPr>
      <w:docPartBody>
        <w:p w:rsidR="00CC3C1C" w:rsidRDefault="00CC3C1C">
          <w:pPr>
            <w:pStyle w:val="9581FD997E4843E8968215627059597E"/>
          </w:pPr>
          <w:r w:rsidRPr="00E80007">
            <w:t>[Title]</w:t>
          </w:r>
        </w:p>
      </w:docPartBody>
    </w:docPart>
    <w:docPart>
      <w:docPartPr>
        <w:name w:val="BF48A78B337847E4A64FC0370CF2C55A"/>
        <w:category>
          <w:name w:val="General"/>
          <w:gallery w:val="placeholder"/>
        </w:category>
        <w:types>
          <w:type w:val="bbPlcHdr"/>
        </w:types>
        <w:behaviors>
          <w:behavior w:val="content"/>
        </w:behaviors>
        <w:guid w:val="{ECBBA8E5-D5F4-4EF8-A653-455ED8A59C9C}"/>
      </w:docPartPr>
      <w:docPartBody>
        <w:p w:rsidR="00CC3C1C" w:rsidRDefault="00CC3C1C">
          <w:pPr>
            <w:pStyle w:val="BF48A78B337847E4A64FC0370CF2C55A"/>
          </w:pPr>
          <w:r w:rsidRPr="00462513">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ource Sans Pro">
    <w:panose1 w:val="020B0503030403020204"/>
    <w:charset w:val="00"/>
    <w:family w:val="swiss"/>
    <w:pitch w:val="variable"/>
    <w:sig w:usb0="600002F7" w:usb1="02000001"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Source Sans Pro SemiBold">
    <w:panose1 w:val="020B0603030403020204"/>
    <w:charset w:val="00"/>
    <w:family w:val="swiss"/>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ource Sans Pro Light">
    <w:panose1 w:val="020B0403030403020204"/>
    <w:charset w:val="00"/>
    <w:family w:val="swiss"/>
    <w:pitch w:val="variable"/>
    <w:sig w:usb0="2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1C"/>
    <w:rsid w:val="00062648"/>
    <w:rsid w:val="005660D5"/>
    <w:rsid w:val="00650E31"/>
    <w:rsid w:val="00C87B1B"/>
    <w:rsid w:val="00CC3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4029CE541D4811B7850962102BDC54">
    <w:name w:val="CB4029CE541D4811B7850962102BDC54"/>
  </w:style>
  <w:style w:type="paragraph" w:customStyle="1" w:styleId="AE6354B70D8940F38698BE9FF739EE9E">
    <w:name w:val="AE6354B70D8940F38698BE9FF739EE9E"/>
  </w:style>
  <w:style w:type="character" w:styleId="PlaceholderText">
    <w:name w:val="Placeholder Text"/>
    <w:basedOn w:val="DefaultParagraphFont"/>
    <w:uiPriority w:val="99"/>
    <w:semiHidden/>
    <w:rPr>
      <w:color w:val="FF0000"/>
    </w:rPr>
  </w:style>
  <w:style w:type="paragraph" w:customStyle="1" w:styleId="9146BAAF6CCB49A89D2DE78682C09760">
    <w:name w:val="9146BAAF6CCB49A89D2DE78682C09760"/>
  </w:style>
  <w:style w:type="paragraph" w:customStyle="1" w:styleId="B184B18B6B9A4F72A8EE7BF4BCEFD5CD">
    <w:name w:val="B184B18B6B9A4F72A8EE7BF4BCEFD5CD"/>
  </w:style>
  <w:style w:type="paragraph" w:customStyle="1" w:styleId="721D0BCE1EED4827A05BBAD6FAC8993D">
    <w:name w:val="721D0BCE1EED4827A05BBAD6FAC8993D"/>
  </w:style>
  <w:style w:type="paragraph" w:customStyle="1" w:styleId="06E313370741485D84B6D4D8D6BA6800">
    <w:name w:val="06E313370741485D84B6D4D8D6BA6800"/>
  </w:style>
  <w:style w:type="paragraph" w:customStyle="1" w:styleId="C709FF233228474AAA149C6C091DF38C">
    <w:name w:val="C709FF233228474AAA149C6C091DF38C"/>
  </w:style>
  <w:style w:type="paragraph" w:customStyle="1" w:styleId="9581FD997E4843E8968215627059597E">
    <w:name w:val="9581FD997E4843E8968215627059597E"/>
  </w:style>
  <w:style w:type="paragraph" w:customStyle="1" w:styleId="BF48A78B337847E4A64FC0370CF2C55A">
    <w:name w:val="BF48A78B337847E4A64FC0370CF2C5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AIC 2">
      <a:dk1>
        <a:sysClr val="windowText" lastClr="000000"/>
      </a:dk1>
      <a:lt1>
        <a:sysClr val="window" lastClr="FFFFFF"/>
      </a:lt1>
      <a:dk2>
        <a:srgbClr val="002A3A"/>
      </a:dk2>
      <a:lt2>
        <a:srgbClr val="FFFFFF"/>
      </a:lt2>
      <a:accent1>
        <a:srgbClr val="DDD8D9"/>
      </a:accent1>
      <a:accent2>
        <a:srgbClr val="F3DD6D"/>
      </a:accent2>
      <a:accent3>
        <a:srgbClr val="C1B2B6"/>
      </a:accent3>
      <a:accent4>
        <a:srgbClr val="00A9CE"/>
      </a:accent4>
      <a:accent5>
        <a:srgbClr val="3CDBC0"/>
      </a:accent5>
      <a:accent6>
        <a:srgbClr val="E03E52"/>
      </a:accent6>
      <a:hlink>
        <a:srgbClr val="000000"/>
      </a:hlink>
      <a:folHlink>
        <a:srgbClr val="000000"/>
      </a:folHlink>
    </a:clrScheme>
    <a:fontScheme name="OAIC">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2018-09-07T00:00:00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14258" ma:contentTypeDescription="" ma:contentTypeScope="" ma:versionID="be6ff70404880fcef315cf05a6fd465c">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16f59817d12c356334f63fdd4cbf933c"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9"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2018MG-133-35010</_dlc_DocId>
    <TaxCatchAll xmlns="0f563589-9cf9-4143-b1eb-fb0534803d38">
      <Value>2</Value>
    </TaxCatchAll>
    <_dlc_DocIdUrl xmlns="0f563589-9cf9-4143-b1eb-fb0534803d38">
      <Url>http://tweb/sites/mg/sbccpd/_layouts/15/DocIdRedir.aspx?ID=2018MG-133-35010</Url>
      <Description>2018MG-133-35010</Description>
    </_dlc_DocIdUrl>
    <IconOverlay xmlns="http://schemas.microsoft.com/sharepoint/v4" xsi:nil="true"/>
    <TaxKeywordTaxHTField xmlns="0f563589-9cf9-4143-b1eb-fb0534803d38">
      <Terms xmlns="http://schemas.microsoft.com/office/infopath/2007/PartnerControls"/>
    </TaxKeywordTaxHTFiel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ED0AA8-768D-46CD-885E-467D0E524523}">
  <ds:schemaRefs>
    <ds:schemaRef ds:uri="http://schemas.openxmlformats.org/officeDocument/2006/bibliography"/>
  </ds:schemaRefs>
</ds:datastoreItem>
</file>

<file path=customXml/itemProps3.xml><?xml version="1.0" encoding="utf-8"?>
<ds:datastoreItem xmlns:ds="http://schemas.openxmlformats.org/officeDocument/2006/customXml" ds:itemID="{302C1AA4-5B10-4610-B1B6-68A631DD7E2B}"/>
</file>

<file path=customXml/itemProps4.xml><?xml version="1.0" encoding="utf-8"?>
<ds:datastoreItem xmlns:ds="http://schemas.openxmlformats.org/officeDocument/2006/customXml" ds:itemID="{E85B4C38-2BBE-4A6A-A0F4-30CF5EA11892}"/>
</file>

<file path=customXml/itemProps5.xml><?xml version="1.0" encoding="utf-8"?>
<ds:datastoreItem xmlns:ds="http://schemas.openxmlformats.org/officeDocument/2006/customXml" ds:itemID="{089048DB-CFA0-473F-A5C4-F2B0EAA85561}"/>
</file>

<file path=customXml/itemProps6.xml><?xml version="1.0" encoding="utf-8"?>
<ds:datastoreItem xmlns:ds="http://schemas.openxmlformats.org/officeDocument/2006/customXml" ds:itemID="{A4450CED-6D43-4E6B-B253-C6834C75D4E6}"/>
</file>

<file path=customXml/itemProps7.xml><?xml version="1.0" encoding="utf-8"?>
<ds:datastoreItem xmlns:ds="http://schemas.openxmlformats.org/officeDocument/2006/customXml" ds:itemID="{A367BE3C-05AA-42F2-82D3-A367E4A6E49E}"/>
</file>

<file path=docProps/app.xml><?xml version="1.0" encoding="utf-8"?>
<Properties xmlns="http://schemas.openxmlformats.org/officeDocument/2006/extended-properties" xmlns:vt="http://schemas.openxmlformats.org/officeDocument/2006/docPropsVTypes">
  <Template>Report template.dotm</Template>
  <TotalTime>1</TotalTime>
  <Pages>12</Pages>
  <Words>4476</Words>
  <Characters>25515</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CDR exposure draft legislation – OAIC submission to The Treasury</vt:lpstr>
    </vt:vector>
  </TitlesOfParts>
  <Company>OAIC</Company>
  <LinksUpToDate>false</LinksUpToDate>
  <CharactersWithSpaces>29932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CDR exposure draft legislation – OAIC submission to The Treasury</dc:title>
  <dc:subject>Treasury Laws Amendment (Consumer Data Right) Bill 2018</dc:subject>
  <dc:creator>Zoe Fitzell</dc:creator>
  <cp:keywords/>
  <dc:description/>
  <cp:lastModifiedBy>Zoe Fitzell</cp:lastModifiedBy>
  <cp:revision>2</cp:revision>
  <cp:lastPrinted>2018-01-04T14:46:00Z</cp:lastPrinted>
  <dcterms:created xsi:type="dcterms:W3CDTF">2018-09-17T00:37:00Z</dcterms:created>
  <dcterms:modified xsi:type="dcterms:W3CDTF">2018-09-17T00:37:00Z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b58b6438-2fe8-4d46-b167-7233ff54b93b</vt:lpwstr>
  </property>
  <property fmtid="{D5CDD505-2E9C-101B-9397-08002B2CF9AE}" pid="3" name="ContentTypeId">
    <vt:lpwstr>0x010100E95D40E5DFEA714B90E88DB5CE07A6B500DDAFF7E1A29DE64F981B4EA50562BA75</vt:lpwstr>
  </property>
  <property fmtid="{D5CDD505-2E9C-101B-9397-08002B2CF9AE}" pid="4" name="TSYRecordClass">
    <vt:lpwstr>2;#TSY RA-9081 - Retain as national archives|bbf0bcde-1687-4ff2-bc57-f31b5d545d4b</vt:lpwstr>
  </property>
  <property fmtid="{D5CDD505-2E9C-101B-9397-08002B2CF9AE}" pid="5" name="TaxKeyword">
    <vt:lpwstr/>
  </property>
  <property fmtid="{D5CDD505-2E9C-101B-9397-08002B2CF9AE}" pid="6" name="RecordPoint_WorkflowType">
    <vt:lpwstr>ActiveSubmitStub</vt:lpwstr>
  </property>
  <property fmtid="{D5CDD505-2E9C-101B-9397-08002B2CF9AE}" pid="7" name="RecordPoint_ActiveItemSiteId">
    <vt:lpwstr>{08cedf7d-7ad2-4b81-a81f-47e3ec332c41}</vt:lpwstr>
  </property>
  <property fmtid="{D5CDD505-2E9C-101B-9397-08002B2CF9AE}" pid="8" name="RecordPoint_ActiveItemListId">
    <vt:lpwstr>{020b99f8-d659-456c-88bf-b1c791ab809a}</vt:lpwstr>
  </property>
  <property fmtid="{D5CDD505-2E9C-101B-9397-08002B2CF9AE}" pid="9" name="RecordPoint_ActiveItemUniqueId">
    <vt:lpwstr>{b58b6438-2fe8-4d46-b167-7233ff54b93b}</vt:lpwstr>
  </property>
  <property fmtid="{D5CDD505-2E9C-101B-9397-08002B2CF9AE}" pid="10" name="RecordPoint_ActiveItemWebId">
    <vt:lpwstr>{682871c2-4073-4158-957a-6d924b9ba0a6}</vt:lpwstr>
  </property>
  <property fmtid="{D5CDD505-2E9C-101B-9397-08002B2CF9AE}" pid="11" name="RecordPoint_RecordNumberSubmitted">
    <vt:lpwstr>R0001875324</vt:lpwstr>
  </property>
  <property fmtid="{D5CDD505-2E9C-101B-9397-08002B2CF9AE}" pid="12" name="RecordPoint_SubmissionCompleted">
    <vt:lpwstr>2018-09-18T15:04:06.0973235+10:00</vt:lpwstr>
  </property>
  <property fmtid="{D5CDD505-2E9C-101B-9397-08002B2CF9AE}" pid="13" name="_AdHocReviewCycleID">
    <vt:i4>1918058132</vt:i4>
  </property>
  <property fmtid="{D5CDD505-2E9C-101B-9397-08002B2CF9AE}" pid="14" name="_NewReviewCycle">
    <vt:lpwstr/>
  </property>
  <property fmtid="{D5CDD505-2E9C-101B-9397-08002B2CF9AE}" pid="15" name="_EmailSubject">
    <vt:lpwstr>#S79744 has been logged with the Publishing &amp; Design Team. [SEC=UNCLASSIFIED]</vt:lpwstr>
  </property>
  <property fmtid="{D5CDD505-2E9C-101B-9397-08002B2CF9AE}" pid="16" name="_AuthorEmail">
    <vt:lpwstr>Kathryn.Wardell@TREASURY.GOV.AU</vt:lpwstr>
  </property>
  <property fmtid="{D5CDD505-2E9C-101B-9397-08002B2CF9AE}" pid="17" name="_AuthorEmailDisplayName">
    <vt:lpwstr>Wardell, Kathryn</vt:lpwstr>
  </property>
</Properties>
</file>